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D75" w:rsidRDefault="00EB27A1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Science</w:t>
      </w:r>
    </w:p>
    <w:p w:rsidR="00EB27A1" w:rsidRDefault="00EB27A1">
      <w:pPr>
        <w:rPr>
          <w:sz w:val="32"/>
          <w:szCs w:val="32"/>
        </w:rPr>
      </w:pPr>
      <w:r>
        <w:rPr>
          <w:sz w:val="32"/>
          <w:szCs w:val="32"/>
        </w:rPr>
        <w:t>In scie</w:t>
      </w:r>
      <w:r w:rsidR="00F1222B">
        <w:rPr>
          <w:sz w:val="32"/>
          <w:szCs w:val="32"/>
        </w:rPr>
        <w:t xml:space="preserve">nce this week we will be looking at the parts of the eye and how it works. </w:t>
      </w:r>
      <w:r>
        <w:rPr>
          <w:sz w:val="32"/>
          <w:szCs w:val="32"/>
        </w:rPr>
        <w:t xml:space="preserve"> </w:t>
      </w:r>
    </w:p>
    <w:p w:rsidR="008346D2" w:rsidRDefault="008346D2">
      <w:pPr>
        <w:rPr>
          <w:sz w:val="32"/>
          <w:szCs w:val="32"/>
        </w:rPr>
      </w:pPr>
      <w:r>
        <w:rPr>
          <w:sz w:val="32"/>
          <w:szCs w:val="32"/>
        </w:rPr>
        <w:t>Which of these statements are true or false?</w:t>
      </w:r>
    </w:p>
    <w:p w:rsidR="008346D2" w:rsidRDefault="008346D2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4750D78" wp14:editId="264BE205">
            <wp:extent cx="5731510" cy="23622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7A1" w:rsidRDefault="00EB27A1">
      <w:pPr>
        <w:rPr>
          <w:sz w:val="32"/>
          <w:szCs w:val="32"/>
        </w:rPr>
      </w:pPr>
    </w:p>
    <w:p w:rsidR="008346D2" w:rsidRDefault="008346D2" w:rsidP="008346D2">
      <w:pPr>
        <w:rPr>
          <w:sz w:val="32"/>
          <w:szCs w:val="32"/>
        </w:rPr>
      </w:pPr>
      <w:r>
        <w:rPr>
          <w:sz w:val="32"/>
          <w:szCs w:val="32"/>
        </w:rPr>
        <w:t xml:space="preserve">Research the parts of the </w:t>
      </w:r>
      <w:r>
        <w:rPr>
          <w:sz w:val="32"/>
          <w:szCs w:val="32"/>
        </w:rPr>
        <w:t xml:space="preserve">eye and label the diagram below </w:t>
      </w:r>
      <w:r>
        <w:rPr>
          <w:sz w:val="32"/>
          <w:szCs w:val="32"/>
        </w:rPr>
        <w:t>an</w:t>
      </w:r>
      <w:r>
        <w:rPr>
          <w:sz w:val="32"/>
          <w:szCs w:val="32"/>
        </w:rPr>
        <w:t>d fill in the information:</w:t>
      </w:r>
      <w:bookmarkStart w:id="0" w:name="_GoBack"/>
      <w:bookmarkEnd w:id="0"/>
    </w:p>
    <w:p w:rsidR="00EB27A1" w:rsidRPr="00EB27A1" w:rsidRDefault="008346D2" w:rsidP="00EB27A1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562610</wp:posOffset>
            </wp:positionV>
            <wp:extent cx="5731510" cy="3404870"/>
            <wp:effectExtent l="0" t="0" r="2540" b="5080"/>
            <wp:wrapTight wrapText="bothSides">
              <wp:wrapPolygon edited="0">
                <wp:start x="0" y="0"/>
                <wp:lineTo x="0" y="21511"/>
                <wp:lineTo x="21538" y="21511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4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46D2" w:rsidRPr="00EB27A1" w:rsidRDefault="008346D2" w:rsidP="00EB27A1">
      <w:pPr>
        <w:rPr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 wp14:anchorId="5E71B5EE" wp14:editId="4FB91C1D">
            <wp:extent cx="5731510" cy="381190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7A1" w:rsidRPr="00EB27A1" w:rsidRDefault="00EB27A1" w:rsidP="00EB27A1">
      <w:pPr>
        <w:rPr>
          <w:sz w:val="32"/>
          <w:szCs w:val="32"/>
        </w:rPr>
      </w:pPr>
    </w:p>
    <w:p w:rsidR="00EB27A1" w:rsidRPr="00EB27A1" w:rsidRDefault="00EB27A1" w:rsidP="00EB27A1">
      <w:pPr>
        <w:rPr>
          <w:sz w:val="32"/>
          <w:szCs w:val="32"/>
        </w:rPr>
      </w:pPr>
    </w:p>
    <w:p w:rsidR="00EB27A1" w:rsidRPr="00EB27A1" w:rsidRDefault="00EB27A1" w:rsidP="00EB27A1">
      <w:pPr>
        <w:rPr>
          <w:sz w:val="32"/>
          <w:szCs w:val="32"/>
        </w:rPr>
      </w:pPr>
    </w:p>
    <w:p w:rsidR="00EB27A1" w:rsidRDefault="00EB27A1" w:rsidP="00EB27A1">
      <w:pPr>
        <w:rPr>
          <w:sz w:val="32"/>
          <w:szCs w:val="32"/>
        </w:rPr>
      </w:pPr>
    </w:p>
    <w:p w:rsidR="00EB27A1" w:rsidRPr="00EB27A1" w:rsidRDefault="00EB27A1" w:rsidP="00EB27A1">
      <w:pPr>
        <w:rPr>
          <w:sz w:val="32"/>
          <w:szCs w:val="32"/>
        </w:rPr>
      </w:pPr>
    </w:p>
    <w:sectPr w:rsidR="00EB27A1" w:rsidRPr="00EB27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167F0B"/>
    <w:multiLevelType w:val="hybridMultilevel"/>
    <w:tmpl w:val="4EC41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7A1"/>
    <w:rsid w:val="00703FB8"/>
    <w:rsid w:val="00767101"/>
    <w:rsid w:val="008346D2"/>
    <w:rsid w:val="00982D75"/>
    <w:rsid w:val="00C63B9E"/>
    <w:rsid w:val="00EB27A1"/>
    <w:rsid w:val="00F12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C8A4C"/>
  <w15:chartTrackingRefBased/>
  <w15:docId w15:val="{E0475F8E-56A1-4126-ADC8-ADDEB7228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27A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B27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287D1A7</Template>
  <TotalTime>51</TotalTime>
  <Pages>2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STDS001</dc:creator>
  <cp:keywords/>
  <dc:description/>
  <cp:lastModifiedBy>STDS001</cp:lastModifiedBy>
  <cp:revision>3</cp:revision>
  <dcterms:created xsi:type="dcterms:W3CDTF">2020-11-09T16:34:00Z</dcterms:created>
  <dcterms:modified xsi:type="dcterms:W3CDTF">2020-11-09T17:25:00Z</dcterms:modified>
</cp:coreProperties>
</file>