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153" w:rsidRPr="004D2153" w:rsidRDefault="004D2153" w:rsidP="004D2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B9DC9F3" wp14:editId="5F5939C1">
            <wp:simplePos x="0" y="0"/>
            <wp:positionH relativeFrom="column">
              <wp:posOffset>3829050</wp:posOffset>
            </wp:positionH>
            <wp:positionV relativeFrom="paragraph">
              <wp:posOffset>0</wp:posOffset>
            </wp:positionV>
            <wp:extent cx="2066925" cy="155003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D2153"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  <w:t>Big Write</w:t>
      </w:r>
    </w:p>
    <w:p w:rsidR="004D2153" w:rsidRPr="004D2153" w:rsidRDefault="004D2153" w:rsidP="004D2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4D2153"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  <w:t>Thursday 18th March 2021</w:t>
      </w:r>
    </w:p>
    <w:p w:rsidR="005A6B2B" w:rsidRDefault="004D2153" w:rsidP="004D2153">
      <w:pPr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</w:pPr>
      <w:r w:rsidRPr="004D2153"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  <w:t>Can you make us laugh?</w:t>
      </w:r>
    </w:p>
    <w:p w:rsidR="004D2153" w:rsidRDefault="004D2153" w:rsidP="004D2153">
      <w:pPr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</w:pPr>
    </w:p>
    <w:p w:rsidR="0086054E" w:rsidRDefault="0086054E" w:rsidP="004D2153">
      <w:pPr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</w:pPr>
      <w:bookmarkStart w:id="0" w:name="_GoBack"/>
      <w:bookmarkEnd w:id="0"/>
    </w:p>
    <w:p w:rsidR="004D2153" w:rsidRDefault="004D2153" w:rsidP="004D2153">
      <w:pPr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</w:pPr>
    </w:p>
    <w:p w:rsidR="004D2153" w:rsidRPr="004D2153" w:rsidRDefault="0086054E" w:rsidP="004D2153">
      <w:pPr>
        <w:rPr>
          <w:sz w:val="28"/>
          <w:szCs w:val="28"/>
        </w:rPr>
      </w:pPr>
      <w:r>
        <w:rPr>
          <w:rFonts w:ascii="Twinkl Cursive Looped" w:eastAsia="Times New Roman" w:hAnsi="Twinkl Cursive Looped" w:cs="Times New Roman"/>
          <w:sz w:val="28"/>
          <w:szCs w:val="28"/>
          <w:u w:val="single"/>
          <w:lang w:eastAsia="en-GB"/>
        </w:rPr>
        <w:t>Can you write a funny story or poem for Red Nose Day?</w:t>
      </w:r>
    </w:p>
    <w:sectPr w:rsidR="004D2153" w:rsidRPr="004D21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153"/>
    <w:rsid w:val="004D2153"/>
    <w:rsid w:val="005A6B2B"/>
    <w:rsid w:val="00860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883C5"/>
  <w15:chartTrackingRefBased/>
  <w15:docId w15:val="{FBBFB018-C013-4D6F-BDED-76AD318F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21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1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A7B21CDB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STCB094</dc:creator>
  <cp:keywords/>
  <dc:description/>
  <cp:lastModifiedBy>STCB094</cp:lastModifiedBy>
  <cp:revision>2</cp:revision>
  <cp:lastPrinted>2021-03-17T16:48:00Z</cp:lastPrinted>
  <dcterms:created xsi:type="dcterms:W3CDTF">2021-03-19T08:24:00Z</dcterms:created>
  <dcterms:modified xsi:type="dcterms:W3CDTF">2021-03-19T08:24:00Z</dcterms:modified>
</cp:coreProperties>
</file>