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B2B" w:rsidRDefault="00EA338A">
      <w:r>
        <w:rPr>
          <w:noProof/>
          <w:lang w:eastAsia="en-GB"/>
        </w:rPr>
        <w:drawing>
          <wp:inline distT="0" distB="0" distL="0" distR="0" wp14:anchorId="1665A424" wp14:editId="6D6437C1">
            <wp:extent cx="5731510" cy="42176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38A" w:rsidRDefault="00EA338A">
      <w:r>
        <w:rPr>
          <w:noProof/>
          <w:lang w:eastAsia="en-GB"/>
        </w:rPr>
        <w:drawing>
          <wp:inline distT="0" distB="0" distL="0" distR="0" wp14:anchorId="3972FD9E" wp14:editId="75A0BBAF">
            <wp:extent cx="5731510" cy="411226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3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9C2" w:rsidRDefault="005329C2" w:rsidP="005329C2">
      <w:pPr>
        <w:spacing w:after="0" w:line="240" w:lineRule="auto"/>
      </w:pPr>
      <w:r>
        <w:separator/>
      </w:r>
    </w:p>
  </w:endnote>
  <w:endnote w:type="continuationSeparator" w:id="0">
    <w:p w:rsidR="005329C2" w:rsidRDefault="005329C2" w:rsidP="00532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9C2" w:rsidRDefault="005329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9C2" w:rsidRDefault="005329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9C2" w:rsidRDefault="005329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9C2" w:rsidRDefault="005329C2" w:rsidP="005329C2">
      <w:pPr>
        <w:spacing w:after="0" w:line="240" w:lineRule="auto"/>
      </w:pPr>
      <w:r>
        <w:separator/>
      </w:r>
    </w:p>
  </w:footnote>
  <w:footnote w:type="continuationSeparator" w:id="0">
    <w:p w:rsidR="005329C2" w:rsidRDefault="005329C2" w:rsidP="00532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9C2" w:rsidRDefault="005329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9C2" w:rsidRDefault="005329C2">
    <w:pPr>
      <w:pStyle w:val="Header"/>
    </w:pPr>
    <w:bookmarkStart w:id="0" w:name="_GoBack"/>
    <w:bookmarkEnd w:id="0"/>
    <w:r>
      <w:t>Art 19-3-21</w:t>
    </w:r>
  </w:p>
  <w:p w:rsidR="005329C2" w:rsidRDefault="005329C2">
    <w:pPr>
      <w:pStyle w:val="Header"/>
    </w:pPr>
    <w:r>
      <w:t>Can you create an animal image?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9C2" w:rsidRDefault="005329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38A"/>
    <w:rsid w:val="004C5252"/>
    <w:rsid w:val="005329C2"/>
    <w:rsid w:val="005A6B2B"/>
    <w:rsid w:val="00EA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BD722"/>
  <w15:chartTrackingRefBased/>
  <w15:docId w15:val="{D69E3D69-68BA-4FBF-93B0-B926DFCC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33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38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2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29C2"/>
  </w:style>
  <w:style w:type="paragraph" w:styleId="Footer">
    <w:name w:val="footer"/>
    <w:basedOn w:val="Normal"/>
    <w:link w:val="FooterChar"/>
    <w:uiPriority w:val="99"/>
    <w:unhideWhenUsed/>
    <w:rsid w:val="00532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2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A7B21CDB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cp:lastPrinted>2021-03-18T17:11:00Z</cp:lastPrinted>
  <dcterms:created xsi:type="dcterms:W3CDTF">2021-03-19T08:25:00Z</dcterms:created>
  <dcterms:modified xsi:type="dcterms:W3CDTF">2021-03-19T08:25:00Z</dcterms:modified>
</cp:coreProperties>
</file>