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2FCB" w:rsidRPr="005E3477" w:rsidRDefault="00E72FCB">
      <w:pPr>
        <w:rPr>
          <w:rFonts w:ascii="Twinkl Cursive Looped" w:hAnsi="Twinkl Cursive Looped"/>
          <w:u w:val="single"/>
        </w:rPr>
      </w:pPr>
      <w:bookmarkStart w:id="0" w:name="_GoBack"/>
      <w:r w:rsidRPr="005E3477">
        <w:rPr>
          <w:rFonts w:ascii="Twinkl Cursive Looped" w:hAnsi="Twinkl Cursive Looped"/>
          <w:u w:val="single"/>
        </w:rPr>
        <w:t>Geography</w:t>
      </w:r>
    </w:p>
    <w:p w:rsidR="00E72FCB" w:rsidRPr="005E3477" w:rsidRDefault="00E72FCB">
      <w:pPr>
        <w:rPr>
          <w:rFonts w:ascii="Twinkl Cursive Looped" w:hAnsi="Twinkl Cursive Looped"/>
          <w:u w:val="single"/>
        </w:rPr>
      </w:pPr>
      <w:r w:rsidRPr="005E3477">
        <w:rPr>
          <w:rFonts w:ascii="Twinkl Cursive Looped" w:hAnsi="Twinkl Cursive Looped"/>
          <w:u w:val="single"/>
        </w:rPr>
        <w:t>Thursday 18</w:t>
      </w:r>
      <w:r w:rsidRPr="005E3477">
        <w:rPr>
          <w:rFonts w:ascii="Twinkl Cursive Looped" w:hAnsi="Twinkl Cursive Looped"/>
          <w:u w:val="single"/>
          <w:vertAlign w:val="superscript"/>
        </w:rPr>
        <w:t>th</w:t>
      </w:r>
      <w:r w:rsidRPr="005E3477">
        <w:rPr>
          <w:rFonts w:ascii="Twinkl Cursive Looped" w:hAnsi="Twinkl Cursive Looped"/>
          <w:u w:val="single"/>
        </w:rPr>
        <w:t xml:space="preserve"> March 2021 </w:t>
      </w:r>
    </w:p>
    <w:p w:rsidR="00E72FCB" w:rsidRPr="005E3477" w:rsidRDefault="00E72FCB">
      <w:pPr>
        <w:rPr>
          <w:rFonts w:ascii="Twinkl Cursive Looped" w:hAnsi="Twinkl Cursive Looped"/>
          <w:u w:val="single"/>
        </w:rPr>
      </w:pPr>
      <w:r w:rsidRPr="005E3477">
        <w:rPr>
          <w:rFonts w:ascii="Twinkl Cursive Looped" w:hAnsi="Twinkl Cursive Looped"/>
          <w:u w:val="single"/>
        </w:rPr>
        <w:t>How do animals survive in the desert?</w:t>
      </w:r>
    </w:p>
    <w:p w:rsidR="00E72FCB" w:rsidRPr="005E3477" w:rsidRDefault="00E72FCB">
      <w:pPr>
        <w:rPr>
          <w:rFonts w:ascii="Twinkl Cursive Looped" w:hAnsi="Twinkl Cursive Looped"/>
        </w:rPr>
      </w:pPr>
      <w:r w:rsidRPr="005E3477">
        <w:rPr>
          <w:rFonts w:ascii="Twinkl Cursive Looped" w:hAnsi="Twinkl Cursive Looped"/>
        </w:rPr>
        <w:t>Choose an animal that lives in the desert. Describe the way it is adapted to live in the desert. You can paste a picture too.</w:t>
      </w:r>
    </w:p>
    <w:bookmarkEnd w:id="0"/>
    <w:p w:rsidR="002577FA" w:rsidRDefault="00ED0C6D">
      <w:r>
        <w:t>__________________________________________________________________________________</w:t>
      </w:r>
    </w:p>
    <w:p w:rsidR="00ED0C6D" w:rsidRDefault="00ED0C6D"/>
    <w:p w:rsidR="00ED0C6D" w:rsidRDefault="00ED0C6D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8238</wp:posOffset>
                </wp:positionH>
                <wp:positionV relativeFrom="paragraph">
                  <wp:posOffset>128716</wp:posOffset>
                </wp:positionV>
                <wp:extent cx="5782962" cy="3319849"/>
                <wp:effectExtent l="0" t="0" r="27305" b="13970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82962" cy="3319849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90AD911" id="Rounded Rectangle 1" o:spid="_x0000_s1026" style="position:absolute;margin-left:.65pt;margin-top:10.15pt;width:455.35pt;height:261.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" filled="f" strokecolor="black [3213]" strokeweight="1pt">
                <v:stroke joinstyle="miter"/>
              </v:roundrect>
            </w:pict>
          </mc:Fallback>
        </mc:AlternateContent>
      </w:r>
    </w:p>
    <w:p w:rsidR="00ED0C6D" w:rsidRPr="00ED0C6D" w:rsidRDefault="00ED0C6D" w:rsidP="00ED0C6D"/>
    <w:p w:rsidR="00ED0C6D" w:rsidRPr="00ED0C6D" w:rsidRDefault="00ED0C6D" w:rsidP="00ED0C6D"/>
    <w:p w:rsidR="00ED0C6D" w:rsidRPr="00ED0C6D" w:rsidRDefault="00ED0C6D" w:rsidP="00ED0C6D"/>
    <w:p w:rsidR="00ED0C6D" w:rsidRPr="00ED0C6D" w:rsidRDefault="00ED0C6D" w:rsidP="00ED0C6D"/>
    <w:p w:rsidR="00ED0C6D" w:rsidRPr="00ED0C6D" w:rsidRDefault="00ED0C6D" w:rsidP="00ED0C6D"/>
    <w:p w:rsidR="00ED0C6D" w:rsidRPr="00ED0C6D" w:rsidRDefault="00ED0C6D" w:rsidP="00ED0C6D"/>
    <w:p w:rsidR="00ED0C6D" w:rsidRPr="00ED0C6D" w:rsidRDefault="00ED0C6D" w:rsidP="00ED0C6D"/>
    <w:p w:rsidR="00ED0C6D" w:rsidRPr="00ED0C6D" w:rsidRDefault="00ED0C6D" w:rsidP="00ED0C6D"/>
    <w:p w:rsidR="00ED0C6D" w:rsidRPr="00ED0C6D" w:rsidRDefault="00ED0C6D" w:rsidP="00ED0C6D"/>
    <w:p w:rsidR="00ED0C6D" w:rsidRDefault="00ED0C6D" w:rsidP="00ED0C6D"/>
    <w:p w:rsidR="00ED0C6D" w:rsidRDefault="00ED0C6D" w:rsidP="00ED0C6D">
      <w:pPr>
        <w:jc w:val="right"/>
      </w:pPr>
    </w:p>
    <w:p w:rsidR="00ED0C6D" w:rsidRDefault="00ED0C6D" w:rsidP="00ED0C6D">
      <w:pPr>
        <w:jc w:val="right"/>
      </w:pPr>
    </w:p>
    <w:p w:rsidR="00ED0C6D" w:rsidRPr="00D86ECC" w:rsidRDefault="00ED0C6D" w:rsidP="00ED0C6D">
      <w:pPr>
        <w:rPr>
          <w:sz w:val="32"/>
          <w:szCs w:val="32"/>
        </w:rPr>
      </w:pPr>
      <w:r w:rsidRPr="00D86ECC">
        <w:rPr>
          <w:sz w:val="32"/>
          <w:szCs w:val="32"/>
        </w:rPr>
        <w:t>________________________________________________________</w:t>
      </w:r>
    </w:p>
    <w:p w:rsidR="00ED0C6D" w:rsidRPr="00D86ECC" w:rsidRDefault="00ED0C6D" w:rsidP="00ED0C6D">
      <w:pPr>
        <w:rPr>
          <w:sz w:val="32"/>
          <w:szCs w:val="32"/>
        </w:rPr>
      </w:pPr>
      <w:r w:rsidRPr="00D86ECC">
        <w:rPr>
          <w:sz w:val="32"/>
          <w:szCs w:val="32"/>
        </w:rPr>
        <w:t>________________________________________________________</w:t>
      </w:r>
    </w:p>
    <w:p w:rsidR="00ED0C6D" w:rsidRPr="00D86ECC" w:rsidRDefault="00ED0C6D" w:rsidP="00ED0C6D">
      <w:pPr>
        <w:rPr>
          <w:sz w:val="32"/>
          <w:szCs w:val="32"/>
        </w:rPr>
      </w:pPr>
      <w:r w:rsidRPr="00D86ECC">
        <w:rPr>
          <w:sz w:val="32"/>
          <w:szCs w:val="32"/>
        </w:rPr>
        <w:t>________________________________________________________</w:t>
      </w:r>
    </w:p>
    <w:p w:rsidR="00ED0C6D" w:rsidRPr="00D86ECC" w:rsidRDefault="00ED0C6D" w:rsidP="00ED0C6D">
      <w:pPr>
        <w:rPr>
          <w:sz w:val="32"/>
          <w:szCs w:val="32"/>
        </w:rPr>
      </w:pPr>
      <w:r w:rsidRPr="00D86ECC">
        <w:rPr>
          <w:sz w:val="32"/>
          <w:szCs w:val="32"/>
        </w:rPr>
        <w:t>________________________________________________________</w:t>
      </w:r>
    </w:p>
    <w:p w:rsidR="00ED0C6D" w:rsidRPr="00D86ECC" w:rsidRDefault="00ED0C6D" w:rsidP="00ED0C6D">
      <w:pPr>
        <w:rPr>
          <w:sz w:val="32"/>
          <w:szCs w:val="32"/>
        </w:rPr>
      </w:pPr>
      <w:r w:rsidRPr="00D86ECC">
        <w:rPr>
          <w:sz w:val="32"/>
          <w:szCs w:val="32"/>
        </w:rPr>
        <w:t>________________________________________________________</w:t>
      </w:r>
    </w:p>
    <w:p w:rsidR="00ED0C6D" w:rsidRPr="00D86ECC" w:rsidRDefault="00ED0C6D" w:rsidP="00ED0C6D">
      <w:pPr>
        <w:rPr>
          <w:sz w:val="32"/>
          <w:szCs w:val="32"/>
        </w:rPr>
      </w:pPr>
      <w:r w:rsidRPr="00D86ECC">
        <w:rPr>
          <w:sz w:val="32"/>
          <w:szCs w:val="32"/>
        </w:rPr>
        <w:t>________________________________________________________</w:t>
      </w:r>
    </w:p>
    <w:p w:rsidR="00ED0C6D" w:rsidRPr="00D86ECC" w:rsidRDefault="00ED0C6D" w:rsidP="00ED0C6D">
      <w:pPr>
        <w:rPr>
          <w:sz w:val="32"/>
          <w:szCs w:val="32"/>
        </w:rPr>
      </w:pPr>
      <w:r w:rsidRPr="00D86ECC">
        <w:rPr>
          <w:sz w:val="32"/>
          <w:szCs w:val="32"/>
        </w:rPr>
        <w:t>________________________________________________________</w:t>
      </w:r>
    </w:p>
    <w:p w:rsidR="00ED0C6D" w:rsidRPr="00D86ECC" w:rsidRDefault="00ED0C6D" w:rsidP="00ED0C6D">
      <w:pPr>
        <w:rPr>
          <w:sz w:val="32"/>
          <w:szCs w:val="32"/>
        </w:rPr>
      </w:pPr>
      <w:r w:rsidRPr="00D86ECC">
        <w:rPr>
          <w:sz w:val="32"/>
          <w:szCs w:val="32"/>
        </w:rPr>
        <w:t>________________________</w:t>
      </w:r>
      <w:r w:rsidR="00D86ECC">
        <w:rPr>
          <w:sz w:val="32"/>
          <w:szCs w:val="32"/>
        </w:rPr>
        <w:t>________________________________</w:t>
      </w:r>
    </w:p>
    <w:p w:rsidR="00ED0C6D" w:rsidRPr="00E72FCB" w:rsidRDefault="00ED0C6D" w:rsidP="00ED0C6D">
      <w:pPr>
        <w:rPr>
          <w:sz w:val="32"/>
          <w:szCs w:val="32"/>
        </w:rPr>
      </w:pPr>
      <w:r w:rsidRPr="00D86ECC">
        <w:rPr>
          <w:sz w:val="32"/>
          <w:szCs w:val="32"/>
        </w:rPr>
        <w:t>________________________________________________________</w:t>
      </w:r>
    </w:p>
    <w:sectPr w:rsidR="00ED0C6D" w:rsidRPr="00E72FC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0C6D"/>
    <w:rsid w:val="002577FA"/>
    <w:rsid w:val="004F39C5"/>
    <w:rsid w:val="005E3477"/>
    <w:rsid w:val="00D86ECC"/>
    <w:rsid w:val="00E72FCB"/>
    <w:rsid w:val="00ED0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0EA783"/>
  <w15:chartTrackingRefBased/>
  <w15:docId w15:val="{828DE212-3E18-4556-A9FB-513B572D1B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FFBC2C05</Template>
  <TotalTime>10</TotalTime>
  <Pages>1</Pages>
  <Words>121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STCB094</dc:creator>
  <cp:keywords/>
  <dc:description/>
  <cp:lastModifiedBy>STCB094</cp:lastModifiedBy>
  <cp:revision>3</cp:revision>
  <dcterms:created xsi:type="dcterms:W3CDTF">2021-03-16T16:40:00Z</dcterms:created>
  <dcterms:modified xsi:type="dcterms:W3CDTF">2021-03-16T16:55:00Z</dcterms:modified>
</cp:coreProperties>
</file>