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E32" w:rsidRDefault="009D14FF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-771525</wp:posOffset>
            </wp:positionH>
            <wp:positionV relativeFrom="paragraph">
              <wp:posOffset>-819150</wp:posOffset>
            </wp:positionV>
            <wp:extent cx="7190740" cy="9809422"/>
            <wp:effectExtent l="0" t="0" r="0" b="1905"/>
            <wp:wrapNone/>
            <wp:docPr id="1" name="Picture 1" descr="Free Printable Penguin Worksh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Printable Penguin Workshee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335" cy="983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15E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FF"/>
    <w:rsid w:val="00306FB0"/>
    <w:rsid w:val="00462F34"/>
    <w:rsid w:val="009D1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BC6FE5-2878-4A91-B7F5-340FA47B8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36F05DAE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Pickering</dc:creator>
  <cp:keywords/>
  <dc:description/>
  <cp:lastModifiedBy>Tamara Pickering</cp:lastModifiedBy>
  <cp:revision>1</cp:revision>
  <dcterms:created xsi:type="dcterms:W3CDTF">2021-01-12T08:37:00Z</dcterms:created>
  <dcterms:modified xsi:type="dcterms:W3CDTF">2021-01-12T14:42:00Z</dcterms:modified>
</cp:coreProperties>
</file>