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5E0DA" w14:textId="6E63EE80" w:rsidR="000634E4" w:rsidRDefault="00B61EEF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2B313" wp14:editId="6E472876">
                <wp:simplePos x="0" y="0"/>
                <wp:positionH relativeFrom="column">
                  <wp:posOffset>3270250</wp:posOffset>
                </wp:positionH>
                <wp:positionV relativeFrom="paragraph">
                  <wp:posOffset>2978150</wp:posOffset>
                </wp:positionV>
                <wp:extent cx="3136900" cy="27686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A2060" id="Rectangle 2" o:spid="_x0000_s1026" style="position:absolute;margin-left:257.5pt;margin-top:234.5pt;width:247pt;height:2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" filled="f" strokecolor="black [3213]" strokeweight="1pt"/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B0518" wp14:editId="3EB4AECB">
                <wp:simplePos x="0" y="0"/>
                <wp:positionH relativeFrom="column">
                  <wp:posOffset>-47625</wp:posOffset>
                </wp:positionH>
                <wp:positionV relativeFrom="paragraph">
                  <wp:posOffset>317500</wp:posOffset>
                </wp:positionV>
                <wp:extent cx="3136900" cy="27686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22E0E" id="Rectangle 1" o:spid="_x0000_s1026" style="position:absolute;margin-left:-3.75pt;margin-top:25pt;width:247pt;height:2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4D0021" wp14:editId="031FF8F5">
                <wp:simplePos x="0" y="0"/>
                <wp:positionH relativeFrom="margin">
                  <wp:align>left</wp:align>
                </wp:positionH>
                <wp:positionV relativeFrom="paragraph">
                  <wp:posOffset>-12700</wp:posOffset>
                </wp:positionV>
                <wp:extent cx="2552700" cy="4318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DEB0A5" w14:textId="242F3E0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34E4">
                              <w:rPr>
                                <w:sz w:val="28"/>
                                <w:szCs w:val="28"/>
                                <w:u w:val="single"/>
                              </w:rPr>
                              <w:t>Beginning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4D00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1pt;width:201pt;height:34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" filled="f" stroked="f" strokeweight=".5pt">
                <v:textbox>
                  <w:txbxContent>
                    <w:p w14:paraId="05DEB0A5" w14:textId="242F3E0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634E4">
                        <w:rPr>
                          <w:sz w:val="28"/>
                          <w:szCs w:val="28"/>
                          <w:u w:val="single"/>
                        </w:rPr>
                        <w:t>Beginning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754CDF" wp14:editId="55089F1A">
                <wp:simplePos x="0" y="0"/>
                <wp:positionH relativeFrom="margin">
                  <wp:posOffset>-172085</wp:posOffset>
                </wp:positionH>
                <wp:positionV relativeFrom="paragraph">
                  <wp:posOffset>-457200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4080F" w14:textId="0EF5D3EB" w:rsidR="00137667" w:rsidRDefault="00137667">
                            <w:r>
                              <w:t xml:space="preserve">LQ: Can you </w:t>
                            </w:r>
                            <w:r w:rsidR="00B61EEF">
                              <w:t>draw the beginning, middle and end of your story</w:t>
                            </w:r>
                            <w: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754CDF" id="Text Box 2" o:spid="_x0000_s1027" type="#_x0000_t202" style="position:absolute;margin-left:-13.55pt;margin-top:-36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MitIwIAACU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" stroked="f">
                <v:textbox style="mso-fit-shape-to-text:t">
                  <w:txbxContent>
                    <w:p w14:paraId="0D04080F" w14:textId="0EF5D3EB" w:rsidR="00137667" w:rsidRDefault="00137667">
                      <w:r>
                        <w:t xml:space="preserve">LQ: Can you </w:t>
                      </w:r>
                      <w:r w:rsidR="00B61EEF">
                        <w:t>draw the beginning, middle and end of your story</w:t>
                      </w:r>
                      <w: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6971181" wp14:editId="7BCB5713">
                <wp:simplePos x="0" y="0"/>
                <wp:positionH relativeFrom="column">
                  <wp:posOffset>1335405</wp:posOffset>
                </wp:positionH>
                <wp:positionV relativeFrom="paragraph">
                  <wp:posOffset>3628390</wp:posOffset>
                </wp:positionV>
                <wp:extent cx="1427385" cy="1379990"/>
                <wp:effectExtent l="38100" t="38100" r="20955" b="425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427385" cy="1379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3AAA9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104.2pt;margin-top:284.75pt;width:114.35pt;height:11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">
                <v:imagedata r:id="rId8" o:title=""/>
              </v:shape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A033A" wp14:editId="65CB32C5">
                <wp:simplePos x="0" y="0"/>
                <wp:positionH relativeFrom="column">
                  <wp:posOffset>6759575</wp:posOffset>
                </wp:positionH>
                <wp:positionV relativeFrom="paragraph">
                  <wp:posOffset>-107950</wp:posOffset>
                </wp:positionV>
                <wp:extent cx="2552700" cy="431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F926D" w14:textId="246A72A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A033A" id="Text Box 6" o:spid="_x0000_s1028" type="#_x0000_t202" style="position:absolute;margin-left:532.25pt;margin-top:-8.5pt;width:201pt;height:3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" filled="f" stroked="f" strokeweight=".5pt">
                <v:textbox>
                  <w:txbxContent>
                    <w:p w14:paraId="2EEF926D" w14:textId="246A72A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1809D" wp14:editId="3728C2D0">
                <wp:simplePos x="0" y="0"/>
                <wp:positionH relativeFrom="column">
                  <wp:posOffset>6483350</wp:posOffset>
                </wp:positionH>
                <wp:positionV relativeFrom="paragraph">
                  <wp:posOffset>209550</wp:posOffset>
                </wp:positionV>
                <wp:extent cx="3136900" cy="27686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B2C87" id="Rectangle 3" o:spid="_x0000_s1026" style="position:absolute;margin-left:510.5pt;margin-top:16.5pt;width:247pt;height:2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" filled="f" strokecolor="black [3213]" strokeweight="1pt"/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646B195" wp14:editId="74B03FA2">
                <wp:simplePos x="0" y="0"/>
                <wp:positionH relativeFrom="column">
                  <wp:posOffset>6586220</wp:posOffset>
                </wp:positionH>
                <wp:positionV relativeFrom="paragraph">
                  <wp:posOffset>3239135</wp:posOffset>
                </wp:positionV>
                <wp:extent cx="1121400" cy="1387800"/>
                <wp:effectExtent l="38100" t="38100" r="47625" b="476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21400" cy="138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E324A" id="Ink 10" o:spid="_x0000_s1026" type="#_x0000_t75" style="position:absolute;margin-left:517.65pt;margin-top:254.1pt;width:90.3pt;height:1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">
                <v:imagedata r:id="rId10" o:title=""/>
              </v:shape>
            </w:pict>
          </mc:Fallback>
        </mc:AlternateContent>
      </w:r>
      <w:r w:rsidR="00137667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23E36963" wp14:editId="4387C816">
                <wp:simplePos x="0" y="0"/>
                <wp:positionH relativeFrom="column">
                  <wp:posOffset>7372985</wp:posOffset>
                </wp:positionH>
                <wp:positionV relativeFrom="paragraph">
                  <wp:posOffset>3197225</wp:posOffset>
                </wp:positionV>
                <wp:extent cx="474120" cy="252360"/>
                <wp:effectExtent l="38100" t="38100" r="46990" b="4000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74120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B8462" id="Ink 11" o:spid="_x0000_s1026" type="#_x0000_t75" style="position:absolute;margin-left:579.6pt;margin-top:250.8pt;width:39.3pt;height:21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">
                <v:imagedata r:id="rId12" o:title=""/>
              </v:shape>
            </w:pict>
          </mc:Fallback>
        </mc:AlternateContent>
      </w:r>
      <w:r w:rsidR="00063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67865C" wp14:editId="78F65C6B">
                <wp:simplePos x="0" y="0"/>
                <wp:positionH relativeFrom="column">
                  <wp:posOffset>3340100</wp:posOffset>
                </wp:positionH>
                <wp:positionV relativeFrom="paragraph">
                  <wp:posOffset>2679700</wp:posOffset>
                </wp:positionV>
                <wp:extent cx="2552700" cy="431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5C3651" w14:textId="39EC07AF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Middle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7865C" id="Text Box 5" o:spid="_x0000_s1029" type="#_x0000_t202" style="position:absolute;margin-left:263pt;margin-top:211pt;width:201pt;height:3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" filled="f" stroked="f" strokeweight=".5pt">
                <v:textbox>
                  <w:txbxContent>
                    <w:p w14:paraId="315C3651" w14:textId="39EC07AF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Middle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34E4" w:rsidSect="001376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A97C9" w14:textId="77777777" w:rsidR="00137667" w:rsidRDefault="00137667" w:rsidP="00137667">
      <w:r>
        <w:separator/>
      </w:r>
    </w:p>
  </w:endnote>
  <w:endnote w:type="continuationSeparator" w:id="0">
    <w:p w14:paraId="153C7E58" w14:textId="77777777" w:rsidR="00137667" w:rsidRDefault="00137667" w:rsidP="0013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D0C9A" w14:textId="77777777" w:rsidR="00137667" w:rsidRDefault="00137667" w:rsidP="00137667">
      <w:r>
        <w:separator/>
      </w:r>
    </w:p>
  </w:footnote>
  <w:footnote w:type="continuationSeparator" w:id="0">
    <w:p w14:paraId="4291C4AC" w14:textId="77777777" w:rsidR="00137667" w:rsidRDefault="00137667" w:rsidP="00137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E4"/>
    <w:rsid w:val="000634E4"/>
    <w:rsid w:val="00137667"/>
    <w:rsid w:val="00354EF4"/>
    <w:rsid w:val="00873474"/>
    <w:rsid w:val="00B6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5B5CF9"/>
  <w15:chartTrackingRefBased/>
  <w15:docId w15:val="{027ABB77-2DB3-D043-9768-56D4DA5D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667"/>
  </w:style>
  <w:style w:type="paragraph" w:styleId="Footer">
    <w:name w:val="footer"/>
    <w:basedOn w:val="Normal"/>
    <w:link w:val="Foot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customXml" Target="ink/ink3.xml"/><Relationship Id="rId5" Type="http://schemas.openxmlformats.org/officeDocument/2006/relationships/endnotes" Target="endnotes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customXml" Target="ink/ink2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3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24575,'13'22'0,"3"6"0,5-1 0,1 6 0,0 0 0,-1-5 0,1 3 0,-1-3 0,0-1 0,2 11 0,-1-9 0,-4 11 0,-2 0 0,1 1 0,-4 7 0,4 0 0,0-7 0,-4 6 0,3-12 0,-1-1 0,-3-3 0,3-9 0,0 4 0,-4-6 0,4 0 0,-1 0 0,-3 0 0,4 6 0,-4-5 0,4 11 0,-3-10 0,3 9 0,0-10 0,-4 5 0,9 0 0,-8-5 0,7 5 0,-3-6 0,0 1 0,-2-1 0,-4 0 0,0 0 0,0 0 0,0-5 0,0 4 0,4-4 0,-3 5 0,4 0 0,-5 0 0,4 0 0,7 15 0,1-5 0,5 12 0,-4-2 0,-1-6 0,7 7 0,-5-7 0,10 1 0,-10-1 0,3 0 0,1 1 0,1-7 0,0 5 0,5-3 0,-12-3 0,6 6 0,-6-4 0,0 4 0,-1-6 0,1 5 0,-2-11 0,1 5 0,6 1 0,-5-5 0,5 5 0,-7-6 0,1-1 0,-1 0 0,6-4 0,-5 3 0,12 4 0,-5 0 0,6 5 0,1 1 0,21 11 0,-14-1 0,14 2 0,-15-12 0,-5 0 0,10-4 0,-10 3 0,4-10 0,-7 3 0,0-9 0,0 4 0,0-5 0,7 1 0,-6-1 0,6 0 0,0 1 0,-5-1 0,4 0 0,-11 0 0,3-5 0,-3 3 0,-1-8 0,5 9 0,-11-9 0,11 9 0,-11-9 0,5 9 0,-6-5 0,0 1 0,0 3 0,0-3 0,-4-1 0,3 4 0,-9-8 0,8 8 0,-3-8 0,-1 3 0,5 0 0,-4-3 0,1 4 0,3-5 0,-4 4 0,5-3 0,0 4 0,0-5 0,-5 0 0,4 0 0,-4 0 0,1 0 0,-3 4 0,1-3 0,-4 3 0,9-4 0,-4 4 0,0-2 0,10 2 0,-13 0 0,18-3 0,-18 7 0,12-7 0,-13 3 0,2-4 0,-3 0 0,-1 0 0,0 0 0,-1 0 0,1 4 0,-1 1 0,1 0 0,0 2 0,0-2 0,0 0 0,0 4 0,0-4 0,0 0 0,1-1 0,-1 0 0,5-3 0,-4 3 0,4-4 0,-5 0 0,0 4 0,5-3 0,-4 7 0,9-7 0,-4 7 0,11-2 0,-4 5 0,4-1 0,0 1 0,-5-1 0,5 0 0,-6 0 0,0 0 0,-1 0 0,1 0 0,-1-5 0,-4-1 0,-1-4 0,-5 0 0,0 0 0,1 0 0,-1 0 0,-1 0 0,1 0 0,0 0 0,-1 0 0,1 0 0,0 0 0,0 0 0,0 0 0,0 0 0,0 0 0,0 0 0,0 0 0,0 0 0,0 0 0,0 0 0,0 0 0,0 0 0,0 0 0,0-4 0,-1 3 0,1-2 0,0 3 0,-1 0 0,1 0 0,-5 0 0,0 0 0</inkml:trace>
  <inkml:trace contextRef="#ctx0" brushRef="#br0" timeOffset="2936">3963 3079 24575,'-9'-14'0,"0"8"0,3-7 0,-7 12 0,11-7 0,-11 3 0,8-1 0,-4-2 0,-1-2 0,-4-1 0,3-3 0,-8 4 0,8-4 0,-8-2 0,3 0 0,0-3 0,-3 3 0,3 1 0,1-5 0,-5 9 0,9-8 0,-8 8 0,8-8 0,-8 7 0,7-7 0,-7 3 0,4-4 0,-1 0 0,-3 0 0,8 4 0,-8-3 0,8 4 0,-8-1 0,7-3 0,-2 8 0,9-3 0,-4 9 0,4-3 0,-4 3 0,0-4 0,0 4 0,4-3 0,-3 7 0,7-8 0,-7 8 0,7-7 0,-8 7 0,12-2 0,-2 12 0,8-3 0,5 13 0,-3-9 0,8 9 0,-9-9 0,9 5 0,-9-6 0,9 1 0,-9-1 0,4 1 0,0 4 0,-3-4 0,8 4 0,-9-4 0,4-1 0,-5 5 0,5-3 0,-3 3 0,3-5 0,-5 1 0,0-1 0,1 0 0,-1 0 0,0 0 0,0 0 0,0-4 0,-4 3 0,3-7 0,-3 7 0,4-3 0,0 0 0,-4 3 0,3-7 0,-7 7 0,7-7 0,-3 7 0,4-7 0,0 7 0,-1-3 0,-3 4 0,3-4 0,-3 3 0,4-3 0,-4 4 0,3-4 0,-7 3 0,3-3 0,0 0 0,-3 3 0,7-3 0,-3 3 0,0 1 0,-1 0 0,0 0 0,-3 0 0,3 0 0,0 0 0,-3 0 0,3 0 0,0-5 0,-3 4 0,2-3 0,1 0 0,1 2 0,0-2 0,3 0 0,-7 2 0,3-2 0,-4 4 0,0 0 0,0-1 0,0 1 0,0 0 0,0 0 0,0 0 0,0 0 0,0 0 0,0 0 0,0 0 0,0 5 0,0-3 0,-4 3 0,3-5 0,-3 0 0,0 0 0,-2 0 0,-3 0 0,4 5 0,-8-4 0,7 5 0,-9-1 0,1-3 0,-2 8 0,-4-8 0,4 8 0,-3-8 0,8 8 0,-8-8 0,8 3 0,-3-5 0,5 1 0,-1-1 0,-4 0 0,4 0 0,-4 1 0,4-1 0,-4 5 0,3 1 0,-3 0 0,4 4 0,1-8 0,-5 6 0,4-2 0,-3 0 0,3 3 0,0-7 0,1 3 0,-1-5 0,1 5 0,-1-4 0,5 4 0,-3-5 0,2 0 0,-3 0 0,-5 1 0,3 4 0,1-3 0,1 3 0,4-5 0,-4 0 0,4 0 0,-3 0 0,3-4 0,0 3 0,-3-7 0,7 2 0,-2-3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9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3854 24575,'14'0'0,"0"0"0,12 0 0,-4 0 0,4-5 0,-6 0 0,6-1 0,1-4 0,0 5 0,5-11 0,-11 4 0,11-4 0,-5 1 0,1 3 0,3-9 0,-9 9 0,9-4 0,-9 2 0,9 2 0,-9-3 0,4 0 0,0 3 0,-5-7 0,5 7 0,0-3 0,-4 0 0,9 3 0,-9-3 0,4 5 0,-6-1 0,6 1 0,-6-5 0,6 3 0,-6-2 0,6-2 0,-4 4 0,4-8 0,-1 9 0,-3-9 0,4 4 0,-6-4 0,0 4 0,0-3 0,-4 3 0,3 1 0,-3-5 0,-1 5 0,4-1 0,-3-3 0,4 7 0,6-8 0,-5 9 0,11-10 0,-5 4 0,6-5 0,2-7 0,-2 6 0,10-13 0,-6 5 0,0-5 0,-3 0 0,-4 2 0,5 4 0,-6-4 0,-3 12 0,2-11 0,-5 5 0,5-7 0,0 1 0,-3-6 0,11-5 0,-10-4 0,11-2 0,-5 0 0,1 1 0,3 5 0,-11-2 0,11 2 0,-10-3 0,9 3 0,-9-1 0,9 1 0,-9-3 0,11-4 0,-4 2 0,-8 7 0,0-1 0,9-15 0,-8 13 0,-3 0 0,4-12 0,10-1 0,-11 3 0,11 5 0,-11 3 0,4 5 0,-8 3 0,0 7 0,0 0 0,0 0 0,-5 5 0,4-4 0,-10 11 0,5-11 0,-2 10 0,-2-4 0,3 6 0,-5 0 0,0 0 0,0-1 0,-1 6 0,1-4 0,0 4 0,0-1 0,0-3 0,-5-2 0,3 0 0,-2-10 0,4 5 0,-4-2 0,4 2 0,-9 11 0,3-4 0,0 8 0,-3-3 0,3 5 0,-4 0 0,4 0 0,-3 0 0,7 0 0,-7-6 0,3 0 0,1-5 0,-4 0 0,3-1 0,0 6 0,-3-4 0,3 4 0,-4-6 0,4 6 0,-3-4 0,8 4 0,-8-6 0,8 1 0,-3 0 0,4 0 0,-5-1 0,4 1 0,-3-6 0,4 4 0,1-9 0,-1 9 0,1-4 0,-1 6 0,0-1 0,0 1 0,-4 0 0,-2 5 0,1-5 0,-4 10 0,8-9 0,-8 9 0,7-5 0,-7 6 0,3 4 0,-4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4:03.2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848 92 24575,'-12'0'0,"2"0"0,-3 0 0,-2 0 0,5 0 0,-9 0 0,4 0 0,-6 0 0,1 4 0,5 2 0,-4 4 0,3-1 0,-3 1 0,-1 0 0,0 0 0,-1 0 0,1 0 0,-6 1 0,-1-1 0,-6 1 0,-1 0 0,-5 1 0,-3-1 0,-6 1 0,6 0 0,2-1 0,7 0 0,0 1 0,6-2 0,1 1 0,11-2 0,0-3 0,6 2 0,0-7 0,4 7 0,-3-7 0,7 7 0,-8-3 0,8 4 0,-7-4 0,3 2 0,-4-6 0,4 8 0,-3-8 0,3 6 0,4-6 0,13-7 0,10-6 0,5-9 0,5 4 0,-5-4 0,6 9 0,-5-4 0,-3 6 0,-4 0 0,-1-1 0,0 6 0,0-4 0,0 8 0,6-9 0,-5 4 0,11-5 0,-5-4 0,6 2 0,1-8 0,-1 9 0,-6-4 0,-1 6 0,-6-1 0,-5 2 0,-1-1 0,-5 5 0,0 1 0,0 4 0,0 0 0,-1-4 0,1 3 0,0-4 0,0 1 0,0 3 0,0-7 0,1 7 0,-1-7 0,0 7 0,0-3 0,0 4 0,0 0 0,0 0 0,0 0 0,0 0 0,0 0 0,5-5 0,1 4 0,6-8 0,-1 3 0,0-4 0,0 5 0,0-5 0,-5 9 0,-1-7 0,-5 7 0,0-3 0,1 4 0,-2 0 0,1 0 0,-4 3 0,-2 2 0,-3 9 0,0-4 0,5 9 0,0-4 0,1 0 0,3 4 0,-8-9 0,8 4 0,-8 0 0,7-3 0,-7 3 0,3-5 0,0 0 0,-3 0 0,7 0 0,-7 0 0,3 0 0,0 0 0,-3 0 0,7 0 0,-7 0 0,7-4 0,-7 4 0,3-4 0,0 0 0,-3 3 0,7-3 0,-7 4 0,7 0 0,-7 0 0,7 0 0,-7 0 0,3 0 0,0-4 0,-3 3 0,4-3 0,-1 0 0,-3 4 0,6-5 0,-2 5 0,0 0 0,3-4 0,-7 3 0,7-3 0,-7 4 0,7-4 0,-7 3 0,7-7 0,-3 6 0,4-2 0,-4 4 0,3-4 0,-8 3 0,8-4 0,-7 5 0,3 0 0,0-5 0,-3 4 0,7-3 0,-8 3 0,4 1 0,0-4 0,-3 3 0,3-3 0,-4 4 0,4 0 0,1 0 0,1 0 0,-2 0 0,0 1 0,-3-1 0,7 0 0,-7 0 0,3 0 0,-4 0 0,3-4 0,-2 3 0,3-3 0,-4 3 0,0 1 0,0 0 0,0-4 0,0-2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A7276951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Tamara Pickering</cp:lastModifiedBy>
  <cp:revision>2</cp:revision>
  <dcterms:created xsi:type="dcterms:W3CDTF">2021-01-26T10:52:00Z</dcterms:created>
  <dcterms:modified xsi:type="dcterms:W3CDTF">2021-01-26T10:52:00Z</dcterms:modified>
</cp:coreProperties>
</file>