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25E0DA" w14:textId="54CFC2E9" w:rsidR="000634E4" w:rsidRDefault="00137667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1754CDF" wp14:editId="758A17E0">
                <wp:simplePos x="0" y="0"/>
                <wp:positionH relativeFrom="margin">
                  <wp:posOffset>-172085</wp:posOffset>
                </wp:positionH>
                <wp:positionV relativeFrom="paragraph">
                  <wp:posOffset>-457200</wp:posOffset>
                </wp:positionV>
                <wp:extent cx="236093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04080F" w14:textId="1EFF7ADE" w:rsidR="00137667" w:rsidRDefault="00137667">
                            <w:r>
                              <w:t>LQ: Can you draw your predictions?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1754CD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5pt;margin-top:-36pt;width:185.9pt;height:110.6pt;z-index:25167667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" stroked="f">
                <v:textbox style="mso-fit-shape-to-text:t">
                  <w:txbxContent>
                    <w:p w14:paraId="0D04080F" w14:textId="1EFF7ADE" w:rsidR="00137667" w:rsidRDefault="00137667">
                      <w:r>
                        <w:t>LQ: Can you draw your predictions?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4D0021" wp14:editId="76D108F3">
                <wp:simplePos x="0" y="0"/>
                <wp:positionH relativeFrom="margin">
                  <wp:align>left</wp:align>
                </wp:positionH>
                <wp:positionV relativeFrom="paragraph">
                  <wp:posOffset>-193675</wp:posOffset>
                </wp:positionV>
                <wp:extent cx="2552700" cy="431800"/>
                <wp:effectExtent l="0" t="0" r="0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DEB0A5" w14:textId="242F3E0C" w:rsidR="000634E4" w:rsidRPr="000634E4" w:rsidRDefault="000634E4" w:rsidP="000634E4">
                            <w:pPr>
                              <w:jc w:val="center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634E4">
                              <w:rPr>
                                <w:sz w:val="28"/>
                                <w:szCs w:val="28"/>
                                <w:u w:val="single"/>
                              </w:rPr>
                              <w:t>Beginning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4D0021" id="Text Box 4" o:spid="_x0000_s1027" type="#_x0000_t202" style="position:absolute;margin-left:0;margin-top:-15.25pt;width:201pt;height:34pt;z-index:2516643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" filled="f" stroked="f" strokeweight=".5pt">
                <v:textbox>
                  <w:txbxContent>
                    <w:p w14:paraId="05DEB0A5" w14:textId="242F3E0C" w:rsidR="000634E4" w:rsidRPr="000634E4" w:rsidRDefault="000634E4" w:rsidP="000634E4">
                      <w:pPr>
                        <w:jc w:val="center"/>
                        <w:rPr>
                          <w:sz w:val="28"/>
                          <w:szCs w:val="28"/>
                          <w:u w:val="single"/>
                        </w:rPr>
                      </w:pPr>
                      <w:r w:rsidRPr="000634E4">
                        <w:rPr>
                          <w:sz w:val="28"/>
                          <w:szCs w:val="28"/>
                          <w:u w:val="single"/>
                        </w:rPr>
                        <w:t>Beginning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73474"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72ADDE6A" wp14:editId="727FAAF9">
            <wp:simplePos x="0" y="0"/>
            <wp:positionH relativeFrom="column">
              <wp:posOffset>-28575</wp:posOffset>
            </wp:positionH>
            <wp:positionV relativeFrom="paragraph">
              <wp:posOffset>409575</wp:posOffset>
            </wp:positionV>
            <wp:extent cx="2972707" cy="2152650"/>
            <wp:effectExtent l="0" t="0" r="0" b="0"/>
            <wp:wrapTight wrapText="bothSides">
              <wp:wrapPolygon edited="0">
                <wp:start x="0" y="0"/>
                <wp:lineTo x="0" y="21409"/>
                <wp:lineTo x="21457" y="21409"/>
                <wp:lineTo x="21457" y="0"/>
                <wp:lineTo x="0" y="0"/>
              </wp:wrapPolygon>
            </wp:wrapTight>
            <wp:docPr id="7" name="Picture 7" descr="Blown Away by Rob Biddulph | Picture book, Children's book illustration,  Pic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own Away by Rob Biddulph | Picture book, Children's book illustration,  Pictures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00"/>
                    <a:stretch/>
                  </pic:blipFill>
                  <pic:spPr bwMode="auto">
                    <a:xfrm>
                      <a:off x="0" y="0"/>
                      <a:ext cx="2972707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82B313" wp14:editId="5FDA35F2">
                <wp:simplePos x="0" y="0"/>
                <wp:positionH relativeFrom="column">
                  <wp:posOffset>3175000</wp:posOffset>
                </wp:positionH>
                <wp:positionV relativeFrom="paragraph">
                  <wp:posOffset>3000375</wp:posOffset>
                </wp:positionV>
                <wp:extent cx="3136900" cy="27686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0" cy="2768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FADE52" id="Rectangle 2" o:spid="_x0000_s1026" style="position:absolute;margin-left:250pt;margin-top:236.25pt;width:247pt;height:2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EB0518" wp14:editId="2A37DAC0">
                <wp:simplePos x="0" y="0"/>
                <wp:positionH relativeFrom="column">
                  <wp:posOffset>-114300</wp:posOffset>
                </wp:positionH>
                <wp:positionV relativeFrom="paragraph">
                  <wp:posOffset>117475</wp:posOffset>
                </wp:positionV>
                <wp:extent cx="3136900" cy="2768600"/>
                <wp:effectExtent l="0" t="0" r="1270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0" cy="2768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0AF5F3" id="Rectangle 1" o:spid="_x0000_s1026" style="position:absolute;margin-left:-9pt;margin-top:9.25pt;width:247pt;height:2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16971181" wp14:editId="7BCB5713">
                <wp:simplePos x="0" y="0"/>
                <wp:positionH relativeFrom="column">
                  <wp:posOffset>1335405</wp:posOffset>
                </wp:positionH>
                <wp:positionV relativeFrom="paragraph">
                  <wp:posOffset>3628390</wp:posOffset>
                </wp:positionV>
                <wp:extent cx="1427385" cy="1379990"/>
                <wp:effectExtent l="38100" t="38100" r="20955" b="4254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427385" cy="13799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D3AAA9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9" o:spid="_x0000_s1026" type="#_x0000_t75" style="position:absolute;margin-left:104.2pt;margin-top:284.75pt;width:114.35pt;height:110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">
                <v:imagedata r:id="rId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4A033A" wp14:editId="65CB32C5">
                <wp:simplePos x="0" y="0"/>
                <wp:positionH relativeFrom="column">
                  <wp:posOffset>6759575</wp:posOffset>
                </wp:positionH>
                <wp:positionV relativeFrom="paragraph">
                  <wp:posOffset>-107950</wp:posOffset>
                </wp:positionV>
                <wp:extent cx="2552700" cy="431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EF926D" w14:textId="246A72AC" w:rsidR="000634E4" w:rsidRPr="000634E4" w:rsidRDefault="000634E4" w:rsidP="000634E4">
                            <w:pPr>
                              <w:jc w:val="center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4A033A" id="Text Box 6" o:spid="_x0000_s1028" type="#_x0000_t202" style="position:absolute;margin-left:532.25pt;margin-top:-8.5pt;width:201pt;height:3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" filled="f" stroked="f" strokeweight=".5pt">
                <v:textbox>
                  <w:txbxContent>
                    <w:p w14:paraId="2EEF926D" w14:textId="246A72AC" w:rsidR="000634E4" w:rsidRPr="000634E4" w:rsidRDefault="000634E4" w:rsidP="000634E4">
                      <w:pPr>
                        <w:jc w:val="center"/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End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91809D" wp14:editId="3728C2D0">
                <wp:simplePos x="0" y="0"/>
                <wp:positionH relativeFrom="column">
                  <wp:posOffset>6483350</wp:posOffset>
                </wp:positionH>
                <wp:positionV relativeFrom="paragraph">
                  <wp:posOffset>209550</wp:posOffset>
                </wp:positionV>
                <wp:extent cx="3136900" cy="2768600"/>
                <wp:effectExtent l="0" t="0" r="12700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0" cy="2768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0B2C87" id="Rectangle 3" o:spid="_x0000_s1026" style="position:absolute;margin-left:510.5pt;margin-top:16.5pt;width:247pt;height:2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1646B195" wp14:editId="74B03FA2">
                <wp:simplePos x="0" y="0"/>
                <wp:positionH relativeFrom="column">
                  <wp:posOffset>6586220</wp:posOffset>
                </wp:positionH>
                <wp:positionV relativeFrom="paragraph">
                  <wp:posOffset>3239135</wp:posOffset>
                </wp:positionV>
                <wp:extent cx="1121400" cy="1387800"/>
                <wp:effectExtent l="38100" t="38100" r="47625" b="4762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121400" cy="138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FE324A" id="Ink 10" o:spid="_x0000_s1026" type="#_x0000_t75" style="position:absolute;margin-left:517.65pt;margin-top:254.1pt;width:90.3pt;height:111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">
                <v:imagedata r:id="rId1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23E36963" wp14:editId="4387C816">
                <wp:simplePos x="0" y="0"/>
                <wp:positionH relativeFrom="column">
                  <wp:posOffset>7372985</wp:posOffset>
                </wp:positionH>
                <wp:positionV relativeFrom="paragraph">
                  <wp:posOffset>3197225</wp:posOffset>
                </wp:positionV>
                <wp:extent cx="474120" cy="252360"/>
                <wp:effectExtent l="38100" t="38100" r="46990" b="4000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474120" cy="25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6B8462" id="Ink 11" o:spid="_x0000_s1026" type="#_x0000_t75" style="position:absolute;margin-left:579.6pt;margin-top:250.8pt;width:39.3pt;height:21.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">
                <v:imagedata r:id="rId12" o:title=""/>
              </v:shape>
            </w:pict>
          </mc:Fallback>
        </mc:AlternateContent>
      </w:r>
      <w:r w:rsidR="000634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67865C" wp14:editId="78F65C6B">
                <wp:simplePos x="0" y="0"/>
                <wp:positionH relativeFrom="column">
                  <wp:posOffset>3340100</wp:posOffset>
                </wp:positionH>
                <wp:positionV relativeFrom="paragraph">
                  <wp:posOffset>2679700</wp:posOffset>
                </wp:positionV>
                <wp:extent cx="2552700" cy="431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5C3651" w14:textId="39EC07AF" w:rsidR="000634E4" w:rsidRPr="000634E4" w:rsidRDefault="000634E4" w:rsidP="000634E4">
                            <w:pPr>
                              <w:jc w:val="center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Middle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67865C" id="Text Box 5" o:spid="_x0000_s1029" type="#_x0000_t202" style="position:absolute;margin-left:263pt;margin-top:211pt;width:201pt;height:3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" filled="f" stroked="f" strokeweight=".5pt">
                <v:textbox>
                  <w:txbxContent>
                    <w:p w14:paraId="315C3651" w14:textId="39EC07AF" w:rsidR="000634E4" w:rsidRPr="000634E4" w:rsidRDefault="000634E4" w:rsidP="000634E4">
                      <w:pPr>
                        <w:jc w:val="center"/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Middle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634E4" w:rsidSect="001376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CA97C9" w14:textId="77777777" w:rsidR="00137667" w:rsidRDefault="00137667" w:rsidP="00137667">
      <w:r>
        <w:separator/>
      </w:r>
    </w:p>
  </w:endnote>
  <w:endnote w:type="continuationSeparator" w:id="0">
    <w:p w14:paraId="153C7E58" w14:textId="77777777" w:rsidR="00137667" w:rsidRDefault="00137667" w:rsidP="00137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2D0C9A" w14:textId="77777777" w:rsidR="00137667" w:rsidRDefault="00137667" w:rsidP="00137667">
      <w:r>
        <w:separator/>
      </w:r>
    </w:p>
  </w:footnote>
  <w:footnote w:type="continuationSeparator" w:id="0">
    <w:p w14:paraId="4291C4AC" w14:textId="77777777" w:rsidR="00137667" w:rsidRDefault="00137667" w:rsidP="001376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4E4"/>
    <w:rsid w:val="000634E4"/>
    <w:rsid w:val="00137667"/>
    <w:rsid w:val="0087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5B5CF9"/>
  <w15:chartTrackingRefBased/>
  <w15:docId w15:val="{027ABB77-2DB3-D043-9768-56D4DA5D5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34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66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7667"/>
  </w:style>
  <w:style w:type="paragraph" w:styleId="Footer">
    <w:name w:val="footer"/>
    <w:basedOn w:val="Normal"/>
    <w:link w:val="FooterChar"/>
    <w:uiPriority w:val="99"/>
    <w:unhideWhenUsed/>
    <w:rsid w:val="0013766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76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ustomXml" Target="ink/ink1.xml"/><Relationship Id="rId12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customXml" Target="ink/ink3.xml"/><Relationship Id="rId5" Type="http://schemas.openxmlformats.org/officeDocument/2006/relationships/endnotes" Target="endnotes.xml"/><Relationship Id="rId10" Type="http://schemas.openxmlformats.org/officeDocument/2006/relationships/image" Target="media/image3.emf"/><Relationship Id="rId4" Type="http://schemas.openxmlformats.org/officeDocument/2006/relationships/footnotes" Target="footnotes.xml"/><Relationship Id="rId9" Type="http://schemas.openxmlformats.org/officeDocument/2006/relationships/customXml" Target="ink/ink2.xml"/><Relationship Id="rId14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0T10:33:53.7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24575,'13'22'0,"3"6"0,5-1 0,1 6 0,0 0 0,-1-5 0,1 3 0,-1-3 0,0-1 0,2 11 0,-1-9 0,-4 11 0,-2 0 0,1 1 0,-4 7 0,4 0 0,0-7 0,-4 6 0,3-12 0,-1-1 0,-3-3 0,3-9 0,0 4 0,-4-6 0,4 0 0,-1 0 0,-3 0 0,4 6 0,-4-5 0,4 11 0,-3-10 0,3 9 0,0-10 0,-4 5 0,9 0 0,-8-5 0,7 5 0,-3-6 0,0 1 0,-2-1 0,-4 0 0,0 0 0,0 0 0,0-5 0,0 4 0,4-4 0,-3 5 0,4 0 0,-5 0 0,4 0 0,7 15 0,1-5 0,5 12 0,-4-2 0,-1-6 0,7 7 0,-5-7 0,10 1 0,-10-1 0,3 0 0,1 1 0,1-7 0,0 5 0,5-3 0,-12-3 0,6 6 0,-6-4 0,0 4 0,-1-6 0,1 5 0,-2-11 0,1 5 0,6 1 0,-5-5 0,5 5 0,-7-6 0,1-1 0,-1 0 0,6-4 0,-5 3 0,12 4 0,-5 0 0,6 5 0,1 1 0,21 11 0,-14-1 0,14 2 0,-15-12 0,-5 0 0,10-4 0,-10 3 0,4-10 0,-7 3 0,0-9 0,0 4 0,0-5 0,7 1 0,-6-1 0,6 0 0,0 1 0,-5-1 0,4 0 0,-11 0 0,3-5 0,-3 3 0,-1-8 0,5 9 0,-11-9 0,11 9 0,-11-9 0,5 9 0,-6-5 0,0 1 0,0 3 0,0-3 0,-4-1 0,3 4 0,-9-8 0,8 8 0,-3-8 0,-1 3 0,5 0 0,-4-3 0,1 4 0,3-5 0,-4 4 0,5-3 0,0 4 0,0-5 0,-5 0 0,4 0 0,-4 0 0,1 0 0,-3 4 0,1-3 0,-4 3 0,9-4 0,-4 4 0,0-2 0,10 2 0,-13 0 0,18-3 0,-18 7 0,12-7 0,-13 3 0,2-4 0,-3 0 0,-1 0 0,0 0 0,-1 0 0,1 4 0,-1 1 0,1 0 0,0 2 0,0-2 0,0 0 0,0 4 0,0-4 0,0 0 0,1-1 0,-1 0 0,5-3 0,-4 3 0,4-4 0,-5 0 0,0 4 0,5-3 0,-4 7 0,9-7 0,-4 7 0,11-2 0,-4 5 0,4-1 0,0 1 0,-5-1 0,5 0 0,-6 0 0,0 0 0,-1 0 0,1 0 0,-1-5 0,-4-1 0,-1-4 0,-5 0 0,0 0 0,1 0 0,-1 0 0,-1 0 0,1 0 0,0 0 0,-1 0 0,1 0 0,0 0 0,0 0 0,0 0 0,0 0 0,0 0 0,0 0 0,0 0 0,0 0 0,0 0 0,0 0 0,0 0 0,0 0 0,0 0 0,0-4 0,-1 3 0,1-2 0,0 3 0,-1 0 0,1 0 0,-5 0 0,0 0 0</inkml:trace>
  <inkml:trace contextRef="#ctx0" brushRef="#br0" timeOffset="2936">3963 3079 24575,'-9'-14'0,"0"8"0,3-7 0,-7 12 0,11-7 0,-11 3 0,8-1 0,-4-2 0,-1-2 0,-4-1 0,3-3 0,-8 4 0,8-4 0,-8-2 0,3 0 0,0-3 0,-3 3 0,3 1 0,1-5 0,-5 9 0,9-8 0,-8 8 0,8-8 0,-8 7 0,7-7 0,-7 3 0,4-4 0,-1 0 0,-3 0 0,8 4 0,-8-3 0,8 4 0,-8-1 0,7-3 0,-2 8 0,9-3 0,-4 9 0,4-3 0,-4 3 0,0-4 0,0 4 0,4-3 0,-3 7 0,7-8 0,-7 8 0,7-7 0,-8 7 0,12-2 0,-2 12 0,8-3 0,5 13 0,-3-9 0,8 9 0,-9-9 0,9 5 0,-9-6 0,9 1 0,-9-1 0,4 1 0,0 4 0,-3-4 0,8 4 0,-9-4 0,4-1 0,-5 5 0,5-3 0,-3 3 0,3-5 0,-5 1 0,0-1 0,1 0 0,-1 0 0,0 0 0,0 0 0,0-4 0,-4 3 0,3-7 0,-3 7 0,4-3 0,0 0 0,-4 3 0,3-7 0,-7 7 0,7-7 0,-3 7 0,4-7 0,0 7 0,-1-3 0,-3 4 0,3-4 0,-3 3 0,4-3 0,-4 4 0,3-4 0,-7 3 0,3-3 0,0 0 0,-3 3 0,7-3 0,-3 3 0,0 1 0,-1 0 0,0 0 0,-3 0 0,3 0 0,0 0 0,-3 0 0,3 0 0,0-5 0,-3 4 0,2-3 0,1 0 0,1 2 0,0-2 0,3 0 0,-7 2 0,3-2 0,-4 4 0,0 0 0,0-1 0,0 1 0,0 0 0,0 0 0,0 0 0,0 0 0,0 0 0,0 0 0,0 0 0,0 5 0,0-3 0,-4 3 0,3-5 0,-3 0 0,0 0 0,-2 0 0,-3 0 0,4 5 0,-8-4 0,7 5 0,-9-1 0,1-3 0,-2 8 0,-4-8 0,4 8 0,-3-8 0,8 8 0,-8-8 0,8 3 0,-3-5 0,5 1 0,-1-1 0,-4 0 0,4 0 0,-4 1 0,4-1 0,-4 5 0,3 1 0,-3 0 0,4 4 0,1-8 0,-5 6 0,4-2 0,-3 0 0,3 3 0,0-7 0,1 3 0,-1-5 0,1 5 0,-1-4 0,5 4 0,-3-5 0,2 0 0,-3 0 0,-5 1 0,3 4 0,1-3 0,1 3 0,4-5 0,-4 0 0,4 0 0,-3 0 0,3-4 0,0 3 0,-3-7 0,7 2 0,-2-3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0T10:33:59.9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3854 24575,'14'0'0,"0"0"0,12 0 0,-4 0 0,4-5 0,-6 0 0,6-1 0,1-4 0,0 5 0,5-11 0,-11 4 0,11-4 0,-5 1 0,1 3 0,3-9 0,-9 9 0,9-4 0,-9 2 0,9 2 0,-9-3 0,4 0 0,0 3 0,-5-7 0,5 7 0,0-3 0,-4 0 0,9 3 0,-9-3 0,4 5 0,-6-1 0,6 1 0,-6-5 0,6 3 0,-6-2 0,6-2 0,-4 4 0,4-8 0,-1 9 0,-3-9 0,4 4 0,-6-4 0,0 4 0,0-3 0,-4 3 0,3 1 0,-3-5 0,-1 5 0,4-1 0,-3-3 0,4 7 0,6-8 0,-5 9 0,11-10 0,-5 4 0,6-5 0,2-7 0,-2 6 0,10-13 0,-6 5 0,0-5 0,-3 0 0,-4 2 0,5 4 0,-6-4 0,-3 12 0,2-11 0,-5 5 0,5-7 0,0 1 0,-3-6 0,11-5 0,-10-4 0,11-2 0,-5 0 0,1 1 0,3 5 0,-11-2 0,11 2 0,-10-3 0,9 3 0,-9-1 0,9 1 0,-9-3 0,11-4 0,-4 2 0,-8 7 0,0-1 0,9-15 0,-8 13 0,-3 0 0,4-12 0,10-1 0,-11 3 0,11 5 0,-11 3 0,4 5 0,-8 3 0,0 7 0,0 0 0,0 0 0,-5 5 0,4-4 0,-10 11 0,5-11 0,-2 10 0,-2-4 0,3 6 0,-5 0 0,0 0 0,0-1 0,-1 6 0,1-4 0,0 4 0,0-1 0,0-3 0,-5-2 0,3 0 0,-2-10 0,4 5 0,-4-2 0,4 2 0,-9 11 0,3-4 0,0 8 0,-3-3 0,3 5 0,-4 0 0,4 0 0,-3 0 0,7 0 0,-7-6 0,3 0 0,1-5 0,-4 0 0,3-1 0,0 6 0,-3-4 0,3 4 0,-4-6 0,4 6 0,-3-4 0,8 4 0,-8-6 0,8 1 0,-3 0 0,4 0 0,-5-1 0,4 1 0,-3-6 0,4 4 0,1-9 0,-1 9 0,1-4 0,-1 6 0,0-1 0,0 1 0,-4 0 0,-2 5 0,1-5 0,-4 10 0,8-9 0,-8 9 0,7-5 0,-7 6 0,3 4 0,-4 1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0T10:34:03.2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848 92 24575,'-12'0'0,"2"0"0,-3 0 0,-2 0 0,5 0 0,-9 0 0,4 0 0,-6 0 0,1 4 0,5 2 0,-4 4 0,3-1 0,-3 1 0,-1 0 0,0 0 0,-1 0 0,1 0 0,-6 1 0,-1-1 0,-6 1 0,-1 0 0,-5 1 0,-3-1 0,-6 1 0,6 0 0,2-1 0,7 0 0,0 1 0,6-2 0,1 1 0,11-2 0,0-3 0,6 2 0,0-7 0,4 7 0,-3-7 0,7 7 0,-8-3 0,8 4 0,-7-4 0,3 2 0,-4-6 0,4 8 0,-3-8 0,3 6 0,4-6 0,13-7 0,10-6 0,5-9 0,5 4 0,-5-4 0,6 9 0,-5-4 0,-3 6 0,-4 0 0,-1-1 0,0 6 0,0-4 0,0 8 0,6-9 0,-5 4 0,11-5 0,-5-4 0,6 2 0,1-8 0,-1 9 0,-6-4 0,-1 6 0,-6-1 0,-5 2 0,-1-1 0,-5 5 0,0 1 0,0 4 0,0 0 0,-1-4 0,1 3 0,0-4 0,0 1 0,0 3 0,0-7 0,1 7 0,-1-7 0,0 7 0,0-3 0,0 4 0,0 0 0,0 0 0,0 0 0,0 0 0,0 0 0,5-5 0,1 4 0,6-8 0,-1 3 0,0-4 0,0 5 0,0-5 0,-5 9 0,-1-7 0,-5 7 0,0-3 0,1 4 0,-2 0 0,1 0 0,-4 3 0,-2 2 0,-3 9 0,0-4 0,5 9 0,0-4 0,1 0 0,3 4 0,-8-9 0,8 4 0,-8 0 0,7-3 0,-7 3 0,3-5 0,0 0 0,-3 0 0,7 0 0,-7 0 0,3 0 0,0 0 0,-3 0 0,7 0 0,-7 0 0,7-4 0,-7 4 0,3-4 0,0 0 0,-3 3 0,7-3 0,-7 4 0,7 0 0,-7 0 0,7 0 0,-7 0 0,3 0 0,0-4 0,-3 3 0,4-3 0,-1 0 0,-3 4 0,6-5 0,-2 5 0,0 0 0,3-4 0,-7 3 0,7-3 0,-7 4 0,7-4 0,-7 3 0,7-7 0,-3 6 0,4-2 0,-4 4 0,3-4 0,-8 3 0,8-4 0,-7 5 0,3 0 0,0-5 0,-3 4 0,7-3 0,-8 3 0,4 1 0,0-4 0,-3 3 0,3-3 0,-4 4 0,4 0 0,1 0 0,1 0 0,-2 0 0,0 1 0,-3-1 0,7 0 0,-7 0 0,3 0 0,-4 0 0,3-4 0,-2 3 0,3-3 0,-4 3 0,0 1 0,0 0 0,0-4 0,0-2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4C7EDDA8</Template>
  <TotalTime>3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Tamara Pickering</cp:lastModifiedBy>
  <cp:revision>3</cp:revision>
  <dcterms:created xsi:type="dcterms:W3CDTF">2021-01-20T12:44:00Z</dcterms:created>
  <dcterms:modified xsi:type="dcterms:W3CDTF">2021-01-25T12:02:00Z</dcterms:modified>
</cp:coreProperties>
</file>