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E32" w:rsidRDefault="00FF70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85725</wp:posOffset>
                </wp:positionV>
                <wp:extent cx="247650" cy="2571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03A" w:rsidRDefault="00FF703A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pt;margin-top:6.75pt;width:19.5pt;height:20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">
                <v:textbox>
                  <w:txbxContent>
                    <w:p w:rsidR="00FF703A" w:rsidRDefault="00FF703A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6848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266700</wp:posOffset>
                </wp:positionV>
                <wp:extent cx="3067050" cy="2038350"/>
                <wp:effectExtent l="19050" t="19050" r="38100" b="285750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203835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48EA" w:rsidRDefault="006848EA" w:rsidP="006848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5" o:spid="_x0000_s1027" type="#_x0000_t63" style="position:absolute;margin-left:66pt;margin-top:21pt;width:241.5pt;height:16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" adj="6300,24300" fillcolor="white [3212]" strokecolor="black [3213]" strokeweight="1pt">
                <v:textbox>
                  <w:txbxContent>
                    <w:p w:rsidR="006848EA" w:rsidRDefault="006848EA" w:rsidP="006848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C6332">
        <w:rPr>
          <w:noProof/>
          <w:lang w:eastAsia="en-GB"/>
        </w:rPr>
        <w:drawing>
          <wp:inline distT="0" distB="0" distL="0" distR="0" wp14:anchorId="3BDE32BE" wp14:editId="27D82923">
            <wp:extent cx="5731510" cy="3829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32" w:rsidRDefault="00EC6332"/>
    <w:p w:rsidR="00EC6332" w:rsidRDefault="00EC6332"/>
    <w:p w:rsidR="00EC6332" w:rsidRDefault="00FF703A">
      <w:r w:rsidRPr="00FF703A"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3EFC432" wp14:editId="50469931">
                <wp:simplePos x="0" y="0"/>
                <wp:positionH relativeFrom="column">
                  <wp:posOffset>133350</wp:posOffset>
                </wp:positionH>
                <wp:positionV relativeFrom="paragraph">
                  <wp:posOffset>85090</wp:posOffset>
                </wp:positionV>
                <wp:extent cx="228600" cy="276225"/>
                <wp:effectExtent l="0" t="0" r="19050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03A" w:rsidRDefault="00FF703A" w:rsidP="00FF703A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FC432" id="_x0000_s1028" type="#_x0000_t202" style="position:absolute;margin-left:10.5pt;margin-top:6.7pt;width:18pt;height:21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">
                <v:textbox>
                  <w:txbxContent>
                    <w:p w:rsidR="00FF703A" w:rsidRDefault="00FF703A" w:rsidP="00FF703A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848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17B74D" wp14:editId="7EDFF177">
                <wp:simplePos x="0" y="0"/>
                <wp:positionH relativeFrom="column">
                  <wp:posOffset>952500</wp:posOffset>
                </wp:positionH>
                <wp:positionV relativeFrom="paragraph">
                  <wp:posOffset>227965</wp:posOffset>
                </wp:positionV>
                <wp:extent cx="3067050" cy="2038350"/>
                <wp:effectExtent l="19050" t="19050" r="38100" b="28575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203835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48EA" w:rsidRDefault="006848EA" w:rsidP="006848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7B74D" id="Oval Callout 6" o:spid="_x0000_s1029" type="#_x0000_t63" style="position:absolute;margin-left:75pt;margin-top:17.95pt;width:241.5pt;height:16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" adj="6300,24300" fillcolor="white [3212]" strokecolor="black [3213]" strokeweight="1pt">
                <v:textbox>
                  <w:txbxContent>
                    <w:p w:rsidR="006848EA" w:rsidRDefault="006848EA" w:rsidP="006848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C6332" w:rsidRPr="00EC6332">
        <w:drawing>
          <wp:inline distT="0" distB="0" distL="0" distR="0" wp14:anchorId="33D4BA2C" wp14:editId="34E0CAAA">
            <wp:extent cx="5731510" cy="380047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32" w:rsidRDefault="00FF703A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3EFC432" wp14:editId="50469931">
                <wp:simplePos x="0" y="0"/>
                <wp:positionH relativeFrom="margin">
                  <wp:posOffset>76200</wp:posOffset>
                </wp:positionH>
                <wp:positionV relativeFrom="paragraph">
                  <wp:posOffset>95250</wp:posOffset>
                </wp:positionV>
                <wp:extent cx="247650" cy="24765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03A" w:rsidRDefault="00FF703A" w:rsidP="00FF703A">
                            <w:r>
                              <w:t>3</w:t>
                            </w:r>
                            <w:r w:rsidRPr="00FF703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5880" cy="59871"/>
                                  <wp:effectExtent l="0" t="0" r="127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880" cy="598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FC432" id="_x0000_s1030" type="#_x0000_t202" style="position:absolute;margin-left:6pt;margin-top:7.5pt;width:19.5pt;height:19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">
                <v:textbox>
                  <w:txbxContent>
                    <w:p w:rsidR="00FF703A" w:rsidRDefault="00FF703A" w:rsidP="00FF703A">
                      <w:r>
                        <w:t>3</w:t>
                      </w:r>
                      <w:r w:rsidRPr="00FF703A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5880" cy="59871"/>
                            <wp:effectExtent l="0" t="0" r="127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" cy="598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48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F95B23" wp14:editId="5B2A2408">
                <wp:simplePos x="0" y="0"/>
                <wp:positionH relativeFrom="column">
                  <wp:posOffset>190499</wp:posOffset>
                </wp:positionH>
                <wp:positionV relativeFrom="paragraph">
                  <wp:posOffset>76199</wp:posOffset>
                </wp:positionV>
                <wp:extent cx="3057525" cy="1323975"/>
                <wp:effectExtent l="19050" t="19050" r="47625" b="200025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057525" cy="1323975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48EA" w:rsidRDefault="006848EA" w:rsidP="006848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95B23" id="Oval Callout 7" o:spid="_x0000_s1031" type="#_x0000_t63" style="position:absolute;margin-left:15pt;margin-top:6pt;width:240.75pt;height:104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" adj="6300,24300" fillcolor="white [3212]" strokecolor="black [3213]" strokeweight="1pt">
                <v:textbox>
                  <w:txbxContent>
                    <w:p w:rsidR="006848EA" w:rsidRDefault="006848EA" w:rsidP="006848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C6332">
        <w:rPr>
          <w:noProof/>
          <w:lang w:eastAsia="en-GB"/>
        </w:rPr>
        <w:drawing>
          <wp:inline distT="0" distB="0" distL="0" distR="0" wp14:anchorId="28735EA9" wp14:editId="44E4411E">
            <wp:extent cx="5731510" cy="391477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32" w:rsidRDefault="00EC6332">
      <w:bookmarkStart w:id="0" w:name="_GoBack"/>
      <w:bookmarkEnd w:id="0"/>
    </w:p>
    <w:p w:rsidR="00EC6332" w:rsidRDefault="00EC6332"/>
    <w:p w:rsidR="00EC6332" w:rsidRDefault="00FF703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CB839CB" wp14:editId="328DE9E1">
                <wp:simplePos x="0" y="0"/>
                <wp:positionH relativeFrom="margin">
                  <wp:posOffset>152400</wp:posOffset>
                </wp:positionH>
                <wp:positionV relativeFrom="paragraph">
                  <wp:posOffset>94615</wp:posOffset>
                </wp:positionV>
                <wp:extent cx="257175" cy="247650"/>
                <wp:effectExtent l="0" t="0" r="28575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03A" w:rsidRDefault="00FF703A" w:rsidP="00FF703A">
                            <w:r>
                              <w:t>4</w:t>
                            </w:r>
                            <w:r w:rsidRPr="00FF703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B4A1DF" wp14:editId="45B2D1BC">
                                  <wp:extent cx="55880" cy="59871"/>
                                  <wp:effectExtent l="0" t="0" r="127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880" cy="598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839CB" id="_x0000_s1032" type="#_x0000_t202" style="position:absolute;margin-left:12pt;margin-top:7.45pt;width:20.25pt;height:19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">
                <v:textbox>
                  <w:txbxContent>
                    <w:p w:rsidR="00FF703A" w:rsidRDefault="00FF703A" w:rsidP="00FF703A">
                      <w:r>
                        <w:t>4</w:t>
                      </w:r>
                      <w:r w:rsidRPr="00FF703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B4A1DF" wp14:editId="45B2D1BC">
                            <wp:extent cx="55880" cy="59871"/>
                            <wp:effectExtent l="0" t="0" r="127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880" cy="598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48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EECD62" wp14:editId="314A00B8">
                <wp:simplePos x="0" y="0"/>
                <wp:positionH relativeFrom="column">
                  <wp:posOffset>28575</wp:posOffset>
                </wp:positionH>
                <wp:positionV relativeFrom="paragraph">
                  <wp:posOffset>285115</wp:posOffset>
                </wp:positionV>
                <wp:extent cx="2686050" cy="2038350"/>
                <wp:effectExtent l="19050" t="19050" r="38100" b="285750"/>
                <wp:wrapNone/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686050" cy="203835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848EA" w:rsidRDefault="006848EA" w:rsidP="006848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ECD62" id="Oval Callout 8" o:spid="_x0000_s1033" type="#_x0000_t63" style="position:absolute;margin-left:2.25pt;margin-top:22.45pt;width:211.5pt;height:160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" adj="6300,24300" fillcolor="white [3212]" strokecolor="black [3213]" strokeweight="1pt">
                <v:textbox>
                  <w:txbxContent>
                    <w:p w:rsidR="006848EA" w:rsidRDefault="006848EA" w:rsidP="006848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C6332">
        <w:rPr>
          <w:noProof/>
          <w:lang w:eastAsia="en-GB"/>
        </w:rPr>
        <w:drawing>
          <wp:inline distT="0" distB="0" distL="0" distR="0" wp14:anchorId="2B0F814A" wp14:editId="611BACAC">
            <wp:extent cx="5731510" cy="387667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32" w:rsidRDefault="00EC6332"/>
    <w:p w:rsidR="00EC6332" w:rsidRDefault="00EC6332"/>
    <w:sectPr w:rsidR="00EC63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03A" w:rsidRDefault="00FF703A" w:rsidP="00FF703A">
      <w:pPr>
        <w:spacing w:after="0" w:line="240" w:lineRule="auto"/>
      </w:pPr>
      <w:r>
        <w:separator/>
      </w:r>
    </w:p>
  </w:endnote>
  <w:endnote w:type="continuationSeparator" w:id="0">
    <w:p w:rsidR="00FF703A" w:rsidRDefault="00FF703A" w:rsidP="00FF7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03A" w:rsidRDefault="00FF703A" w:rsidP="00FF703A">
      <w:pPr>
        <w:spacing w:after="0" w:line="240" w:lineRule="auto"/>
      </w:pPr>
      <w:r>
        <w:separator/>
      </w:r>
    </w:p>
  </w:footnote>
  <w:footnote w:type="continuationSeparator" w:id="0">
    <w:p w:rsidR="00FF703A" w:rsidRDefault="00FF703A" w:rsidP="00FF70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332"/>
    <w:rsid w:val="00306FB0"/>
    <w:rsid w:val="00462F34"/>
    <w:rsid w:val="006848EA"/>
    <w:rsid w:val="00EC6332"/>
    <w:rsid w:val="00FF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EF217"/>
  <w15:chartTrackingRefBased/>
  <w15:docId w15:val="{FB554124-FB2B-4E2B-A097-F880DE782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70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03A"/>
  </w:style>
  <w:style w:type="paragraph" w:styleId="Footer">
    <w:name w:val="footer"/>
    <w:basedOn w:val="Normal"/>
    <w:link w:val="FooterChar"/>
    <w:uiPriority w:val="99"/>
    <w:unhideWhenUsed/>
    <w:rsid w:val="00FF70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BF5A9B19</Template>
  <TotalTime>4</TotalTime>
  <Pages>3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Pickering</dc:creator>
  <cp:keywords/>
  <dc:description/>
  <cp:lastModifiedBy>Tamara Pickering</cp:lastModifiedBy>
  <cp:revision>3</cp:revision>
  <dcterms:created xsi:type="dcterms:W3CDTF">2021-01-26T12:58:00Z</dcterms:created>
  <dcterms:modified xsi:type="dcterms:W3CDTF">2021-01-26T13:04:00Z</dcterms:modified>
</cp:coreProperties>
</file>