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266D" w:rsidRDefault="0073066D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EE12BD" wp14:editId="0451D260">
                <wp:simplePos x="0" y="0"/>
                <wp:positionH relativeFrom="column">
                  <wp:posOffset>572770</wp:posOffset>
                </wp:positionH>
                <wp:positionV relativeFrom="paragraph">
                  <wp:posOffset>233993</wp:posOffset>
                </wp:positionV>
                <wp:extent cx="1190625" cy="1126490"/>
                <wp:effectExtent l="38100" t="38100" r="28575" b="35560"/>
                <wp:wrapNone/>
                <wp:docPr id="4" name="Star: 5 Point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1126490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ss"/>
                            <a:gd name="f6" fmla="val 0"/>
                            <a:gd name="f7" fmla="*/ 5419351 1 1725033"/>
                            <a:gd name="f8" fmla="val 105146"/>
                            <a:gd name="f9" fmla="val 110557"/>
                            <a:gd name="f10" fmla="val 19098"/>
                            <a:gd name="f11" fmla="+- 0 0 -270"/>
                            <a:gd name="f12" fmla="+- 0 0 -180"/>
                            <a:gd name="f13" fmla="+- 0 0 -90"/>
                            <a:gd name="f14" fmla="abs f3"/>
                            <a:gd name="f15" fmla="abs f4"/>
                            <a:gd name="f16" fmla="abs f5"/>
                            <a:gd name="f17" fmla="+- 1080000 f1 0"/>
                            <a:gd name="f18" fmla="+- 18360000 f1 0"/>
                            <a:gd name="f19" fmla="+- 20520000 f1 0"/>
                            <a:gd name="f20" fmla="+- 3240000 f1 0"/>
                            <a:gd name="f21" fmla="*/ f11 f0 1"/>
                            <a:gd name="f22" fmla="*/ f12 f0 1"/>
                            <a:gd name="f23" fmla="*/ f13 f0 1"/>
                            <a:gd name="f24" fmla="?: f14 f3 1"/>
                            <a:gd name="f25" fmla="?: f15 f4 1"/>
                            <a:gd name="f26" fmla="?: f16 f5 1"/>
                            <a:gd name="f27" fmla="+- f17 0 f1"/>
                            <a:gd name="f28" fmla="+- f18 0 f1"/>
                            <a:gd name="f29" fmla="+- f19 0 f1"/>
                            <a:gd name="f30" fmla="+- f20 0 f1"/>
                            <a:gd name="f31" fmla="*/ f21 1 f2"/>
                            <a:gd name="f32" fmla="*/ f22 1 f2"/>
                            <a:gd name="f33" fmla="*/ f23 1 f2"/>
                            <a:gd name="f34" fmla="*/ f24 1 21600"/>
                            <a:gd name="f35" fmla="*/ f25 1 21600"/>
                            <a:gd name="f36" fmla="*/ 21600 f24 1"/>
                            <a:gd name="f37" fmla="*/ 21600 f25 1"/>
                            <a:gd name="f38" fmla="+- f27 f1 0"/>
                            <a:gd name="f39" fmla="+- f28 f1 0"/>
                            <a:gd name="f40" fmla="+- f29 f1 0"/>
                            <a:gd name="f41" fmla="+- f30 f1 0"/>
                            <a:gd name="f42" fmla="+- f31 0 f1"/>
                            <a:gd name="f43" fmla="+- f32 0 f1"/>
                            <a:gd name="f44" fmla="+- f33 0 f1"/>
                            <a:gd name="f45" fmla="min f35 f34"/>
                            <a:gd name="f46" fmla="*/ f36 1 f26"/>
                            <a:gd name="f47" fmla="*/ f37 1 f26"/>
                            <a:gd name="f48" fmla="*/ f38 f7 1"/>
                            <a:gd name="f49" fmla="*/ f39 f7 1"/>
                            <a:gd name="f50" fmla="*/ f40 f7 1"/>
                            <a:gd name="f51" fmla="*/ f41 f7 1"/>
                            <a:gd name="f52" fmla="val f46"/>
                            <a:gd name="f53" fmla="val f47"/>
                            <a:gd name="f54" fmla="*/ f48 1 f0"/>
                            <a:gd name="f55" fmla="*/ f49 1 f0"/>
                            <a:gd name="f56" fmla="*/ f50 1 f0"/>
                            <a:gd name="f57" fmla="*/ f51 1 f0"/>
                            <a:gd name="f58" fmla="*/ f6 f45 1"/>
                            <a:gd name="f59" fmla="+- f53 0 f6"/>
                            <a:gd name="f60" fmla="+- f52 0 f6"/>
                            <a:gd name="f61" fmla="+- 0 0 f54"/>
                            <a:gd name="f62" fmla="+- 0 0 f55"/>
                            <a:gd name="f63" fmla="+- 0 0 f56"/>
                            <a:gd name="f64" fmla="+- 0 0 f57"/>
                            <a:gd name="f65" fmla="*/ f59 1 2"/>
                            <a:gd name="f66" fmla="*/ f60 1 2"/>
                            <a:gd name="f67" fmla="+- 0 0 f61"/>
                            <a:gd name="f68" fmla="+- 0 0 f62"/>
                            <a:gd name="f69" fmla="+- 0 0 f63"/>
                            <a:gd name="f70" fmla="+- 0 0 f64"/>
                            <a:gd name="f71" fmla="+- f6 f65 0"/>
                            <a:gd name="f72" fmla="+- f6 f66 0"/>
                            <a:gd name="f73" fmla="*/ f66 f8 1"/>
                            <a:gd name="f74" fmla="*/ f65 f9 1"/>
                            <a:gd name="f75" fmla="*/ f67 f0 1"/>
                            <a:gd name="f76" fmla="*/ f68 f0 1"/>
                            <a:gd name="f77" fmla="*/ f69 f0 1"/>
                            <a:gd name="f78" fmla="*/ f70 f0 1"/>
                            <a:gd name="f79" fmla="*/ f73 1 100000"/>
                            <a:gd name="f80" fmla="*/ f74 1 100000"/>
                            <a:gd name="f81" fmla="*/ f71 f9 1"/>
                            <a:gd name="f82" fmla="*/ f75 1 f7"/>
                            <a:gd name="f83" fmla="*/ f76 1 f7"/>
                            <a:gd name="f84" fmla="*/ f77 1 f7"/>
                            <a:gd name="f85" fmla="*/ f78 1 f7"/>
                            <a:gd name="f86" fmla="*/ f72 f45 1"/>
                            <a:gd name="f87" fmla="*/ f81 1 100000"/>
                            <a:gd name="f88" fmla="*/ f79 f10 1"/>
                            <a:gd name="f89" fmla="*/ f80 f10 1"/>
                            <a:gd name="f90" fmla="+- f82 0 f1"/>
                            <a:gd name="f91" fmla="+- f83 0 f1"/>
                            <a:gd name="f92" fmla="+- f84 0 f1"/>
                            <a:gd name="f93" fmla="+- f85 0 f1"/>
                            <a:gd name="f94" fmla="cos 1 f90"/>
                            <a:gd name="f95" fmla="cos 1 f91"/>
                            <a:gd name="f96" fmla="sin 1 f90"/>
                            <a:gd name="f97" fmla="sin 1 f91"/>
                            <a:gd name="f98" fmla="cos 1 f92"/>
                            <a:gd name="f99" fmla="cos 1 f93"/>
                            <a:gd name="f100" fmla="sin 1 f93"/>
                            <a:gd name="f101" fmla="sin 1 f92"/>
                            <a:gd name="f102" fmla="*/ f88 1 50000"/>
                            <a:gd name="f103" fmla="*/ f89 1 50000"/>
                            <a:gd name="f104" fmla="+- 0 0 f94"/>
                            <a:gd name="f105" fmla="+- 0 0 f95"/>
                            <a:gd name="f106" fmla="+- 0 0 f96"/>
                            <a:gd name="f107" fmla="+- 0 0 f97"/>
                            <a:gd name="f108" fmla="+- 0 0 f98"/>
                            <a:gd name="f109" fmla="+- 0 0 f99"/>
                            <a:gd name="f110" fmla="+- 0 0 f100"/>
                            <a:gd name="f111" fmla="+- 0 0 f101"/>
                            <a:gd name="f112" fmla="+- f87 f103 0"/>
                            <a:gd name="f113" fmla="+- 0 0 f104"/>
                            <a:gd name="f114" fmla="+- 0 0 f105"/>
                            <a:gd name="f115" fmla="+- 0 0 f106"/>
                            <a:gd name="f116" fmla="+- 0 0 f107"/>
                            <a:gd name="f117" fmla="+- 0 0 f108"/>
                            <a:gd name="f118" fmla="+- 0 0 f109"/>
                            <a:gd name="f119" fmla="+- 0 0 f110"/>
                            <a:gd name="f120" fmla="+- 0 0 f111"/>
                            <a:gd name="f121" fmla="*/ f112 f45 1"/>
                            <a:gd name="f122" fmla="val f113"/>
                            <a:gd name="f123" fmla="val f114"/>
                            <a:gd name="f124" fmla="val f115"/>
                            <a:gd name="f125" fmla="val f116"/>
                            <a:gd name="f126" fmla="val f117"/>
                            <a:gd name="f127" fmla="val f118"/>
                            <a:gd name="f128" fmla="val f119"/>
                            <a:gd name="f129" fmla="val f120"/>
                            <a:gd name="f130" fmla="*/ f122 f79 1"/>
                            <a:gd name="f131" fmla="*/ f123 f79 1"/>
                            <a:gd name="f132" fmla="*/ f124 f80 1"/>
                            <a:gd name="f133" fmla="*/ f125 f80 1"/>
                            <a:gd name="f134" fmla="*/ f126 f102 1"/>
                            <a:gd name="f135" fmla="*/ f127 f102 1"/>
                            <a:gd name="f136" fmla="*/ f128 f103 1"/>
                            <a:gd name="f137" fmla="*/ f129 f103 1"/>
                            <a:gd name="f138" fmla="+- f72 0 f130"/>
                            <a:gd name="f139" fmla="+- f72 0 f131"/>
                            <a:gd name="f140" fmla="+- f72 f131 0"/>
                            <a:gd name="f141" fmla="+- f72 f130 0"/>
                            <a:gd name="f142" fmla="+- f87 0 f132"/>
                            <a:gd name="f143" fmla="+- f87 0 f133"/>
                            <a:gd name="f144" fmla="+- f72 0 f134"/>
                            <a:gd name="f145" fmla="+- f72 0 f135"/>
                            <a:gd name="f146" fmla="+- f72 f135 0"/>
                            <a:gd name="f147" fmla="+- f72 f134 0"/>
                            <a:gd name="f148" fmla="+- f87 0 f136"/>
                            <a:gd name="f149" fmla="+- f87 0 f137"/>
                            <a:gd name="f150" fmla="*/ f144 f45 1"/>
                            <a:gd name="f151" fmla="*/ f148 f45 1"/>
                            <a:gd name="f152" fmla="*/ f147 f45 1"/>
                            <a:gd name="f153" fmla="*/ f138 f45 1"/>
                            <a:gd name="f154" fmla="*/ f142 f45 1"/>
                            <a:gd name="f155" fmla="*/ f145 f45 1"/>
                            <a:gd name="f156" fmla="*/ f146 f45 1"/>
                            <a:gd name="f157" fmla="*/ f141 f45 1"/>
                            <a:gd name="f158" fmla="*/ f149 f45 1"/>
                            <a:gd name="f159" fmla="*/ f140 f45 1"/>
                            <a:gd name="f160" fmla="*/ f143 f45 1"/>
                            <a:gd name="f161" fmla="*/ f139 f45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42">
                              <a:pos x="f153" y="f154"/>
                            </a:cxn>
                            <a:cxn ang="f43">
                              <a:pos x="f161" y="f160"/>
                            </a:cxn>
                            <a:cxn ang="f43">
                              <a:pos x="f159" y="f160"/>
                            </a:cxn>
                            <a:cxn ang="f44">
                              <a:pos x="f157" y="f154"/>
                            </a:cxn>
                          </a:cxnLst>
                          <a:rect l="f150" t="f151" r="f152" b="f121"/>
                          <a:pathLst>
                            <a:path>
                              <a:moveTo>
                                <a:pt x="f153" y="f154"/>
                              </a:moveTo>
                              <a:lnTo>
                                <a:pt x="f155" y="f151"/>
                              </a:lnTo>
                              <a:lnTo>
                                <a:pt x="f86" y="f58"/>
                              </a:lnTo>
                              <a:lnTo>
                                <a:pt x="f156" y="f151"/>
                              </a:lnTo>
                              <a:lnTo>
                                <a:pt x="f157" y="f154"/>
                              </a:lnTo>
                              <a:lnTo>
                                <a:pt x="f152" y="f158"/>
                              </a:lnTo>
                              <a:lnTo>
                                <a:pt x="f159" y="f160"/>
                              </a:lnTo>
                              <a:lnTo>
                                <a:pt x="f86" y="f121"/>
                              </a:lnTo>
                              <a:lnTo>
                                <a:pt x="f161" y="f160"/>
                              </a:lnTo>
                              <a:lnTo>
                                <a:pt x="f150" y="f1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64A6B"/>
                        </a:solidFill>
                        <a:ln w="22229" cap="rnd">
                          <a:solidFill>
                            <a:srgbClr val="91344D"/>
                          </a:solidFill>
                          <a:prstDash val="solid"/>
                          <a:miter/>
                        </a:ln>
                      </wps:spPr>
                      <wps:bodyPr vert="horz" wrap="square" lIns="91440" tIns="45720" rIns="91440" bIns="45720" anchor="ctr" anchorCtr="1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64376D" id="Star: 5 Points 4" o:spid="_x0000_s1026" style="position:absolute;margin-left:45.1pt;margin-top:18.4pt;width:93.75pt;height:88.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-center" coordsize="1190625,1126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" path="m1,430280r454780,3l595313,,735844,430283r454780,-3l822698,696206r140537,430281l595313,860556,227390,1126487,367927,696206,1,430280xe" fillcolor="#c64a6b" strokecolor="#91344d" strokeweight=".61747mm">
                <v:stroke joinstyle="miter" endcap="round"/>
                <v:path arrowok="t" o:connecttype="custom" o:connectlocs="595313,0;1190625,563245;595313,1126490;0,563245;1,430280;227390,1126487;963235,1126487;1190624,430280" o:connectangles="270,0,90,180,180,90,90,0" textboxrect="367927,430283,822698,860556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C6C3F6" wp14:editId="35586B24">
                <wp:simplePos x="0" y="0"/>
                <wp:positionH relativeFrom="column">
                  <wp:posOffset>529268</wp:posOffset>
                </wp:positionH>
                <wp:positionV relativeFrom="paragraph">
                  <wp:posOffset>13335</wp:posOffset>
                </wp:positionV>
                <wp:extent cx="11233785" cy="1174750"/>
                <wp:effectExtent l="0" t="0" r="0" b="6350"/>
                <wp:wrapNone/>
                <wp:docPr id="2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Grp="1"/>
                      </wps:cNvSpPr>
                      <wps:spPr>
                        <a:xfrm>
                          <a:off x="0" y="0"/>
                          <a:ext cx="11233785" cy="1174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4A597A" w:rsidRDefault="0073066D" w:rsidP="004A597A">
                            <w:pPr>
                              <w:pStyle w:val="NormalWeb"/>
                              <w:spacing w:before="0" w:beforeAutospacing="0" w:after="0" w:afterAutospacing="0" w:line="216" w:lineRule="auto"/>
                            </w:pPr>
                            <w:r>
                              <w:rPr>
                                <w:rFonts w:ascii="Avenir Next LT Pro" w:hAnsi="Avenir Next LT Pro"/>
                                <w:caps/>
                                <w:color w:val="404040"/>
                                <w:kern w:val="24"/>
                                <w:position w:val="1"/>
                                <w:sz w:val="54"/>
                                <w:szCs w:val="54"/>
                              </w:rPr>
                              <w:tab/>
                            </w:r>
                            <w:r>
                              <w:rPr>
                                <w:rFonts w:ascii="Avenir Next LT Pro" w:hAnsi="Avenir Next LT Pro"/>
                                <w:caps/>
                                <w:color w:val="404040"/>
                                <w:kern w:val="24"/>
                                <w:position w:val="1"/>
                                <w:sz w:val="54"/>
                                <w:szCs w:val="54"/>
                              </w:rPr>
                              <w:tab/>
                            </w:r>
                            <w:r>
                              <w:rPr>
                                <w:rFonts w:ascii="Avenir Next LT Pro" w:hAnsi="Avenir Next LT Pro"/>
                                <w:caps/>
                                <w:color w:val="404040"/>
                                <w:kern w:val="24"/>
                                <w:position w:val="1"/>
                                <w:sz w:val="54"/>
                                <w:szCs w:val="54"/>
                              </w:rPr>
                              <w:tab/>
                              <w:t>= 3</w:t>
                            </w:r>
                            <w:r w:rsidR="004A597A">
                              <w:rPr>
                                <w:rFonts w:ascii="Avenir Next LT Pro" w:hAnsi="Avenir Next LT Pro"/>
                                <w:caps/>
                                <w:color w:val="404040"/>
                                <w:kern w:val="24"/>
                                <w:position w:val="1"/>
                                <w:sz w:val="54"/>
                                <w:szCs w:val="54"/>
                              </w:rPr>
                              <w:t>0 seconds without stopping</w:t>
                            </w:r>
                          </w:p>
                        </w:txbxContent>
                      </wps:txbx>
                      <wps:bodyPr vert="horz" wrap="square" lIns="91440" tIns="45720" rIns="91440" bIns="45720" anchor="b" anchorCtr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C6C3F6" id="_x0000_t202" coordsize="21600,21600" o:spt="202" path="m,l,21600r21600,l21600,xe">
                <v:stroke joinstyle="miter"/>
                <v:path gradientshapeok="t" o:connecttype="rect"/>
              </v:shapetype>
              <v:shape id="Title 1" o:spid="_x0000_s1026" type="#_x0000_t202" style="position:absolute;margin-left:41.65pt;margin-top:1.05pt;width:884.55pt;height:9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" filled="f" stroked="f">
                <v:path arrowok="t"/>
                <o:lock v:ext="edit" grouping="t"/>
                <v:textbox>
                  <w:txbxContent>
                    <w:p w:rsidR="004A597A" w:rsidRDefault="0073066D" w:rsidP="004A597A">
                      <w:pPr>
                        <w:pStyle w:val="NormalWeb"/>
                        <w:spacing w:before="0" w:beforeAutospacing="0" w:after="0" w:afterAutospacing="0" w:line="216" w:lineRule="auto"/>
                      </w:pPr>
                      <w:r>
                        <w:rPr>
                          <w:rFonts w:ascii="Avenir Next LT Pro" w:hAnsi="Avenir Next LT Pro"/>
                          <w:caps/>
                          <w:color w:val="404040"/>
                          <w:kern w:val="24"/>
                          <w:position w:val="1"/>
                          <w:sz w:val="54"/>
                          <w:szCs w:val="54"/>
                        </w:rPr>
                        <w:tab/>
                      </w:r>
                      <w:r>
                        <w:rPr>
                          <w:rFonts w:ascii="Avenir Next LT Pro" w:hAnsi="Avenir Next LT Pro"/>
                          <w:caps/>
                          <w:color w:val="404040"/>
                          <w:kern w:val="24"/>
                          <w:position w:val="1"/>
                          <w:sz w:val="54"/>
                          <w:szCs w:val="54"/>
                        </w:rPr>
                        <w:tab/>
                      </w:r>
                      <w:r>
                        <w:rPr>
                          <w:rFonts w:ascii="Avenir Next LT Pro" w:hAnsi="Avenir Next LT Pro"/>
                          <w:caps/>
                          <w:color w:val="404040"/>
                          <w:kern w:val="24"/>
                          <w:position w:val="1"/>
                          <w:sz w:val="54"/>
                          <w:szCs w:val="54"/>
                        </w:rPr>
                        <w:tab/>
                        <w:t>= 3</w:t>
                      </w:r>
                      <w:r w:rsidR="004A597A">
                        <w:rPr>
                          <w:rFonts w:ascii="Avenir Next LT Pro" w:hAnsi="Avenir Next LT Pro"/>
                          <w:caps/>
                          <w:color w:val="404040"/>
                          <w:kern w:val="24"/>
                          <w:position w:val="1"/>
                          <w:sz w:val="54"/>
                          <w:szCs w:val="54"/>
                        </w:rPr>
                        <w:t>0 seconds without stopping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1C131574" wp14:editId="232AC0A9">
            <wp:simplePos x="0" y="0"/>
            <wp:positionH relativeFrom="margin">
              <wp:posOffset>-294318</wp:posOffset>
            </wp:positionH>
            <wp:positionV relativeFrom="paragraph">
              <wp:posOffset>1645285</wp:posOffset>
            </wp:positionV>
            <wp:extent cx="9504680" cy="2892425"/>
            <wp:effectExtent l="0" t="0" r="1270" b="0"/>
            <wp:wrapNone/>
            <wp:docPr id="5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abl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504680" cy="2892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F266D" w:rsidSect="004A597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Next LT Pr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97A"/>
    <w:rsid w:val="004A597A"/>
    <w:rsid w:val="006F266D"/>
    <w:rsid w:val="00730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04C16B"/>
  <w15:chartTrackingRefBased/>
  <w15:docId w15:val="{37F0A263-E45B-4419-B8A3-51D352C8B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A597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73FBF384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STME950</dc:creator>
  <cp:keywords/>
  <dc:description/>
  <cp:lastModifiedBy>Paige Plaskitt</cp:lastModifiedBy>
  <cp:revision>2</cp:revision>
  <dcterms:created xsi:type="dcterms:W3CDTF">2021-01-18T08:09:00Z</dcterms:created>
  <dcterms:modified xsi:type="dcterms:W3CDTF">2021-01-18T08:09:00Z</dcterms:modified>
</cp:coreProperties>
</file>