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9FEE0" w14:textId="2120592B" w:rsidR="0016059F" w:rsidRPr="00E539A9" w:rsidRDefault="00014AD6" w:rsidP="00772D7B">
      <w:pPr>
        <w:jc w:val="center"/>
        <w:rPr>
          <w:rFonts w:ascii="Letter-join Plus 40" w:hAnsi="Letter-join Plus 40"/>
          <w:b/>
          <w:sz w:val="28"/>
          <w:szCs w:val="28"/>
          <w:u w:val="single"/>
        </w:rPr>
      </w:pPr>
      <w:r w:rsidRPr="00E539A9">
        <w:rPr>
          <w:rFonts w:ascii="Letter-join Plus 40" w:hAnsi="Letter-join Plus 40"/>
          <w:noProof/>
          <w:lang w:val="en-US"/>
        </w:rPr>
        <mc:AlternateContent>
          <mc:Choice Requires="wps">
            <w:drawing>
              <wp:anchor distT="0" distB="0" distL="114300" distR="114300" simplePos="0" relativeHeight="251680768" behindDoc="0" locked="0" layoutInCell="1" allowOverlap="1" wp14:anchorId="2FCDED1D" wp14:editId="1818CF28">
                <wp:simplePos x="0" y="0"/>
                <wp:positionH relativeFrom="column">
                  <wp:posOffset>3068262</wp:posOffset>
                </wp:positionH>
                <wp:positionV relativeFrom="paragraph">
                  <wp:posOffset>4231929</wp:posOffset>
                </wp:positionV>
                <wp:extent cx="6309995" cy="886460"/>
                <wp:effectExtent l="0" t="0" r="0" b="8890"/>
                <wp:wrapSquare wrapText="bothSides"/>
                <wp:docPr id="8" name="Text Box 8"/>
                <wp:cNvGraphicFramePr/>
                <a:graphic xmlns:a="http://schemas.openxmlformats.org/drawingml/2006/main">
                  <a:graphicData uri="http://schemas.microsoft.com/office/word/2010/wordprocessingShape">
                    <wps:wsp>
                      <wps:cNvSpPr txBox="1"/>
                      <wps:spPr>
                        <a:xfrm>
                          <a:off x="0" y="0"/>
                          <a:ext cx="6309995" cy="886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7819710" w14:textId="47275DB8" w:rsidR="00014AD6" w:rsidRPr="00E539A9" w:rsidRDefault="00014AD6" w:rsidP="00014AD6">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w:t>
                            </w:r>
                            <w:r>
                              <w:rPr>
                                <w:rFonts w:ascii="Letter-join Plus 40" w:hAnsi="Letter-join Plus 40"/>
                              </w:rPr>
                              <w:t>Geographers</w:t>
                            </w:r>
                            <w:r w:rsidRPr="00E539A9">
                              <w:rPr>
                                <w:rFonts w:ascii="Letter-join Plus 40" w:hAnsi="Letter-join Plus 40"/>
                              </w:rPr>
                              <w:t xml:space="preserve"> we will be </w:t>
                            </w:r>
                            <w:r>
                              <w:rPr>
                                <w:rFonts w:ascii="Letter-join Plus 40" w:hAnsi="Letter-join Plus 40"/>
                              </w:rPr>
                              <w:t>comparing cities and the countryside, including finding capital cities on a map. We will also be lo</w:t>
                            </w:r>
                            <w:bookmarkStart w:id="0" w:name="_GoBack"/>
                            <w:bookmarkEnd w:id="0"/>
                            <w:r>
                              <w:rPr>
                                <w:rFonts w:ascii="Letter-join Plus 40" w:hAnsi="Letter-join Plus 40"/>
                              </w:rPr>
                              <w:t xml:space="preserve">cating the Northern and Southern Hemisphere and comparing the climate of the UK and the tropics.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DED1D" id="_x0000_t202" coordsize="21600,21600" o:spt="202" path="m,l,21600r21600,l21600,xe">
                <v:stroke joinstyle="miter"/>
                <v:path gradientshapeok="t" o:connecttype="rect"/>
              </v:shapetype>
              <v:shape id="Text Box 8" o:spid="_x0000_s1026" type="#_x0000_t202" style="position:absolute;left:0;text-align:left;margin-left:241.6pt;margin-top:333.2pt;width:496.85pt;height:6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" filled="f" stroked="f">
                <v:textbox>
                  <w:txbxContent>
                    <w:p w14:paraId="47819710" w14:textId="47275DB8" w:rsidR="00014AD6" w:rsidRPr="00E539A9" w:rsidRDefault="00014AD6" w:rsidP="00014AD6">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w:t>
                      </w:r>
                      <w:r>
                        <w:rPr>
                          <w:rFonts w:ascii="Letter-join Plus 40" w:hAnsi="Letter-join Plus 40"/>
                        </w:rPr>
                        <w:t>Geographers</w:t>
                      </w:r>
                      <w:r w:rsidRPr="00E539A9">
                        <w:rPr>
                          <w:rFonts w:ascii="Letter-join Plus 40" w:hAnsi="Letter-join Plus 40"/>
                        </w:rPr>
                        <w:t xml:space="preserve"> we will be </w:t>
                      </w:r>
                      <w:r>
                        <w:rPr>
                          <w:rFonts w:ascii="Letter-join Plus 40" w:hAnsi="Letter-join Plus 40"/>
                        </w:rPr>
                        <w:t>comparing cities and the countryside, including finding capital cities on a map. We will also be lo</w:t>
                      </w:r>
                      <w:bookmarkStart w:id="1" w:name="_GoBack"/>
                      <w:bookmarkEnd w:id="1"/>
                      <w:r>
                        <w:rPr>
                          <w:rFonts w:ascii="Letter-join Plus 40" w:hAnsi="Letter-join Plus 40"/>
                        </w:rPr>
                        <w:t xml:space="preserve">cating the Northern and Southern Hemisphere and comparing the climate of the UK and the tropics. </w:t>
                      </w:r>
                    </w:p>
                  </w:txbxContent>
                </v:textbox>
                <w10:wrap type="square"/>
              </v:shape>
            </w:pict>
          </mc:Fallback>
        </mc:AlternateContent>
      </w:r>
      <w:r w:rsidRPr="00E539A9">
        <w:rPr>
          <w:rFonts w:ascii="Letter-join Plus 40" w:hAnsi="Letter-join Plus 40"/>
          <w:noProof/>
          <w:lang w:val="en-US"/>
        </w:rPr>
        <mc:AlternateContent>
          <mc:Choice Requires="wps">
            <w:drawing>
              <wp:anchor distT="0" distB="0" distL="114300" distR="114300" simplePos="0" relativeHeight="251678720" behindDoc="0" locked="0" layoutInCell="1" allowOverlap="1" wp14:anchorId="617AF9CA" wp14:editId="6D2236C0">
                <wp:simplePos x="0" y="0"/>
                <wp:positionH relativeFrom="column">
                  <wp:posOffset>-526876</wp:posOffset>
                </wp:positionH>
                <wp:positionV relativeFrom="paragraph">
                  <wp:posOffset>2983288</wp:posOffset>
                </wp:positionV>
                <wp:extent cx="3498215" cy="1953260"/>
                <wp:effectExtent l="0" t="0" r="0" b="8890"/>
                <wp:wrapSquare wrapText="bothSides"/>
                <wp:docPr id="6" name="Text Box 6"/>
                <wp:cNvGraphicFramePr/>
                <a:graphic xmlns:a="http://schemas.openxmlformats.org/drawingml/2006/main">
                  <a:graphicData uri="http://schemas.microsoft.com/office/word/2010/wordprocessingShape">
                    <wps:wsp>
                      <wps:cNvSpPr txBox="1"/>
                      <wps:spPr>
                        <a:xfrm>
                          <a:off x="0" y="0"/>
                          <a:ext cx="3498215" cy="19532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C8C3F7E" w14:textId="6CDFA54D" w:rsidR="00014AD6" w:rsidRPr="00E539A9" w:rsidRDefault="00014AD6" w:rsidP="00014AD6">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w:t>
                            </w:r>
                            <w:r>
                              <w:rPr>
                                <w:rFonts w:ascii="Letter-join Plus 40" w:hAnsi="Letter-join Plus 40"/>
                              </w:rPr>
                              <w:t>Mathematicians we will continue to develop our understanding of money. We will move on to create our own bar charts and pictograms to represent a variety of data. We will finish the term by investigating units of measurement and calculating the perimeter</w:t>
                            </w:r>
                            <w:r>
                              <w:rPr>
                                <w:rFonts w:ascii="Letter-join Plus 40" w:hAnsi="Letter-join Plus 40"/>
                              </w:rPr>
                              <w:t xml:space="preserve"> </w:t>
                            </w:r>
                            <w:r>
                              <w:rPr>
                                <w:rFonts w:ascii="Letter-join Plus 40" w:hAnsi="Letter-join Plus 40"/>
                              </w:rPr>
                              <w:t>of a given shape.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AF9CA" id="Text Box 6" o:spid="_x0000_s1027" type="#_x0000_t202" style="position:absolute;left:0;text-align:left;margin-left:-41.5pt;margin-top:234.9pt;width:275.45pt;height:15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" filled="f" stroked="f">
                <v:textbox>
                  <w:txbxContent>
                    <w:p w14:paraId="5C8C3F7E" w14:textId="6CDFA54D" w:rsidR="00014AD6" w:rsidRPr="00E539A9" w:rsidRDefault="00014AD6" w:rsidP="00014AD6">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w:t>
                      </w:r>
                      <w:r>
                        <w:rPr>
                          <w:rFonts w:ascii="Letter-join Plus 40" w:hAnsi="Letter-join Plus 40"/>
                        </w:rPr>
                        <w:t>Mathematicians we will continue to develop our understanding of money. We will move on to create our own bar charts and pictograms to represent a variety of data. We will finish the term by investigating units of measurement and calculating the perimeter</w:t>
                      </w:r>
                      <w:r>
                        <w:rPr>
                          <w:rFonts w:ascii="Letter-join Plus 40" w:hAnsi="Letter-join Plus 40"/>
                        </w:rPr>
                        <w:t xml:space="preserve"> </w:t>
                      </w:r>
                      <w:r>
                        <w:rPr>
                          <w:rFonts w:ascii="Letter-join Plus 40" w:hAnsi="Letter-join Plus 40"/>
                        </w:rPr>
                        <w:t>of a given shape.</w:t>
                      </w:r>
                    </w:p>
                  </w:txbxContent>
                </v:textbox>
                <w10:wrap type="square"/>
              </v:shape>
            </w:pict>
          </mc:Fallback>
        </mc:AlternateContent>
      </w:r>
      <w:r w:rsidRPr="00E539A9">
        <w:rPr>
          <w:rFonts w:ascii="Letter-join Plus 40" w:hAnsi="Letter-join Plus 40"/>
          <w:noProof/>
          <w:lang w:val="en-US"/>
        </w:rPr>
        <mc:AlternateContent>
          <mc:Choice Requires="wps">
            <w:drawing>
              <wp:anchor distT="0" distB="0" distL="114300" distR="114300" simplePos="0" relativeHeight="251670528" behindDoc="0" locked="0" layoutInCell="1" allowOverlap="1" wp14:anchorId="671BBCDC" wp14:editId="6DAE7579">
                <wp:simplePos x="0" y="0"/>
                <wp:positionH relativeFrom="column">
                  <wp:posOffset>5472430</wp:posOffset>
                </wp:positionH>
                <wp:positionV relativeFrom="paragraph">
                  <wp:posOffset>1301750</wp:posOffset>
                </wp:positionV>
                <wp:extent cx="3993515" cy="1253490"/>
                <wp:effectExtent l="0" t="0" r="0" b="3810"/>
                <wp:wrapSquare wrapText="bothSides"/>
                <wp:docPr id="9" name="Text Box 9"/>
                <wp:cNvGraphicFramePr/>
                <a:graphic xmlns:a="http://schemas.openxmlformats.org/drawingml/2006/main">
                  <a:graphicData uri="http://schemas.microsoft.com/office/word/2010/wordprocessingShape">
                    <wps:wsp>
                      <wps:cNvSpPr txBox="1"/>
                      <wps:spPr>
                        <a:xfrm>
                          <a:off x="0" y="0"/>
                          <a:ext cx="3993515" cy="12534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C7C1B39" w14:textId="71DF015A" w:rsidR="006B18EA" w:rsidRPr="00E539A9" w:rsidRDefault="006B18EA"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eastAsia="Arial Unicode MS" w:hAnsi="Letter-join Plus 40" w:cs="Arial Unicode MS"/>
                              </w:rPr>
                              <w:t xml:space="preserve">As Coningsby Artists we will be </w:t>
                            </w:r>
                            <w:r>
                              <w:rPr>
                                <w:rFonts w:ascii="Letter-join Plus 40" w:eastAsia="Arial Unicode MS" w:hAnsi="Letter-join Plus 40" w:cs="Arial Unicode MS"/>
                              </w:rPr>
                              <w:t xml:space="preserve">looking at Digital Art. We will be studying a range of artists, such as Picasso, Seurat and Mondrian, and using their style to recreate a piece of 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28" type="#_x0000_t202" style="position:absolute;left:0;text-align:left;margin-left:430.9pt;margin-top:102.5pt;width:314.45pt;height:9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" filled="f" stroked="f">
                <v:textbox>
                  <w:txbxContent>
                    <w:p w14:paraId="5C7C1B39" w14:textId="71DF015A" w:rsidR="006B18EA" w:rsidRPr="00E539A9" w:rsidRDefault="006B18EA"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eastAsia="Arial Unicode MS" w:hAnsi="Letter-join Plus 40" w:cs="Arial Unicode MS"/>
                        </w:rPr>
                        <w:t xml:space="preserve">As Coningsby Artists we will be </w:t>
                      </w:r>
                      <w:r>
                        <w:rPr>
                          <w:rFonts w:ascii="Letter-join Plus 40" w:eastAsia="Arial Unicode MS" w:hAnsi="Letter-join Plus 40" w:cs="Arial Unicode MS"/>
                        </w:rPr>
                        <w:t xml:space="preserve">looking at Digital Art. We will be studying a range of artists, such as Picasso, Seurat and Mondrian, and using their style to recreate a piece of art. </w:t>
                      </w:r>
                    </w:p>
                  </w:txbxContent>
                </v:textbox>
                <w10:wrap type="square"/>
              </v:shape>
            </w:pict>
          </mc:Fallback>
        </mc:AlternateContent>
      </w:r>
      <w:r>
        <w:rPr>
          <w:noProof/>
        </w:rPr>
        <w:drawing>
          <wp:anchor distT="0" distB="0" distL="114300" distR="114300" simplePos="0" relativeHeight="251659264" behindDoc="0" locked="0" layoutInCell="1" allowOverlap="1" wp14:anchorId="0D48118C" wp14:editId="1DC6DB5C">
            <wp:simplePos x="0" y="0"/>
            <wp:positionH relativeFrom="column">
              <wp:posOffset>3275965</wp:posOffset>
            </wp:positionH>
            <wp:positionV relativeFrom="paragraph">
              <wp:posOffset>1398905</wp:posOffset>
            </wp:positionV>
            <wp:extent cx="1967230" cy="2694305"/>
            <wp:effectExtent l="0" t="0" r="0" b="0"/>
            <wp:wrapSquare wrapText="bothSides"/>
            <wp:docPr id="4" name="Picture 4" descr="Image result for jemmy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emmy butt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7230" cy="269430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4DC" w:rsidRPr="00E539A9">
        <w:rPr>
          <w:rFonts w:ascii="Letter-join Plus 40" w:hAnsi="Letter-join Plus 40"/>
          <w:noProof/>
          <w:sz w:val="28"/>
          <w:szCs w:val="28"/>
          <w:lang w:val="en-US"/>
        </w:rPr>
        <mc:AlternateContent>
          <mc:Choice Requires="wps">
            <w:drawing>
              <wp:anchor distT="0" distB="0" distL="114300" distR="114300" simplePos="0" relativeHeight="251662336" behindDoc="0" locked="0" layoutInCell="1" allowOverlap="1" wp14:anchorId="0FD5A2EE" wp14:editId="54C6D898">
                <wp:simplePos x="0" y="0"/>
                <wp:positionH relativeFrom="column">
                  <wp:posOffset>3200400</wp:posOffset>
                </wp:positionH>
                <wp:positionV relativeFrom="paragraph">
                  <wp:posOffset>345440</wp:posOffset>
                </wp:positionV>
                <wp:extent cx="6286500" cy="893445"/>
                <wp:effectExtent l="0" t="0" r="0" b="1905"/>
                <wp:wrapSquare wrapText="bothSides"/>
                <wp:docPr id="5" name="Text Box 5"/>
                <wp:cNvGraphicFramePr/>
                <a:graphic xmlns:a="http://schemas.openxmlformats.org/drawingml/2006/main">
                  <a:graphicData uri="http://schemas.microsoft.com/office/word/2010/wordprocessingShape">
                    <wps:wsp>
                      <wps:cNvSpPr txBox="1"/>
                      <wps:spPr>
                        <a:xfrm>
                          <a:off x="0" y="0"/>
                          <a:ext cx="6286500" cy="8934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E613EB9" w14:textId="6054D891" w:rsidR="006B18EA" w:rsidRPr="00E539A9" w:rsidRDefault="006B18EA"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32"/>
                              </w:rPr>
                            </w:pPr>
                            <w:r>
                              <w:rPr>
                                <w:rFonts w:ascii="Letter-join Plus 40" w:hAnsi="Letter-join Plus 40"/>
                                <w:szCs w:val="20"/>
                              </w:rPr>
                              <w:t xml:space="preserve">As Coningsby scientists we will be investigating light and dark. We will learn about how light travels, reflections and how to stay safe in the sun. We will also investigate how shadows are created and find out which materials are best for blocking light.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5A2EE" id="Text Box 5" o:spid="_x0000_s1029" type="#_x0000_t202" style="position:absolute;left:0;text-align:left;margin-left:252pt;margin-top:27.2pt;width:495pt;height:7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" filled="f" stroked="f">
                <v:textbox>
                  <w:txbxContent>
                    <w:p w14:paraId="1E613EB9" w14:textId="6054D891" w:rsidR="006B18EA" w:rsidRPr="00E539A9" w:rsidRDefault="006B18EA"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32"/>
                        </w:rPr>
                      </w:pPr>
                      <w:r>
                        <w:rPr>
                          <w:rFonts w:ascii="Letter-join Plus 40" w:hAnsi="Letter-join Plus 40"/>
                          <w:szCs w:val="20"/>
                        </w:rPr>
                        <w:t xml:space="preserve">As Coningsby scientists we will be investigating light and dark. We will learn about how light travels, reflections and how to stay safe in the sun. We will also investigate how shadows are created and find out which materials are best for blocking light. </w:t>
                      </w:r>
                    </w:p>
                  </w:txbxContent>
                </v:textbox>
                <w10:wrap type="square"/>
              </v:shape>
            </w:pict>
          </mc:Fallback>
        </mc:AlternateContent>
      </w:r>
      <w:r w:rsidR="00664834" w:rsidRPr="00E539A9">
        <w:rPr>
          <w:rFonts w:ascii="Letter-join Plus 40" w:hAnsi="Letter-join Plus 40"/>
          <w:noProof/>
          <w:sz w:val="28"/>
          <w:szCs w:val="28"/>
          <w:lang w:val="en-US"/>
        </w:rPr>
        <mc:AlternateContent>
          <mc:Choice Requires="wps">
            <w:drawing>
              <wp:anchor distT="0" distB="0" distL="114300" distR="114300" simplePos="0" relativeHeight="251659264" behindDoc="0" locked="0" layoutInCell="1" allowOverlap="1" wp14:anchorId="43296825" wp14:editId="4599E412">
                <wp:simplePos x="0" y="0"/>
                <wp:positionH relativeFrom="column">
                  <wp:posOffset>-571500</wp:posOffset>
                </wp:positionH>
                <wp:positionV relativeFrom="paragraph">
                  <wp:posOffset>342900</wp:posOffset>
                </wp:positionV>
                <wp:extent cx="3657600" cy="2628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657600" cy="2628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82667B" w14:textId="6AB5DE6E"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sidRPr="00E539A9">
                              <w:rPr>
                                <w:rFonts w:ascii="Letter-join Plus 40" w:hAnsi="Letter-join Plus 40"/>
                              </w:rPr>
                              <w:t>Dear Parents</w:t>
                            </w:r>
                            <w:r>
                              <w:rPr>
                                <w:rFonts w:ascii="Letter-join Plus 40" w:hAnsi="Letter-join Plus 40"/>
                              </w:rPr>
                              <w:t xml:space="preserve"> and Carers,</w:t>
                            </w:r>
                          </w:p>
                          <w:p w14:paraId="35CD211C" w14:textId="77777777"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t>We hope you had a lovely half term. In Term 4, Year 3 will have indoor on Wednesday and Friday with a focus on dance and gymnastics. Please ensure children have the correct PE kit in school and tape for earrings and hair ties are provided in their bags.</w:t>
                            </w:r>
                          </w:p>
                          <w:p w14:paraId="176E882C" w14:textId="77777777"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t xml:space="preserve">If you have any questions, concerns or needs anything at all, please do not hesitate to contact us. </w:t>
                            </w:r>
                          </w:p>
                          <w:p w14:paraId="2E909518" w14:textId="75D2A6DC" w:rsidR="006B18EA" w:rsidRPr="002802C4"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br/>
                              <w:t xml:space="preserve">Mrs Appleyard and Miss </w:t>
                            </w:r>
                            <w:proofErr w:type="spellStart"/>
                            <w:r>
                              <w:rPr>
                                <w:rFonts w:ascii="Letter-join Plus 40" w:hAnsi="Letter-join Plus 40"/>
                              </w:rPr>
                              <w:t>Plaskitt</w:t>
                            </w:r>
                            <w:proofErr w:type="spellEnd"/>
                            <w:r>
                              <w:rPr>
                                <w:rFonts w:ascii="Letter-join Plus 40" w:hAnsi="Letter-join Plus 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296825" id="Text Box 3" o:spid="_x0000_s1030" type="#_x0000_t202" style="position:absolute;left:0;text-align:left;margin-left:-45pt;margin-top:27pt;width:4in;height:20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" filled="f" stroked="f">
                <v:textbox>
                  <w:txbxContent>
                    <w:p w14:paraId="5682667B" w14:textId="6AB5DE6E"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sidRPr="00E539A9">
                        <w:rPr>
                          <w:rFonts w:ascii="Letter-join Plus 40" w:hAnsi="Letter-join Plus 40"/>
                        </w:rPr>
                        <w:t>Dear Parents</w:t>
                      </w:r>
                      <w:r>
                        <w:rPr>
                          <w:rFonts w:ascii="Letter-join Plus 40" w:hAnsi="Letter-join Plus 40"/>
                        </w:rPr>
                        <w:t xml:space="preserve"> and Carers,</w:t>
                      </w:r>
                    </w:p>
                    <w:p w14:paraId="35CD211C" w14:textId="77777777"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t>We hope you had a lovely half term. In Term 4, Year 3 will have indoor on Wednesday and Friday with a focus on dance and gymnastics. Please ensure children have the correct PE kit in school and tape for earrings and hair ties are provided in their bags.</w:t>
                      </w:r>
                    </w:p>
                    <w:p w14:paraId="176E882C" w14:textId="77777777" w:rsidR="006B18EA"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t xml:space="preserve">If you have any questions, concerns or needs anything at all, please do not hesitate to contact us. </w:t>
                      </w:r>
                    </w:p>
                    <w:p w14:paraId="2E909518" w14:textId="75D2A6DC" w:rsidR="006B18EA" w:rsidRPr="002802C4" w:rsidRDefault="006B18EA" w:rsidP="005A1EB8">
                      <w:pPr>
                        <w:pBdr>
                          <w:top w:val="single" w:sz="4" w:space="0" w:color="auto"/>
                          <w:left w:val="single" w:sz="4" w:space="4" w:color="auto"/>
                          <w:bottom w:val="single" w:sz="4" w:space="1" w:color="auto"/>
                          <w:right w:val="single" w:sz="4" w:space="4" w:color="auto"/>
                        </w:pBdr>
                        <w:rPr>
                          <w:rFonts w:ascii="Letter-join Plus 40" w:hAnsi="Letter-join Plus 40"/>
                        </w:rPr>
                      </w:pPr>
                      <w:r>
                        <w:rPr>
                          <w:rFonts w:ascii="Letter-join Plus 40" w:hAnsi="Letter-join Plus 40"/>
                        </w:rPr>
                        <w:br/>
                        <w:t xml:space="preserve">Mrs Appleyard and Miss </w:t>
                      </w:r>
                      <w:proofErr w:type="spellStart"/>
                      <w:r>
                        <w:rPr>
                          <w:rFonts w:ascii="Letter-join Plus 40" w:hAnsi="Letter-join Plus 40"/>
                        </w:rPr>
                        <w:t>Plaskitt</w:t>
                      </w:r>
                      <w:proofErr w:type="spellEnd"/>
                      <w:r>
                        <w:rPr>
                          <w:rFonts w:ascii="Letter-join Plus 40" w:hAnsi="Letter-join Plus 40"/>
                        </w:rPr>
                        <w:t xml:space="preserve">.  </w:t>
                      </w:r>
                    </w:p>
                  </w:txbxContent>
                </v:textbox>
                <w10:wrap type="square"/>
              </v:shape>
            </w:pict>
          </mc:Fallback>
        </mc:AlternateContent>
      </w:r>
      <w:r w:rsidR="004709FF" w:rsidRPr="00E539A9">
        <w:rPr>
          <w:rFonts w:ascii="Letter-join Plus 40" w:hAnsi="Letter-join Plus 40"/>
          <w:b/>
          <w:sz w:val="28"/>
          <w:szCs w:val="28"/>
          <w:u w:val="single"/>
        </w:rPr>
        <w:t>Year 3</w:t>
      </w:r>
      <w:r w:rsidR="007D19D7" w:rsidRPr="00E539A9">
        <w:rPr>
          <w:rFonts w:ascii="Letter-join Plus 40" w:hAnsi="Letter-join Plus 40"/>
          <w:b/>
          <w:sz w:val="28"/>
          <w:szCs w:val="28"/>
          <w:u w:val="single"/>
        </w:rPr>
        <w:t xml:space="preserve"> Term 4</w:t>
      </w:r>
      <w:r w:rsidR="00AD1099" w:rsidRPr="00E539A9">
        <w:rPr>
          <w:rFonts w:ascii="Letter-join Plus 40" w:hAnsi="Letter-join Plus 40"/>
          <w:b/>
          <w:sz w:val="28"/>
          <w:szCs w:val="28"/>
          <w:u w:val="single"/>
        </w:rPr>
        <w:t xml:space="preserve"> </w:t>
      </w:r>
      <w:r w:rsidR="00851B24" w:rsidRPr="00E539A9">
        <w:rPr>
          <w:rFonts w:ascii="Letter-join Plus 40" w:hAnsi="Letter-join Plus 40"/>
          <w:b/>
          <w:sz w:val="28"/>
          <w:szCs w:val="28"/>
          <w:u w:val="single"/>
        </w:rPr>
        <w:t>cu</w:t>
      </w:r>
      <w:r w:rsidR="00772D7B" w:rsidRPr="00E539A9">
        <w:rPr>
          <w:rFonts w:ascii="Letter-join Plus 40" w:hAnsi="Letter-join Plus 40"/>
          <w:b/>
          <w:sz w:val="28"/>
          <w:szCs w:val="28"/>
          <w:u w:val="single"/>
        </w:rPr>
        <w:t>rriculum</w:t>
      </w:r>
      <w:r w:rsidR="002802C4">
        <w:rPr>
          <w:rFonts w:ascii="Letter-join Plus 40" w:hAnsi="Letter-join Plus 40"/>
          <w:b/>
          <w:sz w:val="28"/>
          <w:szCs w:val="28"/>
          <w:u w:val="single"/>
        </w:rPr>
        <w:t xml:space="preserve"> – Who would live in a place like this?</w:t>
      </w:r>
    </w:p>
    <w:p w14:paraId="5ABCD726" w14:textId="710997FE" w:rsidR="00772D7B" w:rsidRPr="00E539A9" w:rsidRDefault="004C1498" w:rsidP="00772D7B">
      <w:pPr>
        <w:jc w:val="center"/>
        <w:rPr>
          <w:rFonts w:ascii="Letter-join Plus 40" w:hAnsi="Letter-join Plus 40"/>
          <w:sz w:val="32"/>
          <w:szCs w:val="32"/>
        </w:rPr>
      </w:pPr>
      <w:r w:rsidRPr="00E539A9">
        <w:rPr>
          <w:rFonts w:ascii="Letter-join Plus 40" w:hAnsi="Letter-join Plus 40"/>
          <w:noProof/>
          <w:lang w:val="en-US"/>
        </w:rPr>
        <mc:AlternateContent>
          <mc:Choice Requires="wps">
            <w:drawing>
              <wp:anchor distT="0" distB="0" distL="114300" distR="114300" simplePos="0" relativeHeight="251675648" behindDoc="0" locked="0" layoutInCell="1" allowOverlap="1" wp14:anchorId="71921A67" wp14:editId="654F06DC">
                <wp:simplePos x="0" y="0"/>
                <wp:positionH relativeFrom="margin">
                  <wp:posOffset>-448310</wp:posOffset>
                </wp:positionH>
                <wp:positionV relativeFrom="paragraph">
                  <wp:posOffset>4995545</wp:posOffset>
                </wp:positionV>
                <wp:extent cx="9808845" cy="609600"/>
                <wp:effectExtent l="0" t="0" r="20955" b="19050"/>
                <wp:wrapSquare wrapText="bothSides"/>
                <wp:docPr id="1" name="Text Box 1"/>
                <wp:cNvGraphicFramePr/>
                <a:graphic xmlns:a="http://schemas.openxmlformats.org/drawingml/2006/main">
                  <a:graphicData uri="http://schemas.microsoft.com/office/word/2010/wordprocessingShape">
                    <wps:wsp>
                      <wps:cNvSpPr txBox="1"/>
                      <wps:spPr>
                        <a:xfrm>
                          <a:off x="0" y="0"/>
                          <a:ext cx="9808845" cy="609600"/>
                        </a:xfrm>
                        <a:prstGeom prst="rect">
                          <a:avLst/>
                        </a:prstGeom>
                        <a:noFill/>
                        <a:ln w="6350" cmpd="sng">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EAF755E" w14:textId="7BEAD49B" w:rsidR="006B18EA" w:rsidRPr="00E539A9" w:rsidRDefault="006B18EA" w:rsidP="00A53607">
                            <w:pPr>
                              <w:rPr>
                                <w:rFonts w:ascii="Letter-join Plus 40" w:hAnsi="Letter-join Plus 40"/>
                                <w:sz w:val="32"/>
                              </w:rPr>
                            </w:pPr>
                            <w:r w:rsidRPr="00E539A9">
                              <w:rPr>
                                <w:rFonts w:ascii="Letter-join Plus 40" w:hAnsi="Letter-join Plus 40"/>
                                <w:szCs w:val="20"/>
                              </w:rPr>
                              <w:t xml:space="preserve">As Coningsby believers we will </w:t>
                            </w:r>
                            <w:r w:rsidR="00014AD6">
                              <w:rPr>
                                <w:rFonts w:ascii="Letter-join Plus 40" w:hAnsi="Letter-join Plus 40"/>
                                <w:szCs w:val="20"/>
                              </w:rPr>
                              <w:t xml:space="preserve">continue to learn about the Trinity and the Christian belief that God has three ways of being. We will also learn about the gospel’s teachings of Jesus’ birth.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21A67" id="Text Box 1" o:spid="_x0000_s1031" type="#_x0000_t202" style="position:absolute;left:0;text-align:left;margin-left:-35.3pt;margin-top:393.35pt;width:772.35pt;height:4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" filled="f" strokecolor="black [3213]" strokeweight=".5pt">
                <v:textbox>
                  <w:txbxContent>
                    <w:p w14:paraId="4EAF755E" w14:textId="7BEAD49B" w:rsidR="006B18EA" w:rsidRPr="00E539A9" w:rsidRDefault="006B18EA" w:rsidP="00A53607">
                      <w:pPr>
                        <w:rPr>
                          <w:rFonts w:ascii="Letter-join Plus 40" w:hAnsi="Letter-join Plus 40"/>
                          <w:sz w:val="32"/>
                        </w:rPr>
                      </w:pPr>
                      <w:r w:rsidRPr="00E539A9">
                        <w:rPr>
                          <w:rFonts w:ascii="Letter-join Plus 40" w:hAnsi="Letter-join Plus 40"/>
                          <w:szCs w:val="20"/>
                        </w:rPr>
                        <w:t xml:space="preserve">As Coningsby believers we will </w:t>
                      </w:r>
                      <w:r w:rsidR="00014AD6">
                        <w:rPr>
                          <w:rFonts w:ascii="Letter-join Plus 40" w:hAnsi="Letter-join Plus 40"/>
                          <w:szCs w:val="20"/>
                        </w:rPr>
                        <w:t xml:space="preserve">continue to learn about the Trinity and the Christian belief that God has three ways of being. We will also learn about the gospel’s teachings of Jesus’ birth. </w:t>
                      </w:r>
                    </w:p>
                  </w:txbxContent>
                </v:textbox>
                <w10:wrap type="square" anchorx="margin"/>
              </v:shape>
            </w:pict>
          </mc:Fallback>
        </mc:AlternateContent>
      </w:r>
      <w:r w:rsidR="00014AD6" w:rsidRPr="00E539A9">
        <w:rPr>
          <w:rFonts w:ascii="Letter-join Plus 40" w:hAnsi="Letter-join Plus 40"/>
          <w:noProof/>
          <w:lang w:val="en-US"/>
        </w:rPr>
        <mc:AlternateContent>
          <mc:Choice Requires="wps">
            <w:drawing>
              <wp:anchor distT="0" distB="0" distL="114300" distR="114300" simplePos="0" relativeHeight="251671552" behindDoc="0" locked="0" layoutInCell="1" allowOverlap="1" wp14:anchorId="7F722102" wp14:editId="406975E0">
                <wp:simplePos x="0" y="0"/>
                <wp:positionH relativeFrom="column">
                  <wp:posOffset>5492288</wp:posOffset>
                </wp:positionH>
                <wp:positionV relativeFrom="paragraph">
                  <wp:posOffset>2438112</wp:posOffset>
                </wp:positionV>
                <wp:extent cx="3865245" cy="146812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865245" cy="14681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B859015" w14:textId="126E094C" w:rsidR="006B18EA" w:rsidRPr="00E539A9" w:rsidRDefault="006B18EA" w:rsidP="007700E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Authors we will be </w:t>
                            </w:r>
                            <w:r>
                              <w:rPr>
                                <w:rFonts w:ascii="Letter-join Plus 40" w:hAnsi="Letter-join Plus 40"/>
                              </w:rPr>
                              <w:t xml:space="preserve">reading Jemmy Button by Jennifer </w:t>
                            </w:r>
                            <w:proofErr w:type="spellStart"/>
                            <w:r>
                              <w:rPr>
                                <w:rFonts w:ascii="Letter-join Plus 40" w:hAnsi="Letter-join Plus 40"/>
                              </w:rPr>
                              <w:t>Uman</w:t>
                            </w:r>
                            <w:proofErr w:type="spellEnd"/>
                            <w:r>
                              <w:rPr>
                                <w:rFonts w:ascii="Letter-join Plus 40" w:hAnsi="Letter-join Plus 40"/>
                              </w:rPr>
                              <w:t xml:space="preserve"> and Valerio </w:t>
                            </w:r>
                            <w:proofErr w:type="spellStart"/>
                            <w:r>
                              <w:rPr>
                                <w:rFonts w:ascii="Letter-join Plus 40" w:hAnsi="Letter-join Plus 40"/>
                              </w:rPr>
                              <w:t>Vidali</w:t>
                            </w:r>
                            <w:proofErr w:type="spellEnd"/>
                            <w:r>
                              <w:rPr>
                                <w:rFonts w:ascii="Letter-join Plus 40" w:hAnsi="Letter-join Plus 40"/>
                              </w:rPr>
                              <w:t xml:space="preserve">. We will be writing our own poems about the setting, completing diary entries as Jemmy Button and </w:t>
                            </w:r>
                            <w:r w:rsidR="00014AD6">
                              <w:rPr>
                                <w:rFonts w:ascii="Letter-join Plus 40" w:hAnsi="Letter-join Plus 40"/>
                              </w:rPr>
                              <w:t xml:space="preserve">writing a biography about a famous explorer.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2" type="#_x0000_t202" style="position:absolute;left:0;text-align:left;margin-left:432.45pt;margin-top:192pt;width:304.35pt;height:1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" filled="f" stroked="f">
                <v:textbox>
                  <w:txbxContent>
                    <w:p w14:paraId="3B859015" w14:textId="126E094C" w:rsidR="006B18EA" w:rsidRPr="00E539A9" w:rsidRDefault="006B18EA" w:rsidP="007700E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E539A9">
                        <w:rPr>
                          <w:rFonts w:ascii="Letter-join Plus 40" w:hAnsi="Letter-join Plus 40"/>
                        </w:rPr>
                        <w:t xml:space="preserve">As Coningsby Authors we will be </w:t>
                      </w:r>
                      <w:r>
                        <w:rPr>
                          <w:rFonts w:ascii="Letter-join Plus 40" w:hAnsi="Letter-join Plus 40"/>
                        </w:rPr>
                        <w:t xml:space="preserve">reading Jemmy Button by Jennifer </w:t>
                      </w:r>
                      <w:proofErr w:type="spellStart"/>
                      <w:r>
                        <w:rPr>
                          <w:rFonts w:ascii="Letter-join Plus 40" w:hAnsi="Letter-join Plus 40"/>
                        </w:rPr>
                        <w:t>Uman</w:t>
                      </w:r>
                      <w:proofErr w:type="spellEnd"/>
                      <w:r>
                        <w:rPr>
                          <w:rFonts w:ascii="Letter-join Plus 40" w:hAnsi="Letter-join Plus 40"/>
                        </w:rPr>
                        <w:t xml:space="preserve"> and Valerio </w:t>
                      </w:r>
                      <w:proofErr w:type="spellStart"/>
                      <w:r>
                        <w:rPr>
                          <w:rFonts w:ascii="Letter-join Plus 40" w:hAnsi="Letter-join Plus 40"/>
                        </w:rPr>
                        <w:t>Vidali</w:t>
                      </w:r>
                      <w:proofErr w:type="spellEnd"/>
                      <w:r>
                        <w:rPr>
                          <w:rFonts w:ascii="Letter-join Plus 40" w:hAnsi="Letter-join Plus 40"/>
                        </w:rPr>
                        <w:t xml:space="preserve">. We will be writing our own poems about the setting, completing diary entries as Jemmy Button and </w:t>
                      </w:r>
                      <w:r w:rsidR="00014AD6">
                        <w:rPr>
                          <w:rFonts w:ascii="Letter-join Plus 40" w:hAnsi="Letter-join Plus 40"/>
                        </w:rPr>
                        <w:t xml:space="preserve">writing a biography about a famous explorer. </w:t>
                      </w:r>
                    </w:p>
                  </w:txbxContent>
                </v:textbox>
                <w10:wrap type="square"/>
              </v:shape>
            </w:pict>
          </mc:Fallback>
        </mc:AlternateContent>
      </w:r>
    </w:p>
    <w:p w14:paraId="048EFF5A" w14:textId="67774613" w:rsidR="003A6B1C" w:rsidRPr="00E539A9" w:rsidRDefault="003A6B1C" w:rsidP="003A6B1C">
      <w:pPr>
        <w:rPr>
          <w:rFonts w:ascii="Letter-join Plus 40" w:hAnsi="Letter-join Plus 40" w:cs="Helvetica"/>
          <w:noProof/>
          <w:lang w:val="en-US"/>
        </w:rPr>
      </w:pPr>
    </w:p>
    <w:p w14:paraId="7CE6C0F6" w14:textId="18EED6CD" w:rsidR="003A6B1C" w:rsidRPr="00E539A9" w:rsidRDefault="003A6B1C" w:rsidP="003A6B1C">
      <w:pPr>
        <w:rPr>
          <w:rFonts w:ascii="Letter-join Plus 40" w:hAnsi="Letter-join Plus 40"/>
        </w:rPr>
      </w:pPr>
    </w:p>
    <w:p w14:paraId="57560A52" w14:textId="44F10B4B" w:rsidR="00772D7B" w:rsidRPr="00E539A9" w:rsidRDefault="00772D7B" w:rsidP="00772D7B">
      <w:pPr>
        <w:jc w:val="center"/>
        <w:rPr>
          <w:rFonts w:ascii="Letter-join Plus 40" w:hAnsi="Letter-join Plus 40"/>
        </w:rPr>
      </w:pPr>
    </w:p>
    <w:p w14:paraId="65C72604" w14:textId="01830225" w:rsidR="003A6B1C" w:rsidRPr="00E539A9" w:rsidRDefault="003A6B1C" w:rsidP="00772D7B">
      <w:pPr>
        <w:jc w:val="center"/>
        <w:rPr>
          <w:rFonts w:ascii="Letter-join Plus 40" w:hAnsi="Letter-join Plus 40"/>
        </w:rPr>
      </w:pPr>
    </w:p>
    <w:p w14:paraId="240A41F8" w14:textId="3ECF9430" w:rsidR="003A6B1C" w:rsidRPr="00E539A9" w:rsidRDefault="003A6B1C" w:rsidP="00772D7B">
      <w:pPr>
        <w:jc w:val="center"/>
        <w:rPr>
          <w:rFonts w:ascii="Letter-join Plus 40" w:hAnsi="Letter-join Plus 40"/>
        </w:rPr>
      </w:pPr>
    </w:p>
    <w:p w14:paraId="3FC11C9F" w14:textId="60BAA85F" w:rsidR="00772D7B" w:rsidRPr="00E539A9" w:rsidRDefault="00772D7B" w:rsidP="00772D7B">
      <w:pPr>
        <w:jc w:val="center"/>
        <w:rPr>
          <w:rFonts w:ascii="Letter-join Plus 40" w:hAnsi="Letter-join Plus 40"/>
        </w:rPr>
      </w:pPr>
    </w:p>
    <w:p w14:paraId="0E25AA60" w14:textId="3FB88031" w:rsidR="00DA6E8B" w:rsidRPr="00E539A9" w:rsidRDefault="00DA6E8B" w:rsidP="00014AD6">
      <w:pPr>
        <w:jc w:val="center"/>
        <w:rPr>
          <w:rFonts w:ascii="Letter-join Plus 40" w:hAnsi="Letter-join Plus 40"/>
        </w:rPr>
      </w:pPr>
    </w:p>
    <w:p w14:paraId="470A2240" w14:textId="1E364131" w:rsidR="00772D7B" w:rsidRPr="00E539A9" w:rsidRDefault="00772D7B" w:rsidP="00772D7B">
      <w:pPr>
        <w:rPr>
          <w:rFonts w:ascii="Letter-join Plus 40" w:hAnsi="Letter-join Plus 40"/>
        </w:rPr>
      </w:pPr>
    </w:p>
    <w:sectPr w:rsidR="00772D7B" w:rsidRPr="00E539A9" w:rsidSect="00772D7B">
      <w:pgSz w:w="16840" w:h="11900" w:orient="landscape"/>
      <w:pgMar w:top="426"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Letter-join Plus 40">
    <w:panose1 w:val="02000505000000020003"/>
    <w:charset w:val="00"/>
    <w:family w:val="modern"/>
    <w:notTrueType/>
    <w:pitch w:val="variable"/>
    <w:sig w:usb0="8000002F" w:usb1="1000000B"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7B"/>
    <w:rsid w:val="00014AD6"/>
    <w:rsid w:val="00021C3E"/>
    <w:rsid w:val="00067536"/>
    <w:rsid w:val="00077A7C"/>
    <w:rsid w:val="0016059F"/>
    <w:rsid w:val="0018391D"/>
    <w:rsid w:val="002802C4"/>
    <w:rsid w:val="002E51BF"/>
    <w:rsid w:val="00392CA6"/>
    <w:rsid w:val="003A6B1C"/>
    <w:rsid w:val="004709FF"/>
    <w:rsid w:val="004744CE"/>
    <w:rsid w:val="004C1498"/>
    <w:rsid w:val="00587C87"/>
    <w:rsid w:val="005A1EB8"/>
    <w:rsid w:val="00601BBC"/>
    <w:rsid w:val="006120AF"/>
    <w:rsid w:val="00664834"/>
    <w:rsid w:val="006B18EA"/>
    <w:rsid w:val="007700E0"/>
    <w:rsid w:val="00772D7B"/>
    <w:rsid w:val="007D19D7"/>
    <w:rsid w:val="008116B2"/>
    <w:rsid w:val="00851B24"/>
    <w:rsid w:val="009525B1"/>
    <w:rsid w:val="009E4B7A"/>
    <w:rsid w:val="009F048A"/>
    <w:rsid w:val="00A044BA"/>
    <w:rsid w:val="00A53607"/>
    <w:rsid w:val="00AD1099"/>
    <w:rsid w:val="00C56593"/>
    <w:rsid w:val="00DA6E8B"/>
    <w:rsid w:val="00DC4E7C"/>
    <w:rsid w:val="00E504DC"/>
    <w:rsid w:val="00E539A9"/>
    <w:rsid w:val="00EA2890"/>
    <w:rsid w:val="00F46E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867ABE32-1495-48B9-9562-4367EDA0B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43039-4CE6-4C7C-AECA-AD157BCEA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5A405C1</Template>
  <TotalTime>22</TotalTime>
  <Pages>2</Pages>
  <Words>12</Words>
  <Characters>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Viki Appleyard</cp:lastModifiedBy>
  <cp:revision>4</cp:revision>
  <cp:lastPrinted>2015-07-15T13:12:00Z</cp:lastPrinted>
  <dcterms:created xsi:type="dcterms:W3CDTF">2020-02-24T14:18:00Z</dcterms:created>
  <dcterms:modified xsi:type="dcterms:W3CDTF">2020-02-24T14:40:00Z</dcterms:modified>
</cp:coreProperties>
</file>