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772"/>
        <w:gridCol w:w="2711"/>
        <w:gridCol w:w="3516"/>
        <w:gridCol w:w="4873"/>
        <w:gridCol w:w="3518"/>
      </w:tblGrid>
      <w:tr w:rsidR="000861F0" w14:paraId="1ABA7504" w14:textId="77777777" w:rsidTr="000861F0">
        <w:tc>
          <w:tcPr>
            <w:tcW w:w="846" w:type="dxa"/>
          </w:tcPr>
          <w:p w14:paraId="4BBE00C4" w14:textId="537F5D08" w:rsidR="000861F0" w:rsidRPr="00E01088"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Cambria" w:hAnsi="Cambria"/>
                <w:b/>
                <w:noProof/>
                <w:color w:val="FF0000"/>
              </w:rPr>
              <w:drawing>
                <wp:anchor distT="0" distB="0" distL="114300" distR="114300" simplePos="0" relativeHeight="251659264"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01" w:type="dxa"/>
          </w:tcPr>
          <w:p w14:paraId="57FAD9CE" w14:textId="05CE6ACF" w:rsidR="000861F0" w:rsidRPr="00E01088"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SassoonPrimaryType Regular" w:eastAsia="Times New Roman" w:hAnsi="SassoonPrimaryType Regular" w:cs="Times New Roman"/>
                <w:lang w:eastAsia="en-GB"/>
              </w:rPr>
              <w:t>Class</w:t>
            </w:r>
            <w:r w:rsidR="00C62D9C">
              <w:rPr>
                <w:rFonts w:ascii="SassoonPrimaryType Regular" w:eastAsia="Times New Roman" w:hAnsi="SassoonPrimaryType Regular" w:cs="Times New Roman"/>
                <w:lang w:eastAsia="en-GB"/>
              </w:rPr>
              <w:t xml:space="preserve"> – 2D and 2A</w:t>
            </w:r>
          </w:p>
        </w:tc>
        <w:tc>
          <w:tcPr>
            <w:tcW w:w="3847" w:type="dxa"/>
          </w:tcPr>
          <w:p w14:paraId="11CF3154" w14:textId="77777777" w:rsidR="00C62D9C"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SassoonPrimaryType Regular" w:eastAsia="Times New Roman" w:hAnsi="SassoonPrimaryType Regular" w:cs="Times New Roman"/>
                <w:lang w:eastAsia="en-GB"/>
              </w:rPr>
              <w:t>Learning question for the term</w:t>
            </w:r>
            <w:r w:rsidR="00C62D9C">
              <w:rPr>
                <w:rFonts w:ascii="SassoonPrimaryType Regular" w:eastAsia="Times New Roman" w:hAnsi="SassoonPrimaryType Regular" w:cs="Times New Roman"/>
                <w:lang w:eastAsia="en-GB"/>
              </w:rPr>
              <w:t xml:space="preserve"> – </w:t>
            </w:r>
          </w:p>
          <w:p w14:paraId="198D5BA9" w14:textId="014010BF" w:rsidR="000861F0" w:rsidRPr="00E01088" w:rsidRDefault="00C62D9C"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Planes, trains and automobiles?</w:t>
            </w:r>
          </w:p>
          <w:p w14:paraId="4D82A43A" w14:textId="4D1AD5EA" w:rsidR="000861F0" w:rsidRPr="00E01088" w:rsidRDefault="000861F0" w:rsidP="005A74DD">
            <w:pPr>
              <w:spacing w:before="100" w:beforeAutospacing="1" w:after="100" w:afterAutospacing="1"/>
              <w:rPr>
                <w:rFonts w:ascii="SassoonPrimaryType Regular" w:eastAsia="Times New Roman" w:hAnsi="SassoonPrimaryType Regular" w:cs="Times New Roman"/>
                <w:lang w:eastAsia="en-GB"/>
              </w:rPr>
            </w:pPr>
          </w:p>
        </w:tc>
        <w:tc>
          <w:tcPr>
            <w:tcW w:w="3848" w:type="dxa"/>
          </w:tcPr>
          <w:p w14:paraId="2C66120C" w14:textId="77777777" w:rsidR="00C62D9C"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SassoonPrimaryType Regular" w:eastAsia="Times New Roman" w:hAnsi="SassoonPrimaryType Regular" w:cs="Times New Roman"/>
                <w:lang w:eastAsia="en-GB"/>
              </w:rPr>
              <w:t xml:space="preserve">Science focus for the term </w:t>
            </w:r>
            <w:r w:rsidR="00C62D9C">
              <w:rPr>
                <w:rFonts w:ascii="SassoonPrimaryType Regular" w:eastAsia="Times New Roman" w:hAnsi="SassoonPrimaryType Regular" w:cs="Times New Roman"/>
                <w:lang w:eastAsia="en-GB"/>
              </w:rPr>
              <w:t>–</w:t>
            </w:r>
          </w:p>
          <w:p w14:paraId="27E33098" w14:textId="123C3FBE" w:rsidR="000861F0" w:rsidRPr="00E01088" w:rsidRDefault="00C62D9C"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 xml:space="preserve"> Plants</w:t>
            </w:r>
          </w:p>
        </w:tc>
        <w:tc>
          <w:tcPr>
            <w:tcW w:w="3848" w:type="dxa"/>
          </w:tcPr>
          <w:p w14:paraId="352CF5CB" w14:textId="22101CA0" w:rsidR="00C62D9C"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SassoonPrimaryType Regular" w:eastAsia="Times New Roman" w:hAnsi="SassoonPrimaryType Regular" w:cs="Times New Roman"/>
                <w:lang w:eastAsia="en-GB"/>
              </w:rPr>
              <w:t xml:space="preserve">RE focus for the term </w:t>
            </w:r>
            <w:r w:rsidR="00C62D9C">
              <w:rPr>
                <w:rFonts w:ascii="SassoonPrimaryType Regular" w:eastAsia="Times New Roman" w:hAnsi="SassoonPrimaryType Regular" w:cs="Times New Roman"/>
                <w:lang w:eastAsia="en-GB"/>
              </w:rPr>
              <w:t xml:space="preserve">– </w:t>
            </w:r>
          </w:p>
          <w:p w14:paraId="51CC03CB" w14:textId="54A410FF" w:rsidR="000861F0" w:rsidRPr="00E01088" w:rsidRDefault="00C62D9C"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Thankfulness</w:t>
            </w:r>
          </w:p>
        </w:tc>
      </w:tr>
      <w:tr w:rsidR="000861F0" w14:paraId="1C55716A" w14:textId="77777777" w:rsidTr="00C33575">
        <w:tc>
          <w:tcPr>
            <w:tcW w:w="15390" w:type="dxa"/>
            <w:gridSpan w:val="5"/>
          </w:tcPr>
          <w:p w14:paraId="4FC682B2" w14:textId="77777777" w:rsidR="000861F0" w:rsidRPr="00E01088" w:rsidRDefault="000861F0" w:rsidP="000861F0">
            <w:pPr>
              <w:spacing w:before="100" w:beforeAutospacing="1" w:after="100" w:afterAutospacing="1"/>
              <w:rPr>
                <w:rFonts w:ascii="SassoonPrimaryType Regular" w:eastAsia="Times New Roman" w:hAnsi="SassoonPrimaryType Regular" w:cs="Times New Roman"/>
                <w:sz w:val="22"/>
                <w:szCs w:val="22"/>
                <w:lang w:eastAsia="en-GB"/>
              </w:rPr>
            </w:pPr>
            <w:r w:rsidRPr="00E01088">
              <w:rPr>
                <w:rFonts w:ascii="SassoonPrimaryType Regular" w:eastAsia="Times New Roman" w:hAnsi="SassoonPrimaryType Regular" w:cs="Times New Roman"/>
                <w:sz w:val="22"/>
                <w:szCs w:val="22"/>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0861F0" w:rsidRP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r w:rsidRPr="00E01088">
              <w:rPr>
                <w:rFonts w:ascii="SassoonPrimaryType Regular" w:eastAsia="Times New Roman" w:hAnsi="SassoonPrimaryType Regular" w:cs="Times New Roman"/>
                <w:sz w:val="22"/>
                <w:szCs w:val="22"/>
                <w:lang w:eastAsia="en-GB"/>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w:t>
            </w:r>
            <w:proofErr w:type="spellStart"/>
            <w:r w:rsidRPr="00E01088">
              <w:rPr>
                <w:rFonts w:ascii="SassoonPrimaryType Regular" w:eastAsia="Times New Roman" w:hAnsi="SassoonPrimaryType Regular" w:cs="Times New Roman"/>
                <w:sz w:val="22"/>
                <w:szCs w:val="22"/>
                <w:lang w:eastAsia="en-GB"/>
              </w:rPr>
              <w:t>DoJo</w:t>
            </w:r>
            <w:proofErr w:type="spellEnd"/>
            <w:r w:rsidRPr="00E01088">
              <w:rPr>
                <w:rFonts w:ascii="SassoonPrimaryType Regular" w:eastAsia="Times New Roman" w:hAnsi="SassoonPrimaryType Regular" w:cs="Times New Roman"/>
                <w:sz w:val="22"/>
                <w:szCs w:val="22"/>
                <w:lang w:eastAsia="en-GB"/>
              </w:rPr>
              <w:t>.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w:t>
            </w:r>
            <w:r>
              <w:rPr>
                <w:rFonts w:ascii="SassoonPrimaryType Regular" w:eastAsia="Times New Roman" w:hAnsi="SassoonPrimaryType Regular" w:cs="Times New Roman"/>
                <w:sz w:val="20"/>
                <w:szCs w:val="20"/>
                <w:lang w:eastAsia="en-GB"/>
              </w:rPr>
              <w:t xml:space="preserve"> </w:t>
            </w:r>
          </w:p>
        </w:tc>
      </w:tr>
      <w:tr w:rsidR="000861F0" w14:paraId="33453119" w14:textId="77777777" w:rsidTr="000861F0">
        <w:tc>
          <w:tcPr>
            <w:tcW w:w="3847" w:type="dxa"/>
            <w:gridSpan w:val="2"/>
          </w:tcPr>
          <w:p w14:paraId="5549E639" w14:textId="0F120163" w:rsidR="00C33575"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Maths</w:t>
            </w:r>
          </w:p>
          <w:p w14:paraId="014FE3EE" w14:textId="50764C76" w:rsidR="00E01088" w:rsidRDefault="006E7E77"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Design a picture using as many 2D or 3D shapes as you want.</w:t>
            </w:r>
          </w:p>
          <w:p w14:paraId="14ECB532" w14:textId="3045D02C"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tc>
        <w:tc>
          <w:tcPr>
            <w:tcW w:w="3847" w:type="dxa"/>
          </w:tcPr>
          <w:p w14:paraId="382A3A5C"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English</w:t>
            </w:r>
          </w:p>
          <w:p w14:paraId="57EFEFCB" w14:textId="79143E11" w:rsidR="006E7E77" w:rsidRDefault="000508BB"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Write a description of an African animal of your choice.</w:t>
            </w:r>
          </w:p>
        </w:tc>
        <w:tc>
          <w:tcPr>
            <w:tcW w:w="3848" w:type="dxa"/>
          </w:tcPr>
          <w:p w14:paraId="752EAEA7"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Science</w:t>
            </w:r>
          </w:p>
          <w:p w14:paraId="2ACF142A" w14:textId="69B56601" w:rsidR="006E7E77" w:rsidRDefault="006E7E77"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Observe a plant growing in your garden. You could photograph it or take measurements and produce a table.</w:t>
            </w:r>
          </w:p>
        </w:tc>
        <w:tc>
          <w:tcPr>
            <w:tcW w:w="3848" w:type="dxa"/>
          </w:tcPr>
          <w:p w14:paraId="67F2343A"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Art</w:t>
            </w:r>
          </w:p>
          <w:p w14:paraId="65456BCB" w14:textId="58DA9876" w:rsidR="006E7E77" w:rsidRDefault="006E7E77"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 xml:space="preserve">Design a vehicle to carry </w:t>
            </w:r>
            <w:proofErr w:type="spellStart"/>
            <w:r>
              <w:rPr>
                <w:rFonts w:ascii="SassoonPrimaryType Regular" w:eastAsia="Times New Roman" w:hAnsi="SassoonPrimaryType Regular" w:cs="Times New Roman"/>
                <w:sz w:val="20"/>
                <w:szCs w:val="20"/>
                <w:lang w:eastAsia="en-GB"/>
              </w:rPr>
              <w:t>Zeraffa</w:t>
            </w:r>
            <w:proofErr w:type="spellEnd"/>
            <w:r>
              <w:rPr>
                <w:rFonts w:ascii="SassoonPrimaryType Regular" w:eastAsia="Times New Roman" w:hAnsi="SassoonPrimaryType Regular" w:cs="Times New Roman"/>
                <w:sz w:val="20"/>
                <w:szCs w:val="20"/>
                <w:lang w:eastAsia="en-GB"/>
              </w:rPr>
              <w:t xml:space="preserve"> Giraffa from Africa to Paris</w:t>
            </w:r>
          </w:p>
        </w:tc>
      </w:tr>
      <w:tr w:rsidR="000861F0" w14:paraId="4B9E6D76" w14:textId="77777777" w:rsidTr="000861F0">
        <w:tc>
          <w:tcPr>
            <w:tcW w:w="3847" w:type="dxa"/>
            <w:gridSpan w:val="2"/>
          </w:tcPr>
          <w:p w14:paraId="0AACB82C" w14:textId="030C3653"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RE</w:t>
            </w:r>
          </w:p>
          <w:p w14:paraId="0B4E6787" w14:textId="3D78D72F" w:rsidR="00E01088" w:rsidRDefault="006E7E77"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Make or draw a Thankfulness basket showing different thing that you are thankful for.</w:t>
            </w:r>
          </w:p>
          <w:p w14:paraId="00796A92" w14:textId="252804D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tc>
        <w:tc>
          <w:tcPr>
            <w:tcW w:w="3847" w:type="dxa"/>
          </w:tcPr>
          <w:p w14:paraId="0E0BD19D"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History</w:t>
            </w:r>
          </w:p>
          <w:p w14:paraId="4CFA1863" w14:textId="495B49B8" w:rsidR="006E7E77" w:rsidRDefault="006E7E77"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Research a vehicle of your choice and how it has changed over time. Record your findings using pictures that you have drawn or cut out from a magazine.</w:t>
            </w:r>
          </w:p>
        </w:tc>
        <w:tc>
          <w:tcPr>
            <w:tcW w:w="3848" w:type="dxa"/>
          </w:tcPr>
          <w:p w14:paraId="6DC8B43C"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Geography</w:t>
            </w:r>
          </w:p>
          <w:p w14:paraId="31867465" w14:textId="10A12142" w:rsidR="006E7E77" w:rsidRDefault="006E7E77"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Draw and label a map of your local area.</w:t>
            </w:r>
          </w:p>
        </w:tc>
        <w:tc>
          <w:tcPr>
            <w:tcW w:w="3848" w:type="dxa"/>
          </w:tcPr>
          <w:p w14:paraId="2109B4F1" w14:textId="77777777" w:rsidR="000861F0" w:rsidRDefault="000508BB"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Maths</w:t>
            </w:r>
          </w:p>
          <w:p w14:paraId="0E2C1140" w14:textId="4C8E56E3" w:rsidR="000508BB" w:rsidRDefault="000508BB"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Find items around your home and measure them using cm. Make a table of your results.</w:t>
            </w:r>
          </w:p>
        </w:tc>
      </w:tr>
      <w:tr w:rsidR="000861F0" w14:paraId="1AAF9605" w14:textId="77777777" w:rsidTr="000861F0">
        <w:tc>
          <w:tcPr>
            <w:tcW w:w="3847" w:type="dxa"/>
            <w:gridSpan w:val="2"/>
          </w:tcPr>
          <w:p w14:paraId="75417245" w14:textId="43DF6950"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English</w:t>
            </w:r>
          </w:p>
          <w:p w14:paraId="2BB3B1D3" w14:textId="1346AAA0" w:rsidR="00E01088" w:rsidRDefault="000508BB"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 xml:space="preserve">Find 5 interesting facts about the real story of </w:t>
            </w:r>
            <w:proofErr w:type="spellStart"/>
            <w:r>
              <w:rPr>
                <w:rFonts w:ascii="SassoonPrimaryType Regular" w:eastAsia="Times New Roman" w:hAnsi="SassoonPrimaryType Regular" w:cs="Times New Roman"/>
                <w:sz w:val="20"/>
                <w:szCs w:val="20"/>
                <w:lang w:eastAsia="en-GB"/>
              </w:rPr>
              <w:t>Zeraffa</w:t>
            </w:r>
            <w:proofErr w:type="spellEnd"/>
            <w:r>
              <w:rPr>
                <w:rFonts w:ascii="SassoonPrimaryType Regular" w:eastAsia="Times New Roman" w:hAnsi="SassoonPrimaryType Regular" w:cs="Times New Roman"/>
                <w:sz w:val="20"/>
                <w:szCs w:val="20"/>
                <w:lang w:eastAsia="en-GB"/>
              </w:rPr>
              <w:t xml:space="preserve"> Giraffa.</w:t>
            </w:r>
            <w:bookmarkStart w:id="0" w:name="_GoBack"/>
            <w:bookmarkEnd w:id="0"/>
          </w:p>
          <w:p w14:paraId="17DA1DF6" w14:textId="29BF51D9"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tc>
        <w:tc>
          <w:tcPr>
            <w:tcW w:w="3847" w:type="dxa"/>
          </w:tcPr>
          <w:p w14:paraId="5B5983E2"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PSHE</w:t>
            </w:r>
          </w:p>
          <w:p w14:paraId="25BC34E5" w14:textId="50A69528" w:rsidR="006E7E77" w:rsidRDefault="006E7E77"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Design a poster to show children how to contact the emergency services.</w:t>
            </w:r>
          </w:p>
        </w:tc>
        <w:tc>
          <w:tcPr>
            <w:tcW w:w="3848" w:type="dxa"/>
          </w:tcPr>
          <w:p w14:paraId="634D95B5" w14:textId="2ED9FD5D" w:rsidR="000508BB"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Math</w:t>
            </w:r>
            <w:r w:rsidR="000508BB">
              <w:rPr>
                <w:rFonts w:ascii="SassoonPrimaryType Regular" w:eastAsia="Times New Roman" w:hAnsi="SassoonPrimaryType Regular" w:cs="Times New Roman"/>
                <w:sz w:val="20"/>
                <w:szCs w:val="20"/>
                <w:lang w:eastAsia="en-GB"/>
              </w:rPr>
              <w:t>s</w:t>
            </w:r>
          </w:p>
          <w:p w14:paraId="7BD9A330" w14:textId="7D1258A3" w:rsidR="000508BB" w:rsidRPr="000508BB" w:rsidRDefault="000508BB"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Follow the link to play some fractions games.</w:t>
            </w:r>
          </w:p>
          <w:p w14:paraId="4045F674" w14:textId="07420758" w:rsidR="006E7E77" w:rsidRDefault="000508BB" w:rsidP="005A74DD">
            <w:pPr>
              <w:spacing w:before="100" w:beforeAutospacing="1" w:after="100" w:afterAutospacing="1"/>
              <w:rPr>
                <w:rFonts w:ascii="SassoonPrimaryType Regular" w:eastAsia="Times New Roman" w:hAnsi="SassoonPrimaryType Regular" w:cs="Times New Roman"/>
                <w:sz w:val="20"/>
                <w:szCs w:val="20"/>
                <w:lang w:eastAsia="en-GB"/>
              </w:rPr>
            </w:pPr>
            <w:hyperlink r:id="rId6" w:history="1">
              <w:r w:rsidRPr="00A40E85">
                <w:rPr>
                  <w:rStyle w:val="Hyperlink"/>
                </w:rPr>
                <w:t>https://phet.colorado.edu/sims/html/fractions-intro/latest/fractions-intro_en.html</w:t>
              </w:r>
            </w:hyperlink>
          </w:p>
        </w:tc>
        <w:tc>
          <w:tcPr>
            <w:tcW w:w="3848" w:type="dxa"/>
          </w:tcPr>
          <w:p w14:paraId="2DAF3F87"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Cooking</w:t>
            </w:r>
          </w:p>
          <w:p w14:paraId="570CA1FF" w14:textId="5CCFB538" w:rsidR="006E7E77" w:rsidRDefault="006E7E77"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Research and write instructions for a healthy recipe.</w:t>
            </w:r>
          </w:p>
        </w:tc>
      </w:tr>
      <w:tr w:rsidR="000861F0" w14:paraId="10441FCA" w14:textId="77777777" w:rsidTr="00C33575">
        <w:tc>
          <w:tcPr>
            <w:tcW w:w="7694" w:type="dxa"/>
            <w:gridSpan w:val="3"/>
          </w:tcPr>
          <w:p w14:paraId="228E63E4" w14:textId="2919773C" w:rsidR="000861F0" w:rsidRPr="00E01088" w:rsidRDefault="000861F0" w:rsidP="005A74DD">
            <w:pPr>
              <w:spacing w:before="100" w:beforeAutospacing="1" w:after="100" w:afterAutospacing="1"/>
              <w:rPr>
                <w:rFonts w:ascii="SassoonPrimaryType Regular" w:eastAsia="Times New Roman" w:hAnsi="SassoonPrimaryType Regular" w:cs="Times New Roman"/>
                <w:sz w:val="22"/>
                <w:szCs w:val="22"/>
                <w:lang w:eastAsia="en-GB"/>
              </w:rPr>
            </w:pPr>
            <w:r w:rsidRPr="00E01088">
              <w:rPr>
                <w:rFonts w:ascii="SassoonPrimaryType Regular" w:eastAsia="Times New Roman" w:hAnsi="SassoonPrimaryType Regular" w:cs="Times New Roman"/>
                <w:sz w:val="22"/>
                <w:szCs w:val="22"/>
                <w:lang w:eastAsia="en-GB"/>
              </w:rPr>
              <w:t xml:space="preserve">Reading – Children should be encouraged to read </w:t>
            </w:r>
            <w:r w:rsidR="00E01088" w:rsidRPr="00E01088">
              <w:rPr>
                <w:rFonts w:ascii="SassoonPrimaryType Regular" w:eastAsia="Times New Roman" w:hAnsi="SassoonPrimaryType Regular" w:cs="Times New Roman"/>
                <w:sz w:val="22"/>
                <w:szCs w:val="22"/>
                <w:lang w:eastAsia="en-GB"/>
              </w:rPr>
              <w:t>every day. Please spend 5 or 10 minutes listening to your child read and discussing their books.</w:t>
            </w:r>
          </w:p>
        </w:tc>
        <w:tc>
          <w:tcPr>
            <w:tcW w:w="7696" w:type="dxa"/>
            <w:gridSpan w:val="2"/>
          </w:tcPr>
          <w:p w14:paraId="1270E66A" w14:textId="599D192D" w:rsidR="000861F0" w:rsidRPr="00E01088" w:rsidRDefault="00E01088" w:rsidP="005A74DD">
            <w:pPr>
              <w:spacing w:before="100" w:beforeAutospacing="1" w:after="100" w:afterAutospacing="1"/>
              <w:rPr>
                <w:rFonts w:ascii="SassoonPrimaryType Regular" w:eastAsia="Times New Roman" w:hAnsi="SassoonPrimaryType Regular" w:cs="Times New Roman"/>
                <w:sz w:val="22"/>
                <w:szCs w:val="22"/>
                <w:lang w:eastAsia="en-GB"/>
              </w:rPr>
            </w:pPr>
            <w:r w:rsidRPr="00E01088">
              <w:rPr>
                <w:rFonts w:ascii="SassoonPrimaryType Regular" w:eastAsia="Times New Roman" w:hAnsi="SassoonPrimaryType Regular" w:cs="Times New Roman"/>
                <w:sz w:val="22"/>
                <w:szCs w:val="22"/>
                <w:lang w:eastAsia="en-GB"/>
              </w:rPr>
              <w:t xml:space="preserve">Maths – All children from Year 1 to Year 6 have all been provided with a log in for Times Table </w:t>
            </w:r>
            <w:proofErr w:type="spellStart"/>
            <w:r w:rsidRPr="00E01088">
              <w:rPr>
                <w:rFonts w:ascii="SassoonPrimaryType Regular" w:eastAsia="Times New Roman" w:hAnsi="SassoonPrimaryType Regular" w:cs="Times New Roman"/>
                <w:sz w:val="22"/>
                <w:szCs w:val="22"/>
                <w:lang w:eastAsia="en-GB"/>
              </w:rPr>
              <w:t>Rockstars</w:t>
            </w:r>
            <w:proofErr w:type="spellEnd"/>
            <w:r w:rsidRPr="00E01088">
              <w:rPr>
                <w:rFonts w:ascii="SassoonPrimaryType Regular" w:eastAsia="Times New Roman" w:hAnsi="SassoonPrimaryType Regular" w:cs="Times New Roman"/>
                <w:sz w:val="22"/>
                <w:szCs w:val="22"/>
                <w:lang w:eastAsia="en-GB"/>
              </w:rPr>
              <w:t xml:space="preserve"> or </w:t>
            </w:r>
            <w:proofErr w:type="spellStart"/>
            <w:r w:rsidRPr="00E01088">
              <w:rPr>
                <w:rFonts w:ascii="SassoonPrimaryType Regular" w:eastAsia="Times New Roman" w:hAnsi="SassoonPrimaryType Regular" w:cs="Times New Roman"/>
                <w:sz w:val="22"/>
                <w:szCs w:val="22"/>
                <w:lang w:eastAsia="en-GB"/>
              </w:rPr>
              <w:t>Numbots</w:t>
            </w:r>
            <w:proofErr w:type="spellEnd"/>
            <w:r w:rsidRPr="00E01088">
              <w:rPr>
                <w:rFonts w:ascii="SassoonPrimaryType Regular" w:eastAsia="Times New Roman" w:hAnsi="SassoonPrimaryType Regular" w:cs="Times New Roman"/>
                <w:sz w:val="22"/>
                <w:szCs w:val="22"/>
                <w:lang w:eastAsia="en-GB"/>
              </w:rPr>
              <w:t>. Children should be completing at least 3x5 minutes each week.</w:t>
            </w:r>
          </w:p>
        </w:tc>
      </w:tr>
    </w:tbl>
    <w:p w14:paraId="03EC093E" w14:textId="77777777"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sectPr w:rsidR="00E01088" w:rsidSect="00E01088">
          <w:pgSz w:w="16840" w:h="11900" w:orient="landscape"/>
          <w:pgMar w:top="720" w:right="720" w:bottom="720" w:left="720" w:header="708" w:footer="708" w:gutter="0"/>
          <w:cols w:space="708"/>
          <w:docGrid w:linePitch="360"/>
        </w:sectPr>
      </w:pPr>
    </w:p>
    <w:p w14:paraId="257AD620" w14:textId="08CF1723" w:rsidR="00E01088" w:rsidRPr="00E01088" w:rsidRDefault="00E01088" w:rsidP="00E01088">
      <w:pPr>
        <w:spacing w:before="100" w:beforeAutospacing="1" w:after="100" w:afterAutospacing="1"/>
        <w:jc w:val="center"/>
        <w:rPr>
          <w:rFonts w:ascii="SassoonPrimaryType Regular" w:eastAsia="Times New Roman" w:hAnsi="SassoonPrimaryType Regular" w:cs="Times New Roman"/>
          <w:b/>
          <w:bCs/>
          <w:sz w:val="72"/>
          <w:szCs w:val="72"/>
          <w:lang w:eastAsia="en-GB"/>
        </w:rPr>
      </w:pPr>
      <w:r w:rsidRPr="00E01088">
        <w:rPr>
          <w:rFonts w:ascii="SassoonPrimaryType Regular" w:eastAsia="Times New Roman" w:hAnsi="SassoonPrimaryType Regular" w:cs="Times New Roman"/>
          <w:b/>
          <w:bCs/>
          <w:sz w:val="72"/>
          <w:szCs w:val="72"/>
          <w:lang w:eastAsia="en-GB"/>
        </w:rPr>
        <w:t>Congratulations!</w:t>
      </w:r>
    </w:p>
    <w:p w14:paraId="46FD47F5" w14:textId="1C6FD1C4" w:rsidR="00E01088" w:rsidRPr="00E01088" w:rsidRDefault="00E01088" w:rsidP="00E01088">
      <w:pPr>
        <w:jc w:val="center"/>
        <w:rPr>
          <w:rFonts w:ascii="Times New Roman" w:eastAsia="Times New Roman" w:hAnsi="Times New Roman" w:cs="Times New Roman"/>
          <w:lang w:eastAsia="en-GB"/>
        </w:rPr>
      </w:pPr>
      <w:r w:rsidRPr="00E01088">
        <w:rPr>
          <w:rFonts w:ascii="Times New Roman" w:eastAsia="Times New Roman" w:hAnsi="Times New Roman" w:cs="Times New Roman"/>
          <w:lang w:eastAsia="en-GB"/>
        </w:rPr>
        <w:fldChar w:fldCharType="begin"/>
      </w:r>
      <w:r w:rsidRPr="00E01088">
        <w:rPr>
          <w:rFonts w:ascii="Times New Roman" w:eastAsia="Times New Roman" w:hAnsi="Times New Roman" w:cs="Times New Roman"/>
          <w:lang w:eastAsia="en-GB"/>
        </w:rPr>
        <w:instrText xml:space="preserve"> INCLUDEPICTURE "https://encrypted-tbn0.gstatic.com/images?q=tbn:ANd9GcTXkTBj7sknhYtjdad7iAlUZz1yb3tcHZp4lHZ_bhDLT7plYtp6rQ&amp;s" \* MERGEFORMATINET </w:instrText>
      </w:r>
      <w:r w:rsidRPr="00E01088">
        <w:rPr>
          <w:rFonts w:ascii="Times New Roman" w:eastAsia="Times New Roman" w:hAnsi="Times New Roman" w:cs="Times New Roman"/>
          <w:lang w:eastAsia="en-GB"/>
        </w:rPr>
        <w:fldChar w:fldCharType="separate"/>
      </w:r>
      <w:r w:rsidRPr="00E01088">
        <w:rPr>
          <w:rFonts w:ascii="Times New Roman" w:eastAsia="Times New Roman" w:hAnsi="Times New Roman" w:cs="Times New Roman"/>
          <w:noProof/>
          <w:lang w:eastAsia="en-GB"/>
        </w:rPr>
        <w:drawing>
          <wp:inline distT="0" distB="0" distL="0" distR="0" wp14:anchorId="647DBE60" wp14:editId="254D2ACD">
            <wp:extent cx="2859405" cy="2859405"/>
            <wp:effectExtent l="0" t="0" r="0" b="0"/>
            <wp:docPr id="1" name="Picture 1" descr="Image result for celebration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elebration black and whi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9405" cy="2859405"/>
                    </a:xfrm>
                    <a:prstGeom prst="rect">
                      <a:avLst/>
                    </a:prstGeom>
                    <a:noFill/>
                    <a:ln>
                      <a:noFill/>
                    </a:ln>
                  </pic:spPr>
                </pic:pic>
              </a:graphicData>
            </a:graphic>
          </wp:inline>
        </w:drawing>
      </w:r>
      <w:r w:rsidRPr="00E01088">
        <w:rPr>
          <w:rFonts w:ascii="Times New Roman" w:eastAsia="Times New Roman" w:hAnsi="Times New Roman" w:cs="Times New Roman"/>
          <w:lang w:eastAsia="en-GB"/>
        </w:rPr>
        <w:fldChar w:fldCharType="end"/>
      </w:r>
    </w:p>
    <w:p w14:paraId="593092E7" w14:textId="12CE884E" w:rsidR="00E01088" w:rsidRPr="00E01088" w:rsidRDefault="00E01088" w:rsidP="00E01088">
      <w:pPr>
        <w:spacing w:before="100" w:beforeAutospacing="1" w:after="100" w:afterAutospacing="1"/>
        <w:rPr>
          <w:rFonts w:ascii="SassoonPrimaryType Regular" w:eastAsia="Times New Roman" w:hAnsi="SassoonPrimaryType Regular" w:cs="Times New Roman"/>
          <w:b/>
          <w:bCs/>
          <w:sz w:val="52"/>
          <w:szCs w:val="52"/>
          <w:lang w:eastAsia="en-GB"/>
        </w:rPr>
      </w:pPr>
      <w:r>
        <w:rPr>
          <w:rFonts w:ascii="SassoonPrimaryType Regular" w:eastAsia="Times New Roman" w:hAnsi="SassoonPrimaryType Regular" w:cs="Times New Roman"/>
          <w:b/>
          <w:bCs/>
          <w:sz w:val="52"/>
          <w:szCs w:val="52"/>
          <w:lang w:eastAsia="en-GB"/>
        </w:rPr>
        <w:t xml:space="preserve">__________________ </w:t>
      </w:r>
      <w:r w:rsidRPr="00E01088">
        <w:rPr>
          <w:rFonts w:ascii="SassoonPrimaryType Regular" w:eastAsia="Times New Roman" w:hAnsi="SassoonPrimaryType Regular" w:cs="Times New Roman"/>
          <w:b/>
          <w:bCs/>
          <w:sz w:val="52"/>
          <w:szCs w:val="52"/>
          <w:lang w:eastAsia="en-GB"/>
        </w:rPr>
        <w:t>ha</w:t>
      </w:r>
      <w:r>
        <w:rPr>
          <w:rFonts w:ascii="SassoonPrimaryType Regular" w:eastAsia="Times New Roman" w:hAnsi="SassoonPrimaryType Regular" w:cs="Times New Roman"/>
          <w:b/>
          <w:bCs/>
          <w:sz w:val="52"/>
          <w:szCs w:val="52"/>
          <w:lang w:eastAsia="en-GB"/>
        </w:rPr>
        <w:t>s</w:t>
      </w:r>
      <w:r w:rsidRPr="00E01088">
        <w:rPr>
          <w:rFonts w:ascii="SassoonPrimaryType Regular" w:eastAsia="Times New Roman" w:hAnsi="SassoonPrimaryType Regular" w:cs="Times New Roman"/>
          <w:b/>
          <w:bCs/>
          <w:sz w:val="52"/>
          <w:szCs w:val="52"/>
          <w:lang w:eastAsia="en-GB"/>
        </w:rPr>
        <w:t xml:space="preserve"> completed __________ home learning tasks this term.</w:t>
      </w:r>
    </w:p>
    <w:p w14:paraId="53D99751" w14:textId="77777777" w:rsidR="00E01088" w:rsidRDefault="00E01088" w:rsidP="00E01088">
      <w:pPr>
        <w:spacing w:before="100" w:beforeAutospacing="1" w:after="100" w:afterAutospacing="1"/>
        <w:jc w:val="center"/>
        <w:rPr>
          <w:rFonts w:ascii="SassoonPrimaryType Regular" w:eastAsia="Times New Roman" w:hAnsi="SassoonPrimaryType Regular" w:cs="Times New Roman"/>
          <w:b/>
          <w:bCs/>
          <w:sz w:val="52"/>
          <w:szCs w:val="52"/>
          <w:lang w:eastAsia="en-GB"/>
        </w:rPr>
      </w:pPr>
      <w:r w:rsidRPr="00E01088">
        <w:rPr>
          <w:rFonts w:ascii="SassoonPrimaryType Regular" w:eastAsia="Times New Roman" w:hAnsi="SassoonPrimaryType Regular" w:cs="Times New Roman"/>
          <w:b/>
          <w:bCs/>
          <w:sz w:val="52"/>
          <w:szCs w:val="52"/>
          <w:lang w:eastAsia="en-GB"/>
        </w:rPr>
        <w:t>Thank you for working so hard!</w:t>
      </w:r>
    </w:p>
    <w:p w14:paraId="4FD9EE88" w14:textId="77777777" w:rsidR="00E01088" w:rsidRDefault="00E01088" w:rsidP="00E01088">
      <w:pPr>
        <w:spacing w:before="100" w:beforeAutospacing="1" w:after="100" w:afterAutospacing="1"/>
        <w:jc w:val="center"/>
        <w:rPr>
          <w:rFonts w:ascii="SassoonPrimaryType Regular" w:eastAsia="Times New Roman" w:hAnsi="SassoonPrimaryType Regular" w:cs="Times New Roman"/>
          <w:b/>
          <w:bCs/>
          <w:sz w:val="52"/>
          <w:szCs w:val="52"/>
          <w:lang w:eastAsia="en-GB"/>
        </w:rPr>
      </w:pPr>
    </w:p>
    <w:p w14:paraId="76A0C732" w14:textId="77777777" w:rsidR="00E01088" w:rsidRPr="00E01088" w:rsidRDefault="00E01088" w:rsidP="00E01088">
      <w:pPr>
        <w:spacing w:before="100" w:beforeAutospacing="1" w:after="100" w:afterAutospacing="1"/>
        <w:jc w:val="center"/>
        <w:rPr>
          <w:rFonts w:ascii="SassoonPrimaryType Regular" w:eastAsia="Times New Roman" w:hAnsi="SassoonPrimaryType Regular" w:cs="Times New Roman"/>
          <w:b/>
          <w:bCs/>
          <w:sz w:val="72"/>
          <w:szCs w:val="72"/>
          <w:lang w:eastAsia="en-GB"/>
        </w:rPr>
      </w:pPr>
      <w:r w:rsidRPr="00E01088">
        <w:rPr>
          <w:rFonts w:ascii="SassoonPrimaryType Regular" w:eastAsia="Times New Roman" w:hAnsi="SassoonPrimaryType Regular" w:cs="Times New Roman"/>
          <w:b/>
          <w:bCs/>
          <w:sz w:val="72"/>
          <w:szCs w:val="72"/>
          <w:lang w:eastAsia="en-GB"/>
        </w:rPr>
        <w:t>Congratulations!</w:t>
      </w:r>
    </w:p>
    <w:p w14:paraId="1106C9AB" w14:textId="77777777" w:rsidR="00E01088" w:rsidRPr="00E01088" w:rsidRDefault="00E01088" w:rsidP="00E01088">
      <w:pPr>
        <w:jc w:val="center"/>
        <w:rPr>
          <w:rFonts w:ascii="Times New Roman" w:eastAsia="Times New Roman" w:hAnsi="Times New Roman" w:cs="Times New Roman"/>
          <w:lang w:eastAsia="en-GB"/>
        </w:rPr>
      </w:pPr>
      <w:r w:rsidRPr="00E01088">
        <w:rPr>
          <w:rFonts w:ascii="Times New Roman" w:eastAsia="Times New Roman" w:hAnsi="Times New Roman" w:cs="Times New Roman"/>
          <w:lang w:eastAsia="en-GB"/>
        </w:rPr>
        <w:fldChar w:fldCharType="begin"/>
      </w:r>
      <w:r w:rsidRPr="00E01088">
        <w:rPr>
          <w:rFonts w:ascii="Times New Roman" w:eastAsia="Times New Roman" w:hAnsi="Times New Roman" w:cs="Times New Roman"/>
          <w:lang w:eastAsia="en-GB"/>
        </w:rPr>
        <w:instrText xml:space="preserve"> INCLUDEPICTURE "https://encrypted-tbn0.gstatic.com/images?q=tbn:ANd9GcTXkTBj7sknhYtjdad7iAlUZz1yb3tcHZp4lHZ_bhDLT7plYtp6rQ&amp;s" \* MERGEFORMATINET </w:instrText>
      </w:r>
      <w:r w:rsidRPr="00E01088">
        <w:rPr>
          <w:rFonts w:ascii="Times New Roman" w:eastAsia="Times New Roman" w:hAnsi="Times New Roman" w:cs="Times New Roman"/>
          <w:lang w:eastAsia="en-GB"/>
        </w:rPr>
        <w:fldChar w:fldCharType="separate"/>
      </w:r>
      <w:r w:rsidRPr="00E01088">
        <w:rPr>
          <w:rFonts w:ascii="Times New Roman" w:eastAsia="Times New Roman" w:hAnsi="Times New Roman" w:cs="Times New Roman"/>
          <w:noProof/>
          <w:lang w:eastAsia="en-GB"/>
        </w:rPr>
        <w:drawing>
          <wp:inline distT="0" distB="0" distL="0" distR="0" wp14:anchorId="54924523" wp14:editId="0A733420">
            <wp:extent cx="2859405" cy="2859405"/>
            <wp:effectExtent l="0" t="0" r="0" b="0"/>
            <wp:docPr id="3" name="Picture 3" descr="Image result for celebration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elebration black and whi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9405" cy="2859405"/>
                    </a:xfrm>
                    <a:prstGeom prst="rect">
                      <a:avLst/>
                    </a:prstGeom>
                    <a:noFill/>
                    <a:ln>
                      <a:noFill/>
                    </a:ln>
                  </pic:spPr>
                </pic:pic>
              </a:graphicData>
            </a:graphic>
          </wp:inline>
        </w:drawing>
      </w:r>
      <w:r w:rsidRPr="00E01088">
        <w:rPr>
          <w:rFonts w:ascii="Times New Roman" w:eastAsia="Times New Roman" w:hAnsi="Times New Roman" w:cs="Times New Roman"/>
          <w:lang w:eastAsia="en-GB"/>
        </w:rPr>
        <w:fldChar w:fldCharType="end"/>
      </w:r>
    </w:p>
    <w:p w14:paraId="4C736C61" w14:textId="171ACE40" w:rsidR="00E01088" w:rsidRDefault="00E01088" w:rsidP="00E01088">
      <w:pPr>
        <w:spacing w:before="100" w:beforeAutospacing="1" w:after="100" w:afterAutospacing="1"/>
        <w:rPr>
          <w:rFonts w:ascii="SassoonPrimaryType Regular" w:eastAsia="Times New Roman" w:hAnsi="SassoonPrimaryType Regular" w:cs="Times New Roman"/>
          <w:b/>
          <w:bCs/>
          <w:sz w:val="52"/>
          <w:szCs w:val="52"/>
          <w:lang w:eastAsia="en-GB"/>
        </w:rPr>
      </w:pPr>
      <w:r>
        <w:rPr>
          <w:rFonts w:ascii="SassoonPrimaryType Regular" w:eastAsia="Times New Roman" w:hAnsi="SassoonPrimaryType Regular" w:cs="Times New Roman"/>
          <w:b/>
          <w:bCs/>
          <w:sz w:val="52"/>
          <w:szCs w:val="52"/>
          <w:lang w:eastAsia="en-GB"/>
        </w:rPr>
        <w:t xml:space="preserve">__________________ </w:t>
      </w:r>
      <w:r w:rsidRPr="00E01088">
        <w:rPr>
          <w:rFonts w:ascii="SassoonPrimaryType Regular" w:eastAsia="Times New Roman" w:hAnsi="SassoonPrimaryType Regular" w:cs="Times New Roman"/>
          <w:b/>
          <w:bCs/>
          <w:sz w:val="52"/>
          <w:szCs w:val="52"/>
          <w:lang w:eastAsia="en-GB"/>
        </w:rPr>
        <w:t>ha</w:t>
      </w:r>
      <w:r>
        <w:rPr>
          <w:rFonts w:ascii="SassoonPrimaryType Regular" w:eastAsia="Times New Roman" w:hAnsi="SassoonPrimaryType Regular" w:cs="Times New Roman"/>
          <w:b/>
          <w:bCs/>
          <w:sz w:val="52"/>
          <w:szCs w:val="52"/>
          <w:lang w:eastAsia="en-GB"/>
        </w:rPr>
        <w:t>s</w:t>
      </w:r>
      <w:r w:rsidRPr="00E01088">
        <w:rPr>
          <w:rFonts w:ascii="SassoonPrimaryType Regular" w:eastAsia="Times New Roman" w:hAnsi="SassoonPrimaryType Regular" w:cs="Times New Roman"/>
          <w:b/>
          <w:bCs/>
          <w:sz w:val="52"/>
          <w:szCs w:val="52"/>
          <w:lang w:eastAsia="en-GB"/>
        </w:rPr>
        <w:t xml:space="preserve"> completed __________ home learning tasks this term.</w:t>
      </w:r>
    </w:p>
    <w:p w14:paraId="3DF011D1" w14:textId="252C37BF" w:rsidR="00E01088" w:rsidRPr="00E01088" w:rsidRDefault="00E01088" w:rsidP="00E01088">
      <w:pPr>
        <w:spacing w:before="100" w:beforeAutospacing="1" w:after="100" w:afterAutospacing="1"/>
        <w:rPr>
          <w:rFonts w:ascii="SassoonPrimaryType Regular" w:eastAsia="Times New Roman" w:hAnsi="SassoonPrimaryType Regular" w:cs="Times New Roman"/>
          <w:b/>
          <w:bCs/>
          <w:sz w:val="52"/>
          <w:szCs w:val="52"/>
          <w:lang w:eastAsia="en-GB"/>
        </w:rPr>
      </w:pPr>
      <w:r>
        <w:rPr>
          <w:rFonts w:ascii="SassoonPrimaryType Regular" w:eastAsia="Times New Roman" w:hAnsi="SassoonPrimaryType Regular" w:cs="Times New Roman"/>
          <w:b/>
          <w:bCs/>
          <w:sz w:val="52"/>
          <w:szCs w:val="52"/>
          <w:lang w:eastAsia="en-GB"/>
        </w:rPr>
        <w:lastRenderedPageBreak/>
        <w:t>Can you complete 4 tasks next term?</w:t>
      </w:r>
    </w:p>
    <w:p w14:paraId="0311951E" w14:textId="00A36308" w:rsidR="00E01088" w:rsidRPr="005A74DD" w:rsidRDefault="00E01088" w:rsidP="00E01088">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br/>
      </w:r>
    </w:p>
    <w:p w14:paraId="613B5954" w14:textId="5D8EF1AA" w:rsidR="005A74DD" w:rsidRPr="005A74DD" w:rsidRDefault="005A74DD" w:rsidP="00E01088">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br/>
      </w:r>
    </w:p>
    <w:p w14:paraId="01A53F21" w14:textId="77777777" w:rsidR="006652B4" w:rsidRDefault="006652B4"/>
    <w:sectPr w:rsidR="006652B4"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Type Regular">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508BB"/>
    <w:rsid w:val="000861F0"/>
    <w:rsid w:val="005A74DD"/>
    <w:rsid w:val="006413B9"/>
    <w:rsid w:val="006652B4"/>
    <w:rsid w:val="006E7E77"/>
    <w:rsid w:val="00C33575"/>
    <w:rsid w:val="00C62D9C"/>
    <w:rsid w:val="00CD2E4E"/>
    <w:rsid w:val="00E01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EDF78EA8-93E4-3B43-B884-219F75A1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7E77"/>
    <w:rPr>
      <w:color w:val="0000FF"/>
      <w:u w:val="single"/>
    </w:rPr>
  </w:style>
  <w:style w:type="character" w:styleId="UnresolvedMention">
    <w:name w:val="Unresolved Mention"/>
    <w:basedOn w:val="DefaultParagraphFont"/>
    <w:uiPriority w:val="99"/>
    <w:semiHidden/>
    <w:unhideWhenUsed/>
    <w:rsid w:val="000508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het.colorado.edu/sims/html/fractions-intro/latest/fractions-intro_en.htm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06635-C925-440B-AB74-B035ACE49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34C57D11</Template>
  <TotalTime>43</TotalTime>
  <Pages>3</Pages>
  <Words>523</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Barbara Dobson</cp:lastModifiedBy>
  <cp:revision>3</cp:revision>
  <cp:lastPrinted>2020-01-06T09:49:00Z</cp:lastPrinted>
  <dcterms:created xsi:type="dcterms:W3CDTF">2020-02-22T08:53:00Z</dcterms:created>
  <dcterms:modified xsi:type="dcterms:W3CDTF">2020-02-24T10:35:00Z</dcterms:modified>
</cp:coreProperties>
</file>