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9FEE0" w14:textId="033C510A" w:rsidR="0016059F" w:rsidRPr="00BC0F96" w:rsidRDefault="00DC4241" w:rsidP="00772D7B">
      <w:pPr>
        <w:jc w:val="center"/>
        <w:rPr>
          <w:rFonts w:ascii="Letter-join No-Lead 40" w:hAnsi="Letter-join No-Lead 40"/>
          <w:b/>
          <w:sz w:val="28"/>
          <w:szCs w:val="28"/>
          <w:u w:val="single"/>
        </w:rPr>
      </w:pPr>
      <w:r w:rsidRPr="00BC0F96">
        <w:rPr>
          <w:rFonts w:ascii="Letter-join No-Lead 40" w:hAnsi="Letter-join No-Lead 40"/>
          <w:noProof/>
          <w:sz w:val="28"/>
          <w:szCs w:val="28"/>
          <w:lang w:eastAsia="en-GB"/>
        </w:rPr>
        <mc:AlternateContent>
          <mc:Choice Requires="wps">
            <w:drawing>
              <wp:anchor distT="0" distB="0" distL="114300" distR="114300" simplePos="0" relativeHeight="251674624" behindDoc="0" locked="0" layoutInCell="1" allowOverlap="1" wp14:anchorId="4474AFC3" wp14:editId="36BAFE34">
                <wp:simplePos x="0" y="0"/>
                <wp:positionH relativeFrom="column">
                  <wp:posOffset>-616688</wp:posOffset>
                </wp:positionH>
                <wp:positionV relativeFrom="paragraph">
                  <wp:posOffset>303648</wp:posOffset>
                </wp:positionV>
                <wp:extent cx="4114800" cy="370013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114800" cy="37001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E8DE13" w14:textId="61F05425"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Dear parents of year 2, </w:t>
                            </w:r>
                          </w:p>
                          <w:p w14:paraId="09D17F40" w14:textId="13B1E33C"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Welcome back – we hope you all had a wonderful Christmas and a Happy New Year! We have lots of exciting things planned this term – including a visit to Yorkshire Wildlife Park! Details for this will follow shortly.</w:t>
                            </w:r>
                          </w:p>
                          <w:p w14:paraId="3F8D5197" w14:textId="4072EED0"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u w:val="single"/>
                              </w:rPr>
                            </w:pPr>
                            <w:r w:rsidRPr="00DC4241">
                              <w:rPr>
                                <w:rFonts w:ascii="Letter-join No-Lead 40" w:eastAsia="Arial Unicode MS" w:hAnsi="Letter-join No-Lead 40" w:cs="Arial Unicode MS"/>
                                <w:sz w:val="22"/>
                                <w:szCs w:val="22"/>
                                <w:u w:val="single"/>
                              </w:rPr>
                              <w:t>Please remember:</w:t>
                            </w:r>
                          </w:p>
                          <w:p w14:paraId="554AD41C" w14:textId="3E3149FF"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PE remains on a Thursday (outdoor) and a Friday (indoor), Please make sure your child has suitable clothing for both sessions. </w:t>
                            </w:r>
                          </w:p>
                          <w:p w14:paraId="23EB98D9" w14:textId="7618E1B8"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Reading books and planners should be in school daily – lots of reading at home really supports our learning in school. </w:t>
                            </w:r>
                          </w:p>
                          <w:p w14:paraId="3FC54653" w14:textId="03F08538"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Homework should be handed in on a Thursday and will be returned to you on a Friday. </w:t>
                            </w:r>
                          </w:p>
                          <w:p w14:paraId="7E857AFB" w14:textId="334E250B"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If you have any questions or concerns, please don’t hesitate to contact us.</w:t>
                            </w:r>
                          </w:p>
                          <w:p w14:paraId="57EFF840" w14:textId="53657255"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Miss Ash and Mrs Dobson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4AFC3" id="_x0000_t202" coordsize="21600,21600" o:spt="202" path="m,l,21600r21600,l21600,xe">
                <v:stroke joinstyle="miter"/>
                <v:path gradientshapeok="t" o:connecttype="rect"/>
              </v:shapetype>
              <v:shape id="Text Box 16" o:spid="_x0000_s1026" type="#_x0000_t202" style="position:absolute;left:0;text-align:left;margin-left:-48.55pt;margin-top:23.9pt;width:324pt;height:29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" filled="f" stroked="f">
                <v:textbox>
                  <w:txbxContent>
                    <w:p w14:paraId="7FE8DE13" w14:textId="61F05425"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Dear parents of year 2, </w:t>
                      </w:r>
                    </w:p>
                    <w:p w14:paraId="09D17F40" w14:textId="13B1E33C"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Welcome back – we hope you all had a wonderful Christmas and a Happy New Year! We have lots of exciting things planned this term – including a visit to Yorkshire Wildlife Park! Details for this will follow shortly.</w:t>
                      </w:r>
                    </w:p>
                    <w:p w14:paraId="3F8D5197" w14:textId="4072EED0"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u w:val="single"/>
                        </w:rPr>
                      </w:pPr>
                      <w:r w:rsidRPr="00DC4241">
                        <w:rPr>
                          <w:rFonts w:ascii="Letter-join No-Lead 40" w:eastAsia="Arial Unicode MS" w:hAnsi="Letter-join No-Lead 40" w:cs="Arial Unicode MS"/>
                          <w:sz w:val="22"/>
                          <w:szCs w:val="22"/>
                          <w:u w:val="single"/>
                        </w:rPr>
                        <w:t>Please remember:</w:t>
                      </w:r>
                    </w:p>
                    <w:p w14:paraId="554AD41C" w14:textId="3E3149FF"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PE remains on a Thursday (outdoor) and a Friday (indoor), Please make sure your child has suitable clothing for both sessions. </w:t>
                      </w:r>
                    </w:p>
                    <w:p w14:paraId="23EB98D9" w14:textId="7618E1B8"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Reading books and planners should be in school daily – lots of reading at home really supports our learning in school. </w:t>
                      </w:r>
                    </w:p>
                    <w:p w14:paraId="3FC54653" w14:textId="03F08538"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Homework should be handed in on a Thursday and will be returned to you on a Friday. </w:t>
                      </w:r>
                    </w:p>
                    <w:p w14:paraId="7E857AFB" w14:textId="334E250B"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If you have any questions or concerns, please don’t hesitate to contact us.</w:t>
                      </w:r>
                    </w:p>
                    <w:p w14:paraId="57EFF840" w14:textId="53657255" w:rsidR="003F10FF" w:rsidRPr="00DC4241" w:rsidRDefault="003F10FF" w:rsidP="00137F52">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Miss Ash and Mrs Dobson</w:t>
                      </w:r>
                    </w:p>
                  </w:txbxContent>
                </v:textbox>
              </v:shape>
            </w:pict>
          </mc:Fallback>
        </mc:AlternateContent>
      </w:r>
      <w:r w:rsidR="00BC0F96" w:rsidRPr="0030268F">
        <w:rPr>
          <w:rFonts w:ascii="Chalkduster" w:hAnsi="Chalkduster"/>
          <w:noProof/>
          <w:sz w:val="32"/>
          <w:szCs w:val="32"/>
          <w:lang w:eastAsia="en-GB"/>
        </w:rPr>
        <mc:AlternateContent>
          <mc:Choice Requires="wps">
            <w:drawing>
              <wp:anchor distT="0" distB="0" distL="114300" distR="114300" simplePos="0" relativeHeight="251664384" behindDoc="0" locked="0" layoutInCell="1" allowOverlap="1" wp14:anchorId="76B543DB" wp14:editId="668DCF0C">
                <wp:simplePos x="0" y="0"/>
                <wp:positionH relativeFrom="column">
                  <wp:posOffset>3498111</wp:posOffset>
                </wp:positionH>
                <wp:positionV relativeFrom="paragraph">
                  <wp:posOffset>250485</wp:posOffset>
                </wp:positionV>
                <wp:extent cx="2838893" cy="2307265"/>
                <wp:effectExtent l="0" t="0" r="0" b="0"/>
                <wp:wrapNone/>
                <wp:docPr id="7" name="Text Box 7"/>
                <wp:cNvGraphicFramePr/>
                <a:graphic xmlns:a="http://schemas.openxmlformats.org/drawingml/2006/main">
                  <a:graphicData uri="http://schemas.microsoft.com/office/word/2010/wordprocessingShape">
                    <wps:wsp>
                      <wps:cNvSpPr txBox="1"/>
                      <wps:spPr>
                        <a:xfrm>
                          <a:off x="0" y="0"/>
                          <a:ext cx="2838893" cy="23072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E6575E" w14:textId="71E93B4D" w:rsidR="003F10FF" w:rsidRPr="00BC0F96" w:rsidRDefault="003F10F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Authors we will:</w:t>
                            </w:r>
                          </w:p>
                          <w:p w14:paraId="14A28172" w14:textId="4AC2F040" w:rsidR="003F10FF" w:rsidRPr="003F10FF" w:rsidRDefault="003F10F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b/>
                              </w:rPr>
                            </w:pPr>
                            <w:r w:rsidRPr="00FD5E0A">
                              <w:rPr>
                                <w:rFonts w:ascii="Letter-join No-Lead 40" w:eastAsia="Arial Unicode MS" w:hAnsi="Letter-join No-Lead 40" w:cs="Arial Unicode MS"/>
                              </w:rPr>
                              <w:t>Be reading ‘Lila and the Secret of Rain’. We will be making predictions about the story before we read it and then write a diary describing how Lila feels. We will then write a newspaper report about the story adding our own ideas and imagination to make the story our</w:t>
                            </w:r>
                            <w:r w:rsidRPr="00FD5E0A">
                              <w:rPr>
                                <w:rFonts w:ascii="Letter-join No-Lead 40" w:eastAsia="Arial Unicode MS" w:hAnsi="Letter-join No-Lead 40" w:cs="Arial Unicode MS"/>
                                <w:b/>
                              </w:rPr>
                              <w:t xml:space="preserve"> </w:t>
                            </w:r>
                            <w:r w:rsidRPr="00FD5E0A">
                              <w:rPr>
                                <w:rFonts w:ascii="Letter-join No-Lead 40" w:eastAsia="Arial Unicode MS" w:hAnsi="Letter-join No-Lead 40" w:cs="Arial Unicode MS"/>
                              </w:rPr>
                              <w:t>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27" type="#_x0000_t202" style="position:absolute;left:0;text-align:left;margin-left:275.45pt;margin-top:19.7pt;width:223.55pt;height:18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" filled="f" stroked="f">
                <v:textbox>
                  <w:txbxContent>
                    <w:p w14:paraId="33E6575E" w14:textId="71E93B4D" w:rsidR="003F10FF" w:rsidRPr="00BC0F96" w:rsidRDefault="003F10F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Authors we will:</w:t>
                      </w:r>
                    </w:p>
                    <w:p w14:paraId="14A28172" w14:textId="4AC2F040" w:rsidR="003F10FF" w:rsidRPr="003F10FF" w:rsidRDefault="003F10F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b/>
                        </w:rPr>
                      </w:pPr>
                      <w:r w:rsidRPr="00FD5E0A">
                        <w:rPr>
                          <w:rFonts w:ascii="Letter-join No-Lead 40" w:eastAsia="Arial Unicode MS" w:hAnsi="Letter-join No-Lead 40" w:cs="Arial Unicode MS"/>
                        </w:rPr>
                        <w:t>Be reading ‘Lila and the Secret of Rain’. We will be making predictions about the story before we read it and then write a diary describing how Lila feels. We will then write a newspaper report about the story adding our own ideas and imagination to make the story our</w:t>
                      </w:r>
                      <w:r w:rsidRPr="00FD5E0A">
                        <w:rPr>
                          <w:rFonts w:ascii="Letter-join No-Lead 40" w:eastAsia="Arial Unicode MS" w:hAnsi="Letter-join No-Lead 40" w:cs="Arial Unicode MS"/>
                          <w:b/>
                        </w:rPr>
                        <w:t xml:space="preserve"> </w:t>
                      </w:r>
                      <w:r w:rsidRPr="00FD5E0A">
                        <w:rPr>
                          <w:rFonts w:ascii="Letter-join No-Lead 40" w:eastAsia="Arial Unicode MS" w:hAnsi="Letter-join No-Lead 40" w:cs="Arial Unicode MS"/>
                        </w:rPr>
                        <w:t>own.</w:t>
                      </w:r>
                    </w:p>
                  </w:txbxContent>
                </v:textbox>
              </v:shape>
            </w:pict>
          </mc:Fallback>
        </mc:AlternateContent>
      </w:r>
      <w:r w:rsidR="00CB6E5F" w:rsidRPr="00BC0F96">
        <w:rPr>
          <w:rFonts w:ascii="Letter-join No-Lead 40" w:hAnsi="Letter-join No-Lead 40"/>
          <w:b/>
          <w:sz w:val="28"/>
          <w:szCs w:val="28"/>
          <w:u w:val="single"/>
        </w:rPr>
        <w:t>Year 2 Term 3</w:t>
      </w:r>
      <w:r w:rsidR="00525483" w:rsidRPr="00BC0F96">
        <w:rPr>
          <w:rFonts w:ascii="Letter-join No-Lead 40" w:hAnsi="Letter-join No-Lead 40"/>
          <w:b/>
          <w:sz w:val="28"/>
          <w:szCs w:val="28"/>
          <w:u w:val="single"/>
        </w:rPr>
        <w:t xml:space="preserve"> </w:t>
      </w:r>
      <w:r w:rsidR="00772D7B" w:rsidRPr="00BC0F96">
        <w:rPr>
          <w:rFonts w:ascii="Letter-join No-Lead 40" w:hAnsi="Letter-join No-Lead 40"/>
          <w:b/>
          <w:sz w:val="28"/>
          <w:szCs w:val="28"/>
          <w:u w:val="single"/>
        </w:rPr>
        <w:t>Curriculum</w:t>
      </w:r>
      <w:r w:rsidR="00BE5958" w:rsidRPr="00BC0F96">
        <w:rPr>
          <w:rFonts w:ascii="Letter-join No-Lead 40" w:hAnsi="Letter-join No-Lead 40"/>
          <w:b/>
          <w:sz w:val="28"/>
          <w:szCs w:val="28"/>
          <w:u w:val="single"/>
        </w:rPr>
        <w:t xml:space="preserve"> Newsletter</w:t>
      </w:r>
    </w:p>
    <w:p w14:paraId="1C03D987" w14:textId="2F79A079" w:rsidR="00772D7B" w:rsidRDefault="00772D7B" w:rsidP="00772D7B">
      <w:pPr>
        <w:jc w:val="center"/>
        <w:rPr>
          <w:rFonts w:ascii="Abadi MT Condensed Extra Bold" w:hAnsi="Abadi MT Condensed Extra Bold"/>
        </w:rPr>
      </w:pPr>
      <w:bookmarkStart w:id="0" w:name="_GoBack"/>
      <w:bookmarkEnd w:id="0"/>
    </w:p>
    <w:p w14:paraId="5ABCD726" w14:textId="43A0B212" w:rsidR="00772D7B" w:rsidRPr="00772D7B" w:rsidRDefault="001211AC" w:rsidP="00772D7B">
      <w:pPr>
        <w:jc w:val="center"/>
        <w:rPr>
          <w:rFonts w:ascii="Abadi MT Condensed Extra Bold" w:hAnsi="Abadi MT Condensed Extra Bold"/>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78720" behindDoc="0" locked="0" layoutInCell="1" allowOverlap="1" wp14:anchorId="03101A58" wp14:editId="33069E8F">
                <wp:simplePos x="0" y="0"/>
                <wp:positionH relativeFrom="column">
                  <wp:posOffset>6384290</wp:posOffset>
                </wp:positionH>
                <wp:positionV relativeFrom="paragraph">
                  <wp:posOffset>173355</wp:posOffset>
                </wp:positionV>
                <wp:extent cx="3247390" cy="211340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247390" cy="211340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F72198" w14:textId="35E78105" w:rsidR="003F10FF" w:rsidRPr="00BC0F96" w:rsidRDefault="003F10FF" w:rsidP="00525483">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u w:val="single"/>
                              </w:rPr>
                            </w:pPr>
                            <w:r w:rsidRPr="00BC0F96">
                              <w:rPr>
                                <w:rFonts w:ascii="Letter-join No-Lead 40" w:eastAsia="Arial Unicode MS" w:hAnsi="Letter-join No-Lead 40" w:cs="Arial Unicode MS"/>
                                <w:sz w:val="20"/>
                                <w:szCs w:val="20"/>
                                <w:u w:val="single"/>
                              </w:rPr>
                              <w:t xml:space="preserve">As Coningsby Scientists we will: </w:t>
                            </w:r>
                          </w:p>
                          <w:p w14:paraId="5CD07E10" w14:textId="37908AED" w:rsidR="003F10FF" w:rsidRPr="003F10FF" w:rsidRDefault="003F10FF" w:rsidP="0064394E">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sidRPr="003F10FF">
                              <w:rPr>
                                <w:rFonts w:ascii="Letter-join No-Lead 40" w:eastAsia="Arial Unicode MS" w:hAnsi="Letter-join No-Lead 40" w:cs="Arial Unicode MS"/>
                              </w:rPr>
                              <w:t>Looking at how to tell the difference between something that is alive, dead and never been alive. We will be learning about habitats and which different animals live in these habitats and why they are suitable.</w:t>
                            </w:r>
                          </w:p>
                          <w:p w14:paraId="24CCECD2" w14:textId="6CC1294F" w:rsidR="003F10FF" w:rsidRPr="00BC0F96" w:rsidRDefault="003F10FF" w:rsidP="00525483">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01A58" id="Text Box 12" o:spid="_x0000_s1028" type="#_x0000_t202" style="position:absolute;left:0;text-align:left;margin-left:502.7pt;margin-top:13.65pt;width:255.7pt;height:16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" filled="f" stroked="f">
                <v:textbox>
                  <w:txbxContent>
                    <w:p w14:paraId="0DF72198" w14:textId="35E78105" w:rsidR="003F10FF" w:rsidRPr="00BC0F96" w:rsidRDefault="003F10FF" w:rsidP="00525483">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u w:val="single"/>
                        </w:rPr>
                      </w:pPr>
                      <w:r w:rsidRPr="00BC0F96">
                        <w:rPr>
                          <w:rFonts w:ascii="Letter-join No-Lead 40" w:eastAsia="Arial Unicode MS" w:hAnsi="Letter-join No-Lead 40" w:cs="Arial Unicode MS"/>
                          <w:sz w:val="20"/>
                          <w:szCs w:val="20"/>
                          <w:u w:val="single"/>
                        </w:rPr>
                        <w:t xml:space="preserve">As Coningsby Scientists we will: </w:t>
                      </w:r>
                    </w:p>
                    <w:p w14:paraId="5CD07E10" w14:textId="37908AED" w:rsidR="003F10FF" w:rsidRPr="003F10FF" w:rsidRDefault="003F10FF" w:rsidP="0064394E">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sidRPr="003F10FF">
                        <w:rPr>
                          <w:rFonts w:ascii="Letter-join No-Lead 40" w:eastAsia="Arial Unicode MS" w:hAnsi="Letter-join No-Lead 40" w:cs="Arial Unicode MS"/>
                        </w:rPr>
                        <w:t>Looking at how to tell the difference between something that is alive, dead and never been alive. We will be learning about habitats and which different animals live in these habitats and why they are suitable.</w:t>
                      </w:r>
                    </w:p>
                    <w:p w14:paraId="24CCECD2" w14:textId="6CC1294F" w:rsidR="003F10FF" w:rsidRPr="00BC0F96" w:rsidRDefault="003F10FF" w:rsidP="00525483">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rPr>
                      </w:pPr>
                    </w:p>
                  </w:txbxContent>
                </v:textbox>
              </v:shape>
            </w:pict>
          </mc:Fallback>
        </mc:AlternateContent>
      </w:r>
    </w:p>
    <w:p w14:paraId="1996B51C" w14:textId="51C872CF" w:rsidR="00772D7B" w:rsidRDefault="00772D7B" w:rsidP="00772D7B">
      <w:pPr>
        <w:jc w:val="center"/>
        <w:rPr>
          <w:rFonts w:ascii="Abadi MT Condensed Extra Bold" w:hAnsi="Abadi MT Condensed Extra Bold"/>
        </w:rPr>
      </w:pPr>
    </w:p>
    <w:p w14:paraId="45AEA0A7" w14:textId="14E2F7F1" w:rsidR="00772D7B" w:rsidRDefault="00772D7B" w:rsidP="00772D7B">
      <w:pPr>
        <w:jc w:val="center"/>
        <w:rPr>
          <w:rFonts w:ascii="Abadi MT Condensed Extra Bold" w:hAnsi="Abadi MT Condensed Extra Bold"/>
        </w:rPr>
      </w:pPr>
    </w:p>
    <w:p w14:paraId="57560A52" w14:textId="6065FCD0" w:rsidR="00772D7B" w:rsidRDefault="00772D7B" w:rsidP="00772D7B">
      <w:pPr>
        <w:jc w:val="center"/>
        <w:rPr>
          <w:rFonts w:ascii="Abadi MT Condensed Extra Bold" w:hAnsi="Abadi MT Condensed Extra Bold"/>
        </w:rPr>
      </w:pPr>
    </w:p>
    <w:p w14:paraId="1AD6DBF6" w14:textId="7E86ADE1" w:rsidR="00772D7B" w:rsidRDefault="00525483" w:rsidP="00772D7B">
      <w:pPr>
        <w:jc w:val="center"/>
        <w:rPr>
          <w:rFonts w:ascii="Abadi MT Condensed Extra Bold" w:hAnsi="Abadi MT Condensed Extra Bold"/>
        </w:rPr>
      </w:pPr>
      <w:r>
        <w:rPr>
          <w:rFonts w:ascii="Abadi MT Condensed Extra Bold" w:hAnsi="Abadi MT Condensed Extra Bold"/>
        </w:rPr>
        <w:t xml:space="preserve"> </w:t>
      </w:r>
    </w:p>
    <w:p w14:paraId="6D4D3C2B" w14:textId="58C54D86" w:rsidR="00772D7B" w:rsidRDefault="00772D7B" w:rsidP="0030268F">
      <w:pPr>
        <w:jc w:val="center"/>
        <w:rPr>
          <w:rFonts w:ascii="Abadi MT Condensed Extra Bold" w:hAnsi="Abadi MT Condensed Extra Bold"/>
        </w:rPr>
      </w:pPr>
    </w:p>
    <w:p w14:paraId="29BA150E" w14:textId="23E575D2" w:rsidR="00137F52" w:rsidRDefault="007700E0" w:rsidP="0030268F">
      <w:pPr>
        <w:ind w:left="720"/>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68480" behindDoc="0" locked="0" layoutInCell="1" allowOverlap="1" wp14:anchorId="5B23572C" wp14:editId="6B1601E1">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7423782" w14:textId="77777777" w:rsidR="003F10FF" w:rsidRPr="004B1C43" w:rsidRDefault="003F10FF">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29" type="#_x0000_t202" style="position:absolute;left:0;text-align:left;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" filled="f" stroked="f">
                <v:textbox style="mso-fit-shape-to-text:t">
                  <w:txbxContent>
                    <w:p w14:paraId="37423782" w14:textId="77777777" w:rsidR="003F10FF" w:rsidRPr="004B1C43" w:rsidRDefault="003F10FF">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p>
    <w:p w14:paraId="7445DDE0" w14:textId="0B359919" w:rsidR="00137F52" w:rsidRDefault="00137F52" w:rsidP="00137F52">
      <w:pPr>
        <w:ind w:left="4320" w:firstLine="720"/>
        <w:rPr>
          <w:rFonts w:ascii="Chalkduster" w:hAnsi="Chalkduster"/>
          <w:sz w:val="32"/>
          <w:szCs w:val="32"/>
        </w:rPr>
      </w:pPr>
    </w:p>
    <w:p w14:paraId="470A2240" w14:textId="0C973FF9" w:rsidR="00772D7B" w:rsidRDefault="00772D7B" w:rsidP="00137F52">
      <w:pPr>
        <w:rPr>
          <w:rFonts w:ascii="Chalkduster" w:hAnsi="Chalkduster"/>
          <w:sz w:val="32"/>
          <w:szCs w:val="32"/>
        </w:rPr>
      </w:pPr>
    </w:p>
    <w:p w14:paraId="5C207185" w14:textId="0D8CEA19" w:rsidR="0030268F" w:rsidRDefault="00CB6E5F" w:rsidP="0030268F">
      <w:pPr>
        <w:ind w:left="720"/>
        <w:rPr>
          <w:rFonts w:ascii="Chalkduster" w:hAnsi="Chalkduster"/>
          <w:sz w:val="32"/>
          <w:szCs w:val="32"/>
        </w:rPr>
      </w:pPr>
      <w:r>
        <w:rPr>
          <w:noProof/>
          <w:u w:val="single"/>
          <w:lang w:eastAsia="en-GB"/>
        </w:rPr>
        <w:drawing>
          <wp:anchor distT="0" distB="0" distL="114300" distR="114300" simplePos="0" relativeHeight="251688960" behindDoc="0" locked="0" layoutInCell="1" allowOverlap="1" wp14:anchorId="1A6A47A7" wp14:editId="2469D1E0">
            <wp:simplePos x="0" y="0"/>
            <wp:positionH relativeFrom="column">
              <wp:posOffset>3735543</wp:posOffset>
            </wp:positionH>
            <wp:positionV relativeFrom="paragraph">
              <wp:posOffset>190973</wp:posOffset>
            </wp:positionV>
            <wp:extent cx="2159000" cy="18370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9000" cy="183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FEF01" w14:textId="74B9A148" w:rsidR="00000912" w:rsidRDefault="00CB6E5F" w:rsidP="0030268F">
      <w:pPr>
        <w:ind w:left="720"/>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69504" behindDoc="0" locked="0" layoutInCell="1" allowOverlap="1" wp14:anchorId="7DA92E01" wp14:editId="160B3ADC">
                <wp:simplePos x="0" y="0"/>
                <wp:positionH relativeFrom="column">
                  <wp:posOffset>6411433</wp:posOffset>
                </wp:positionH>
                <wp:positionV relativeFrom="paragraph">
                  <wp:posOffset>204130</wp:posOffset>
                </wp:positionV>
                <wp:extent cx="3229610" cy="2275368"/>
                <wp:effectExtent l="0" t="0" r="0" b="0"/>
                <wp:wrapNone/>
                <wp:docPr id="8" name="Text Box 8"/>
                <wp:cNvGraphicFramePr/>
                <a:graphic xmlns:a="http://schemas.openxmlformats.org/drawingml/2006/main">
                  <a:graphicData uri="http://schemas.microsoft.com/office/word/2010/wordprocessingShape">
                    <wps:wsp>
                      <wps:cNvSpPr txBox="1"/>
                      <wps:spPr>
                        <a:xfrm>
                          <a:off x="0" y="0"/>
                          <a:ext cx="3229610" cy="2275368"/>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85D2F" w14:textId="392F209F" w:rsidR="003F10FF" w:rsidRDefault="003F10FF" w:rsidP="006927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u w:val="single"/>
                              </w:rPr>
                            </w:pPr>
                            <w:r w:rsidRPr="00BC0F96">
                              <w:rPr>
                                <w:rFonts w:ascii="Letter-join No-Lead 40" w:eastAsia="Arial Unicode MS" w:hAnsi="Letter-join No-Lead 40" w:cs="Arial Unicode MS"/>
                                <w:sz w:val="22"/>
                                <w:szCs w:val="22"/>
                                <w:u w:val="single"/>
                              </w:rPr>
                              <w:t>As Coningsby Historians and Geographers, we will:</w:t>
                            </w:r>
                          </w:p>
                          <w:p w14:paraId="731CE6F9" w14:textId="284A94EC" w:rsidR="003F10FF" w:rsidRPr="003F10FF" w:rsidRDefault="003F10FF" w:rsidP="006927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sidRPr="003F10FF">
                              <w:rPr>
                                <w:rFonts w:ascii="Letter-join No-Lead 40" w:eastAsia="Arial Unicode MS" w:hAnsi="Letter-join No-Lead 40" w:cs="Arial Unicode MS"/>
                              </w:rPr>
                              <w:t>Be looking at Continents and Oceans. We will find out what all the continents are and some interesting facts about them. We will also look at the oceans and where they are in relation to Africa. We will be finding out lots of interesting facts about Africa and making our own fact f</w:t>
                            </w:r>
                            <w:r>
                              <w:rPr>
                                <w:rFonts w:ascii="Letter-join No-Lead 40" w:eastAsia="Arial Unicode MS" w:hAnsi="Letter-join No-Lead 40" w:cs="Arial Unicode MS"/>
                              </w:rPr>
                              <w:t>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0" type="#_x0000_t202" style="position:absolute;left:0;text-align:left;margin-left:504.85pt;margin-top:16.05pt;width:254.3pt;height:17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" filled="f" stroked="f">
                <v:textbox>
                  <w:txbxContent>
                    <w:p w14:paraId="0CE85D2F" w14:textId="392F209F" w:rsidR="003F10FF" w:rsidRDefault="003F10FF" w:rsidP="006927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u w:val="single"/>
                        </w:rPr>
                      </w:pPr>
                      <w:r w:rsidRPr="00BC0F96">
                        <w:rPr>
                          <w:rFonts w:ascii="Letter-join No-Lead 40" w:eastAsia="Arial Unicode MS" w:hAnsi="Letter-join No-Lead 40" w:cs="Arial Unicode MS"/>
                          <w:sz w:val="22"/>
                          <w:szCs w:val="22"/>
                          <w:u w:val="single"/>
                        </w:rPr>
                        <w:t>As Coningsby Historians and Geographers, we will:</w:t>
                      </w:r>
                    </w:p>
                    <w:p w14:paraId="731CE6F9" w14:textId="284A94EC" w:rsidR="003F10FF" w:rsidRPr="003F10FF" w:rsidRDefault="003F10FF" w:rsidP="006927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sidRPr="003F10FF">
                        <w:rPr>
                          <w:rFonts w:ascii="Letter-join No-Lead 40" w:eastAsia="Arial Unicode MS" w:hAnsi="Letter-join No-Lead 40" w:cs="Arial Unicode MS"/>
                        </w:rPr>
                        <w:t>Be looking at Continents and Oceans. We will find out what all the continents are and some interesting facts about them. We will also look at the oceans and where they are in relation to Africa. We will be finding out lots of interesting facts about Africa and making our own fact f</w:t>
                      </w:r>
                      <w:r>
                        <w:rPr>
                          <w:rFonts w:ascii="Letter-join No-Lead 40" w:eastAsia="Arial Unicode MS" w:hAnsi="Letter-join No-Lead 40" w:cs="Arial Unicode MS"/>
                        </w:rPr>
                        <w:t>ile.</w:t>
                      </w:r>
                    </w:p>
                  </w:txbxContent>
                </v:textbox>
              </v:shape>
            </w:pict>
          </mc:Fallback>
        </mc:AlternateContent>
      </w:r>
      <w:r w:rsidR="00525483" w:rsidRPr="00525483">
        <w:rPr>
          <w:rFonts w:ascii="Chalkduster" w:hAnsi="Chalkduster"/>
          <w:sz w:val="32"/>
          <w:szCs w:val="32"/>
        </w:rPr>
        <w:t xml:space="preserve"> </w:t>
      </w:r>
    </w:p>
    <w:p w14:paraId="76AD5903" w14:textId="570BD7B2" w:rsidR="00000912" w:rsidRPr="00000912" w:rsidRDefault="00000912" w:rsidP="00000912">
      <w:pPr>
        <w:rPr>
          <w:rFonts w:ascii="Chalkduster" w:hAnsi="Chalkduster"/>
          <w:sz w:val="32"/>
          <w:szCs w:val="32"/>
        </w:rPr>
      </w:pPr>
    </w:p>
    <w:p w14:paraId="7CE41237" w14:textId="0CB9195B" w:rsidR="00000912" w:rsidRPr="00000912" w:rsidRDefault="00000912" w:rsidP="00000912">
      <w:pPr>
        <w:rPr>
          <w:rFonts w:ascii="Chalkduster" w:hAnsi="Chalkduster"/>
          <w:sz w:val="32"/>
          <w:szCs w:val="32"/>
        </w:rPr>
      </w:pPr>
    </w:p>
    <w:p w14:paraId="74CC224E" w14:textId="340E7FB1" w:rsidR="00000912" w:rsidRPr="00000912" w:rsidRDefault="00DC4241" w:rsidP="00000912">
      <w:pPr>
        <w:rPr>
          <w:rFonts w:ascii="Chalkduster" w:hAnsi="Chalkduster"/>
          <w:sz w:val="32"/>
          <w:szCs w:val="32"/>
        </w:rPr>
      </w:pPr>
      <w:r w:rsidRPr="00F46ED3">
        <w:rPr>
          <w:rFonts w:ascii="Chalkduster" w:hAnsi="Chalkduster"/>
          <w:noProof/>
          <w:sz w:val="28"/>
          <w:szCs w:val="28"/>
          <w:lang w:eastAsia="en-GB"/>
        </w:rPr>
        <mc:AlternateContent>
          <mc:Choice Requires="wps">
            <w:drawing>
              <wp:anchor distT="0" distB="0" distL="114300" distR="114300" simplePos="0" relativeHeight="251663360" behindDoc="0" locked="0" layoutInCell="1" allowOverlap="1" wp14:anchorId="6AD0C8FD" wp14:editId="3F9C6DD2">
                <wp:simplePos x="0" y="0"/>
                <wp:positionH relativeFrom="column">
                  <wp:posOffset>-691677</wp:posOffset>
                </wp:positionH>
                <wp:positionV relativeFrom="paragraph">
                  <wp:posOffset>310219</wp:posOffset>
                </wp:positionV>
                <wp:extent cx="3957320" cy="1286510"/>
                <wp:effectExtent l="0" t="0" r="0" b="8890"/>
                <wp:wrapSquare wrapText="bothSides"/>
                <wp:docPr id="6" name="Text Box 6"/>
                <wp:cNvGraphicFramePr/>
                <a:graphic xmlns:a="http://schemas.openxmlformats.org/drawingml/2006/main">
                  <a:graphicData uri="http://schemas.microsoft.com/office/word/2010/wordprocessingShape">
                    <wps:wsp>
                      <wps:cNvSpPr txBox="1"/>
                      <wps:spPr>
                        <a:xfrm>
                          <a:off x="0" y="0"/>
                          <a:ext cx="3957320" cy="128651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3F103817"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u w:val="single"/>
                              </w:rPr>
                            </w:pPr>
                            <w:r w:rsidRPr="00BC0F96">
                              <w:rPr>
                                <w:rFonts w:ascii="Letter-join No-Lead 40" w:eastAsia="Arial Unicode MS" w:hAnsi="Letter-join No-Lead 40" w:cs="Arial Unicode MS"/>
                                <w:sz w:val="20"/>
                                <w:szCs w:val="20"/>
                                <w:u w:val="single"/>
                              </w:rPr>
                              <w:t>As Coningsby Mathematicians:</w:t>
                            </w:r>
                          </w:p>
                          <w:p w14:paraId="0AEFB810" w14:textId="249086E5" w:rsidR="00DC4241" w:rsidRPr="00DC4241"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We will recall and use multiplication and division facts for the 2,5 and 10 multiplication tables. We will solve problems involving multiplication and division and understand how they are linked.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1" type="#_x0000_t202" style="position:absolute;margin-left:-54.45pt;margin-top:24.45pt;width:311.6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" filled="f" stroked="f">
                <v:textbox>
                  <w:txbxContent>
                    <w:p w14:paraId="7CDF6F45" w14:textId="3F103817"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0"/>
                          <w:szCs w:val="20"/>
                          <w:u w:val="single"/>
                        </w:rPr>
                      </w:pPr>
                      <w:r w:rsidRPr="00BC0F96">
                        <w:rPr>
                          <w:rFonts w:ascii="Letter-join No-Lead 40" w:eastAsia="Arial Unicode MS" w:hAnsi="Letter-join No-Lead 40" w:cs="Arial Unicode MS"/>
                          <w:sz w:val="20"/>
                          <w:szCs w:val="20"/>
                          <w:u w:val="single"/>
                        </w:rPr>
                        <w:t>As Coningsby Mathematicians:</w:t>
                      </w:r>
                    </w:p>
                    <w:p w14:paraId="0AEFB810" w14:textId="249086E5" w:rsidR="00DC4241" w:rsidRPr="00DC4241"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DC4241">
                        <w:rPr>
                          <w:rFonts w:ascii="Letter-join No-Lead 40" w:eastAsia="Arial Unicode MS" w:hAnsi="Letter-join No-Lead 40" w:cs="Arial Unicode MS"/>
                          <w:sz w:val="22"/>
                          <w:szCs w:val="22"/>
                        </w:rPr>
                        <w:t xml:space="preserve">We will recall and use multiplication and division facts for the 2,5 and 10 multiplication tables. We will solve problems involving multiplication and division and understand how they are linked. </w:t>
                      </w:r>
                    </w:p>
                  </w:txbxContent>
                </v:textbox>
                <w10:wrap type="square"/>
              </v:shape>
            </w:pict>
          </mc:Fallback>
        </mc:AlternateContent>
      </w:r>
    </w:p>
    <w:p w14:paraId="62A8D853" w14:textId="0BC4A174" w:rsidR="00000912" w:rsidRPr="00000912" w:rsidRDefault="00000912" w:rsidP="00000912">
      <w:pPr>
        <w:rPr>
          <w:rFonts w:ascii="Chalkduster" w:hAnsi="Chalkduster"/>
          <w:sz w:val="32"/>
          <w:szCs w:val="32"/>
        </w:rPr>
      </w:pPr>
    </w:p>
    <w:p w14:paraId="7FA2E0FF" w14:textId="5092DED7" w:rsidR="00000912" w:rsidRPr="00000912" w:rsidRDefault="00000912" w:rsidP="00000912">
      <w:pPr>
        <w:rPr>
          <w:rFonts w:ascii="Chalkduster" w:hAnsi="Chalkduster"/>
          <w:sz w:val="32"/>
          <w:szCs w:val="32"/>
        </w:rPr>
      </w:pPr>
    </w:p>
    <w:p w14:paraId="2A5E9DC4" w14:textId="1A9C45D8" w:rsidR="00000912" w:rsidRPr="00000912" w:rsidRDefault="00BC0F96" w:rsidP="00000912">
      <w:pPr>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71552" behindDoc="0" locked="0" layoutInCell="1" allowOverlap="1" wp14:anchorId="7F722102" wp14:editId="6B31FEA4">
                <wp:simplePos x="0" y="0"/>
                <wp:positionH relativeFrom="margin">
                  <wp:posOffset>3301232</wp:posOffset>
                </wp:positionH>
                <wp:positionV relativeFrom="paragraph">
                  <wp:posOffset>98115</wp:posOffset>
                </wp:positionV>
                <wp:extent cx="3027680" cy="257684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27680" cy="2576848"/>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D5148E" w14:textId="503FFB20" w:rsidR="003F10FF" w:rsidRDefault="003F10FF" w:rsidP="00BC0F96">
                            <w:pPr>
                              <w:pBdr>
                                <w:top w:val="single" w:sz="4" w:space="0"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believers we will:</w:t>
                            </w:r>
                          </w:p>
                          <w:p w14:paraId="4191C8DA" w14:textId="05B99CF7" w:rsidR="003F10FF" w:rsidRPr="003F10FF" w:rsidRDefault="003F10FF" w:rsidP="00BC0F96">
                            <w:pPr>
                              <w:pBdr>
                                <w:top w:val="single" w:sz="4" w:space="0" w:color="auto"/>
                                <w:left w:val="single" w:sz="4" w:space="4" w:color="auto"/>
                                <w:bottom w:val="single" w:sz="4" w:space="1" w:color="auto"/>
                                <w:right w:val="single" w:sz="4" w:space="4" w:color="auto"/>
                              </w:pBdr>
                              <w:rPr>
                                <w:rFonts w:ascii="Letter-join No-Lead 40" w:eastAsia="Arial Unicode MS" w:hAnsi="Letter-join No-Lead 40" w:cs="Arial Unicode MS"/>
                              </w:rPr>
                            </w:pPr>
                            <w:r>
                              <w:rPr>
                                <w:rFonts w:ascii="Letter-join No-Lead 40" w:eastAsia="Arial Unicode MS" w:hAnsi="Letter-join No-Lead 40" w:cs="Arial Unicode MS"/>
                              </w:rPr>
                              <w:t xml:space="preserve">Be think about all the things we are thankful for starting off with thanking our loved ones for all the lovely Christmas presents they got us. We will also look at </w:t>
                            </w:r>
                            <w:r w:rsidR="00DC4241">
                              <w:rPr>
                                <w:rFonts w:ascii="Letter-join No-Lead 40" w:eastAsia="Arial Unicode MS" w:hAnsi="Letter-join No-Lead 40" w:cs="Arial Unicode MS"/>
                              </w:rPr>
                              <w:t>how we can show that we are thankful for the love and kindness given to us. We will be finding out how Christians give thanks for a new baby through baptism.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2" type="#_x0000_t202" style="position:absolute;margin-left:259.95pt;margin-top:7.75pt;width:238.4pt;height:202.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" filled="f" stroked="f">
                <v:textbox>
                  <w:txbxContent>
                    <w:p w14:paraId="01D5148E" w14:textId="503FFB20" w:rsidR="003F10FF" w:rsidRDefault="003F10FF" w:rsidP="00BC0F96">
                      <w:pPr>
                        <w:pBdr>
                          <w:top w:val="single" w:sz="4" w:space="0"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believers we will:</w:t>
                      </w:r>
                    </w:p>
                    <w:p w14:paraId="4191C8DA" w14:textId="05B99CF7" w:rsidR="003F10FF" w:rsidRPr="003F10FF" w:rsidRDefault="003F10FF" w:rsidP="00BC0F96">
                      <w:pPr>
                        <w:pBdr>
                          <w:top w:val="single" w:sz="4" w:space="0" w:color="auto"/>
                          <w:left w:val="single" w:sz="4" w:space="4" w:color="auto"/>
                          <w:bottom w:val="single" w:sz="4" w:space="1" w:color="auto"/>
                          <w:right w:val="single" w:sz="4" w:space="4" w:color="auto"/>
                        </w:pBdr>
                        <w:rPr>
                          <w:rFonts w:ascii="Letter-join No-Lead 40" w:eastAsia="Arial Unicode MS" w:hAnsi="Letter-join No-Lead 40" w:cs="Arial Unicode MS"/>
                        </w:rPr>
                      </w:pPr>
                      <w:r>
                        <w:rPr>
                          <w:rFonts w:ascii="Letter-join No-Lead 40" w:eastAsia="Arial Unicode MS" w:hAnsi="Letter-join No-Lead 40" w:cs="Arial Unicode MS"/>
                        </w:rPr>
                        <w:t xml:space="preserve">Be think about all the things we are thankful for starting off with thanking our loved ones for all the lovely Christmas presents they got us. We will also look at </w:t>
                      </w:r>
                      <w:r w:rsidR="00DC4241">
                        <w:rPr>
                          <w:rFonts w:ascii="Letter-join No-Lead 40" w:eastAsia="Arial Unicode MS" w:hAnsi="Letter-join No-Lead 40" w:cs="Arial Unicode MS"/>
                        </w:rPr>
                        <w:t>how we can show that we are thankful for the love and kindness given to us. We will be finding out how Christians give thanks for a new baby through baptism.</w:t>
                      </w:r>
                    </w:p>
                  </w:txbxContent>
                </v:textbox>
                <w10:wrap anchorx="margin"/>
              </v:shape>
            </w:pict>
          </mc:Fallback>
        </mc:AlternateContent>
      </w:r>
    </w:p>
    <w:p w14:paraId="7CCBABA9" w14:textId="5351F300" w:rsidR="00000912" w:rsidRPr="00000912" w:rsidRDefault="00000912" w:rsidP="00000912">
      <w:pPr>
        <w:rPr>
          <w:rFonts w:ascii="Chalkduster" w:hAnsi="Chalkduster"/>
          <w:sz w:val="32"/>
          <w:szCs w:val="32"/>
        </w:rPr>
      </w:pPr>
    </w:p>
    <w:p w14:paraId="14202510" w14:textId="09E42C3B" w:rsidR="00000912" w:rsidRPr="00000912" w:rsidRDefault="00DC4241" w:rsidP="00000912">
      <w:pPr>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89984" behindDoc="1" locked="0" layoutInCell="1" allowOverlap="1" wp14:anchorId="671BBCDC" wp14:editId="489912E4">
                <wp:simplePos x="0" y="0"/>
                <wp:positionH relativeFrom="column">
                  <wp:posOffset>-702133</wp:posOffset>
                </wp:positionH>
                <wp:positionV relativeFrom="paragraph">
                  <wp:posOffset>289073</wp:posOffset>
                </wp:positionV>
                <wp:extent cx="3901440" cy="1339215"/>
                <wp:effectExtent l="0" t="0" r="0" b="0"/>
                <wp:wrapNone/>
                <wp:docPr id="9" name="Text Box 9"/>
                <wp:cNvGraphicFramePr/>
                <a:graphic xmlns:a="http://schemas.openxmlformats.org/drawingml/2006/main">
                  <a:graphicData uri="http://schemas.microsoft.com/office/word/2010/wordprocessingShape">
                    <wps:wsp>
                      <wps:cNvSpPr txBox="1"/>
                      <wps:spPr>
                        <a:xfrm>
                          <a:off x="0" y="0"/>
                          <a:ext cx="3901440" cy="133921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E54438" w14:textId="1382ED15"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Artists and Designers we will:</w:t>
                            </w:r>
                          </w:p>
                          <w:p w14:paraId="2094B301" w14:textId="79D8282D"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BC0F96">
                              <w:rPr>
                                <w:rFonts w:ascii="Letter-join No-Lead 40" w:eastAsia="Arial Unicode MS" w:hAnsi="Letter-join No-Lead 40" w:cs="Arial Unicode MS"/>
                                <w:sz w:val="22"/>
                                <w:szCs w:val="22"/>
                              </w:rPr>
                              <w:t>Explore African artwork. We will create African sunset pictures with silhouettes of animals walking across the landscape. We will be creating designs using printing and geometric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BBCDC" id="Text Box 9" o:spid="_x0000_s1033" type="#_x0000_t202" style="position:absolute;margin-left:-55.3pt;margin-top:22.75pt;width:307.2pt;height:105.4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" filled="f" stroked="f">
                <v:textbox>
                  <w:txbxContent>
                    <w:p w14:paraId="25E54438" w14:textId="1382ED15"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u w:val="single"/>
                        </w:rPr>
                      </w:pPr>
                      <w:r w:rsidRPr="00BC0F96">
                        <w:rPr>
                          <w:rFonts w:ascii="Letter-join No-Lead 40" w:eastAsia="Arial Unicode MS" w:hAnsi="Letter-join No-Lead 40" w:cs="Arial Unicode MS"/>
                          <w:u w:val="single"/>
                        </w:rPr>
                        <w:t>As Coningsby Artists and Designers we will:</w:t>
                      </w:r>
                    </w:p>
                    <w:p w14:paraId="2094B301" w14:textId="79D8282D" w:rsidR="003F10FF" w:rsidRPr="00BC0F96" w:rsidRDefault="003F10FF" w:rsidP="00772D7B">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sz w:val="22"/>
                          <w:szCs w:val="22"/>
                        </w:rPr>
                      </w:pPr>
                      <w:r w:rsidRPr="00BC0F96">
                        <w:rPr>
                          <w:rFonts w:ascii="Letter-join No-Lead 40" w:eastAsia="Arial Unicode MS" w:hAnsi="Letter-join No-Lead 40" w:cs="Arial Unicode MS"/>
                          <w:sz w:val="22"/>
                          <w:szCs w:val="22"/>
                        </w:rPr>
                        <w:t>Explore African artwork. We will create African sunset pictures with silhouettes of animals walking across the landscape. We will be creating designs using printing and geometric shapes.</w:t>
                      </w:r>
                    </w:p>
                  </w:txbxContent>
                </v:textbox>
              </v:shape>
            </w:pict>
          </mc:Fallback>
        </mc:AlternateContent>
      </w:r>
    </w:p>
    <w:p w14:paraId="5153A4FE" w14:textId="7E11A723" w:rsidR="00000912" w:rsidRPr="00000912" w:rsidRDefault="00DC4241" w:rsidP="00000912">
      <w:pPr>
        <w:rPr>
          <w:rFonts w:ascii="Chalkduster" w:hAnsi="Chalkduster"/>
          <w:sz w:val="32"/>
          <w:szCs w:val="32"/>
        </w:rPr>
      </w:pPr>
      <w:r>
        <w:rPr>
          <w:rFonts w:ascii="Chalkduster" w:hAnsi="Chalkduster"/>
          <w:noProof/>
          <w:sz w:val="32"/>
          <w:szCs w:val="32"/>
          <w:lang w:eastAsia="en-GB"/>
        </w:rPr>
        <w:drawing>
          <wp:anchor distT="0" distB="0" distL="114300" distR="114300" simplePos="0" relativeHeight="251691008" behindDoc="0" locked="0" layoutInCell="1" allowOverlap="1" wp14:anchorId="0802E39E" wp14:editId="793918F9">
            <wp:simplePos x="0" y="0"/>
            <wp:positionH relativeFrom="column">
              <wp:posOffset>6921766</wp:posOffset>
            </wp:positionH>
            <wp:positionV relativeFrom="paragraph">
              <wp:posOffset>172469</wp:posOffset>
            </wp:positionV>
            <wp:extent cx="1907540" cy="141541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7540" cy="1415415"/>
                    </a:xfrm>
                    <a:prstGeom prst="rect">
                      <a:avLst/>
                    </a:prstGeom>
                    <a:noFill/>
                    <a:ln>
                      <a:noFill/>
                    </a:ln>
                  </pic:spPr>
                </pic:pic>
              </a:graphicData>
            </a:graphic>
          </wp:anchor>
        </w:drawing>
      </w:r>
    </w:p>
    <w:p w14:paraId="042B37C5" w14:textId="480189D6" w:rsidR="00000912" w:rsidRPr="00000912" w:rsidRDefault="00000912" w:rsidP="00000912">
      <w:pPr>
        <w:rPr>
          <w:rFonts w:ascii="Chalkduster" w:hAnsi="Chalkduster"/>
          <w:sz w:val="32"/>
          <w:szCs w:val="32"/>
        </w:rPr>
      </w:pPr>
    </w:p>
    <w:p w14:paraId="7295907D" w14:textId="0645E61A" w:rsidR="0030268F" w:rsidRPr="00000912" w:rsidRDefault="0030268F" w:rsidP="00000912">
      <w:pPr>
        <w:tabs>
          <w:tab w:val="left" w:pos="5139"/>
        </w:tabs>
        <w:rPr>
          <w:rFonts w:ascii="Chalkduster" w:hAnsi="Chalkduster"/>
          <w:sz w:val="32"/>
          <w:szCs w:val="32"/>
        </w:rPr>
      </w:pPr>
    </w:p>
    <w:sectPr w:rsidR="0030268F" w:rsidRPr="00000912" w:rsidSect="00772D7B">
      <w:pgSz w:w="16840" w:h="11900" w:orient="landscape"/>
      <w:pgMar w:top="426"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Letter-join No-Lead 40">
    <w:panose1 w:val="02000503000000020003"/>
    <w:charset w:val="00"/>
    <w:family w:val="modern"/>
    <w:notTrueType/>
    <w:pitch w:val="variable"/>
    <w:sig w:usb0="8000002F" w:usb1="1000000B"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halkduster">
    <w:altName w:val="Kristen ITC"/>
    <w:charset w:val="00"/>
    <w:family w:val="auto"/>
    <w:pitch w:val="variable"/>
    <w:sig w:usb0="00000003" w:usb1="00000000" w:usb2="00000000" w:usb3="00000000" w:csb0="00000001" w:csb1="00000000"/>
  </w:font>
  <w:font w:name="Abadi MT Condensed Extra Bold">
    <w:altName w:val="Gill Sans Ultra Bold Condensed"/>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00912"/>
    <w:rsid w:val="00077A7C"/>
    <w:rsid w:val="00086C4F"/>
    <w:rsid w:val="001211AC"/>
    <w:rsid w:val="00137F52"/>
    <w:rsid w:val="0016059F"/>
    <w:rsid w:val="002C2CE3"/>
    <w:rsid w:val="0030268F"/>
    <w:rsid w:val="003D2D57"/>
    <w:rsid w:val="003F10FF"/>
    <w:rsid w:val="0046066D"/>
    <w:rsid w:val="004709FF"/>
    <w:rsid w:val="004F70D2"/>
    <w:rsid w:val="00525483"/>
    <w:rsid w:val="0064394E"/>
    <w:rsid w:val="00643FD0"/>
    <w:rsid w:val="00690B66"/>
    <w:rsid w:val="0069277B"/>
    <w:rsid w:val="007700E0"/>
    <w:rsid w:val="00772D7B"/>
    <w:rsid w:val="007E4CBA"/>
    <w:rsid w:val="008A73A9"/>
    <w:rsid w:val="009F048A"/>
    <w:rsid w:val="00A13738"/>
    <w:rsid w:val="00A5528B"/>
    <w:rsid w:val="00BC0F96"/>
    <w:rsid w:val="00BE5958"/>
    <w:rsid w:val="00C41141"/>
    <w:rsid w:val="00CB6E5F"/>
    <w:rsid w:val="00DC4241"/>
    <w:rsid w:val="00E3601A"/>
    <w:rsid w:val="00E541C4"/>
    <w:rsid w:val="00F46ED3"/>
    <w:rsid w:val="00F5448B"/>
    <w:rsid w:val="00FD5E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B6AD40FA-8D98-4875-B61B-0FF8632E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 w:type="paragraph" w:styleId="ListParagraph">
    <w:name w:val="List Paragraph"/>
    <w:basedOn w:val="Normal"/>
    <w:uiPriority w:val="34"/>
    <w:qFormat/>
    <w:rsid w:val="007E4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797B8-FFF7-4186-8102-4F2AF7A5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46A81133</Template>
  <TotalTime>10</TotalTime>
  <Pages>1</Pages>
  <Words>11</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Barbara Dobson</cp:lastModifiedBy>
  <cp:revision>3</cp:revision>
  <cp:lastPrinted>2016-08-09T10:12:00Z</cp:lastPrinted>
  <dcterms:created xsi:type="dcterms:W3CDTF">2020-01-09T16:17:00Z</dcterms:created>
  <dcterms:modified xsi:type="dcterms:W3CDTF">2020-01-09T16:27:00Z</dcterms:modified>
</cp:coreProperties>
</file>