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9FEE0" w14:textId="63FB79E0" w:rsidR="0016059F" w:rsidRPr="002844C5" w:rsidRDefault="00C5740F" w:rsidP="00772D7B">
      <w:pPr>
        <w:jc w:val="center"/>
        <w:rPr>
          <w:rFonts w:ascii="Letter-join Plus 40" w:hAnsi="Letter-join Plus 40"/>
          <w:b/>
          <w:sz w:val="32"/>
          <w:szCs w:val="32"/>
          <w:u w:val="single"/>
        </w:rPr>
      </w:pPr>
      <w:r w:rsidRPr="0030268F">
        <w:rPr>
          <w:rFonts w:ascii="Chalkduster" w:hAnsi="Chalkduster"/>
          <w:noProof/>
          <w:sz w:val="32"/>
          <w:szCs w:val="32"/>
          <w:lang w:eastAsia="en-GB"/>
        </w:rPr>
        <mc:AlternateContent>
          <mc:Choice Requires="wps">
            <w:drawing>
              <wp:anchor distT="0" distB="0" distL="114300" distR="114300" simplePos="0" relativeHeight="251658240" behindDoc="0" locked="0" layoutInCell="1" allowOverlap="1" wp14:anchorId="4474AFC3" wp14:editId="64DEA5AB">
                <wp:simplePos x="0" y="0"/>
                <wp:positionH relativeFrom="column">
                  <wp:posOffset>-754912</wp:posOffset>
                </wp:positionH>
                <wp:positionV relativeFrom="paragraph">
                  <wp:posOffset>261119</wp:posOffset>
                </wp:positionV>
                <wp:extent cx="4412512" cy="3359888"/>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412512" cy="3359888"/>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E8DE13" w14:textId="1B9A1CF2" w:rsidR="00C5740F" w:rsidRP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b/>
                                <w:u w:val="single"/>
                              </w:rPr>
                              <w:t>Dear parents of year 2</w:t>
                            </w:r>
                            <w:r w:rsidRPr="00C5740F">
                              <w:rPr>
                                <w:rFonts w:ascii="Letter-join Plus 40" w:eastAsia="Arial Unicode MS" w:hAnsi="Letter-join Plus 40" w:cs="Arial Unicode MS"/>
                              </w:rPr>
                              <w:t xml:space="preserve">, </w:t>
                            </w:r>
                          </w:p>
                          <w:p w14:paraId="0255263E" w14:textId="35C619C4" w:rsidR="00C5740F" w:rsidRP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rPr>
                              <w:t>Welcome to Year 2! We are very excited to spend their year with you and the children.</w:t>
                            </w:r>
                          </w:p>
                          <w:p w14:paraId="3F8D5197" w14:textId="4072EED0" w:rsidR="00C5740F" w:rsidRPr="000E41D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b/>
                                <w:u w:val="single"/>
                              </w:rPr>
                            </w:pPr>
                            <w:r w:rsidRPr="000E41DF">
                              <w:rPr>
                                <w:rFonts w:ascii="Letter-join Plus 40" w:eastAsia="Arial Unicode MS" w:hAnsi="Letter-join Plus 40" w:cs="Arial Unicode MS"/>
                                <w:b/>
                                <w:u w:val="single"/>
                              </w:rPr>
                              <w:t>Please remember:</w:t>
                            </w:r>
                          </w:p>
                          <w:p w14:paraId="554AD41C" w14:textId="130E031D" w:rsidR="00C5740F" w:rsidRP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rPr>
                              <w:t xml:space="preserve">PE is on a Thursday (outdoors) and a Friday (indoors), Please make sure your child has suitable clothing for both sessions. </w:t>
                            </w:r>
                          </w:p>
                          <w:p w14:paraId="23EB98D9" w14:textId="7618E1B8" w:rsidR="00C5740F" w:rsidRP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rPr>
                              <w:t xml:space="preserve">Reading books and planners should be in school daily – lots of reading at home really supports our learning in school. </w:t>
                            </w:r>
                          </w:p>
                          <w:p w14:paraId="789D0E56" w14:textId="4C868EC7" w:rsid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rPr>
                              <w:t xml:space="preserve">Homework is given out on a Friday and is due in on the following Thursday. </w:t>
                            </w:r>
                          </w:p>
                          <w:p w14:paraId="61203338" w14:textId="77777777" w:rsidR="000E41DF" w:rsidRPr="000E41DF" w:rsidRDefault="000E41D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sz w:val="4"/>
                                <w:szCs w:val="4"/>
                              </w:rPr>
                            </w:pPr>
                          </w:p>
                          <w:p w14:paraId="5FF5092A" w14:textId="566D7F4D" w:rsidR="00C5740F" w:rsidRP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rPr>
                              <w:t>If you have any questions, please do not hesitate to contact us.</w:t>
                            </w:r>
                          </w:p>
                          <w:p w14:paraId="6365ABDF" w14:textId="79C5B88C" w:rsidR="00C5740F" w:rsidRP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rPr>
                              <w:t>Miss Ash and Mrs Dobson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74AFC3" id="_x0000_t202" coordsize="21600,21600" o:spt="202" path="m,l,21600r21600,l21600,xe">
                <v:stroke joinstyle="miter"/>
                <v:path gradientshapeok="t" o:connecttype="rect"/>
              </v:shapetype>
              <v:shape id="Text Box 16" o:spid="_x0000_s1026" type="#_x0000_t202" style="position:absolute;left:0;text-align:left;margin-left:-59.45pt;margin-top:20.55pt;width:347.45pt;height:26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" filled="f" stroked="f">
                <v:textbox>
                  <w:txbxContent>
                    <w:p w14:paraId="7FE8DE13" w14:textId="1B9A1CF2" w:rsidR="00C5740F" w:rsidRP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b/>
                          <w:u w:val="single"/>
                        </w:rPr>
                        <w:t>Dear parents of year 2</w:t>
                      </w:r>
                      <w:r w:rsidRPr="00C5740F">
                        <w:rPr>
                          <w:rFonts w:ascii="Letter-join Plus 40" w:eastAsia="Arial Unicode MS" w:hAnsi="Letter-join Plus 40" w:cs="Arial Unicode MS"/>
                        </w:rPr>
                        <w:t xml:space="preserve">, </w:t>
                      </w:r>
                    </w:p>
                    <w:p w14:paraId="0255263E" w14:textId="35C619C4" w:rsidR="00C5740F" w:rsidRP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rPr>
                        <w:t>Welcome to Year 2! We are very excited to spend their year with you and the children.</w:t>
                      </w:r>
                    </w:p>
                    <w:p w14:paraId="3F8D5197" w14:textId="4072EED0" w:rsidR="00C5740F" w:rsidRPr="000E41D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b/>
                          <w:u w:val="single"/>
                        </w:rPr>
                      </w:pPr>
                      <w:r w:rsidRPr="000E41DF">
                        <w:rPr>
                          <w:rFonts w:ascii="Letter-join Plus 40" w:eastAsia="Arial Unicode MS" w:hAnsi="Letter-join Plus 40" w:cs="Arial Unicode MS"/>
                          <w:b/>
                          <w:u w:val="single"/>
                        </w:rPr>
                        <w:t>Please remember:</w:t>
                      </w:r>
                    </w:p>
                    <w:p w14:paraId="554AD41C" w14:textId="130E031D" w:rsidR="00C5740F" w:rsidRP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rPr>
                        <w:t xml:space="preserve">PE is on a Thursday (outdoors) and a Friday (indoors), Please make sure your child has suitable clothing for both sessions. </w:t>
                      </w:r>
                    </w:p>
                    <w:p w14:paraId="23EB98D9" w14:textId="7618E1B8" w:rsidR="00C5740F" w:rsidRP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rPr>
                        <w:t xml:space="preserve">Reading books and planners should be in school daily – lots of reading at home really supports our learning in school. </w:t>
                      </w:r>
                    </w:p>
                    <w:p w14:paraId="789D0E56" w14:textId="4C868EC7" w:rsid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rPr>
                        <w:t xml:space="preserve">Homework is given out on a Friday and is due in on the following Thursday. </w:t>
                      </w:r>
                    </w:p>
                    <w:p w14:paraId="61203338" w14:textId="77777777" w:rsidR="000E41DF" w:rsidRPr="000E41DF" w:rsidRDefault="000E41D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sz w:val="4"/>
                          <w:szCs w:val="4"/>
                        </w:rPr>
                      </w:pPr>
                    </w:p>
                    <w:p w14:paraId="5FF5092A" w14:textId="566D7F4D" w:rsidR="00C5740F" w:rsidRP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rPr>
                        <w:t>If you have any questions, please do not hesitate to contact us.</w:t>
                      </w:r>
                    </w:p>
                    <w:p w14:paraId="6365ABDF" w14:textId="79C5B88C" w:rsidR="00C5740F" w:rsidRPr="00C5740F" w:rsidRDefault="00C5740F" w:rsidP="00137F52">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C5740F">
                        <w:rPr>
                          <w:rFonts w:ascii="Letter-join Plus 40" w:eastAsia="Arial Unicode MS" w:hAnsi="Letter-join Plus 40" w:cs="Arial Unicode MS"/>
                        </w:rPr>
                        <w:t>Miss Ash and Mrs Dobson</w:t>
                      </w:r>
                    </w:p>
                  </w:txbxContent>
                </v:textbox>
              </v:shape>
            </w:pict>
          </mc:Fallback>
        </mc:AlternateContent>
      </w:r>
      <w:r w:rsidR="00D845AA" w:rsidRPr="002844C5">
        <w:rPr>
          <w:rFonts w:ascii="Letter-join Plus 40" w:hAnsi="Letter-join Plus 40"/>
          <w:b/>
          <w:sz w:val="32"/>
          <w:szCs w:val="32"/>
          <w:u w:val="single"/>
        </w:rPr>
        <w:t>Year 2 Term 1</w:t>
      </w:r>
      <w:r w:rsidR="00525483" w:rsidRPr="002844C5">
        <w:rPr>
          <w:rFonts w:ascii="Letter-join Plus 40" w:hAnsi="Letter-join Plus 40"/>
          <w:b/>
          <w:sz w:val="32"/>
          <w:szCs w:val="32"/>
          <w:u w:val="single"/>
        </w:rPr>
        <w:t xml:space="preserve"> </w:t>
      </w:r>
      <w:r w:rsidR="00772D7B" w:rsidRPr="002844C5">
        <w:rPr>
          <w:rFonts w:ascii="Letter-join Plus 40" w:hAnsi="Letter-join Plus 40"/>
          <w:b/>
          <w:sz w:val="32"/>
          <w:szCs w:val="32"/>
          <w:u w:val="single"/>
        </w:rPr>
        <w:t>Curriculum</w:t>
      </w:r>
      <w:r w:rsidR="00BE5958" w:rsidRPr="002844C5">
        <w:rPr>
          <w:rFonts w:ascii="Letter-join Plus 40" w:hAnsi="Letter-join Plus 40"/>
          <w:b/>
          <w:sz w:val="32"/>
          <w:szCs w:val="32"/>
          <w:u w:val="single"/>
        </w:rPr>
        <w:t xml:space="preserve"> Newsletter</w:t>
      </w:r>
    </w:p>
    <w:p w14:paraId="1C03D987" w14:textId="3D4F9701" w:rsidR="00772D7B" w:rsidRDefault="000E41DF" w:rsidP="00772D7B">
      <w:pPr>
        <w:jc w:val="center"/>
        <w:rPr>
          <w:rFonts w:ascii="Abadi MT Condensed Extra Bold" w:hAnsi="Abadi MT Condensed Extra Bold"/>
        </w:rPr>
      </w:pPr>
      <w:r w:rsidRPr="0030268F">
        <w:rPr>
          <w:rFonts w:ascii="Chalkduster" w:hAnsi="Chalkduster"/>
          <w:noProof/>
          <w:sz w:val="32"/>
          <w:szCs w:val="32"/>
          <w:lang w:eastAsia="en-GB"/>
        </w:rPr>
        <mc:AlternateContent>
          <mc:Choice Requires="wps">
            <w:drawing>
              <wp:anchor distT="0" distB="0" distL="114300" distR="114300" simplePos="0" relativeHeight="251659264" behindDoc="0" locked="0" layoutInCell="1" allowOverlap="1" wp14:anchorId="03101A58" wp14:editId="3B7318B9">
                <wp:simplePos x="0" y="0"/>
                <wp:positionH relativeFrom="column">
                  <wp:posOffset>6899910</wp:posOffset>
                </wp:positionH>
                <wp:positionV relativeFrom="paragraph">
                  <wp:posOffset>11430</wp:posOffset>
                </wp:positionV>
                <wp:extent cx="2795905" cy="251968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795905" cy="251968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2231FD" w14:textId="77777777" w:rsidR="00C5740F" w:rsidRPr="00C5740F" w:rsidRDefault="00C5740F" w:rsidP="00C5740F">
                            <w:pPr>
                              <w:pBdr>
                                <w:top w:val="single" w:sz="4" w:space="1" w:color="auto"/>
                                <w:left w:val="single" w:sz="4" w:space="3" w:color="auto"/>
                                <w:bottom w:val="single" w:sz="4" w:space="1" w:color="auto"/>
                                <w:right w:val="single" w:sz="4" w:space="4" w:color="auto"/>
                              </w:pBdr>
                              <w:rPr>
                                <w:rFonts w:ascii="Letter-join No-Lead 40" w:eastAsia="Arial Unicode MS" w:hAnsi="Letter-join No-Lead 40" w:cs="Arial Unicode MS"/>
                                <w:b/>
                                <w:u w:val="single"/>
                              </w:rPr>
                            </w:pPr>
                            <w:r w:rsidRPr="00C5740F">
                              <w:rPr>
                                <w:rFonts w:ascii="Letter-join No-Lead 40" w:eastAsia="Arial Unicode MS" w:hAnsi="Letter-join No-Lead 40" w:cs="Arial Unicode MS"/>
                                <w:b/>
                                <w:u w:val="single"/>
                              </w:rPr>
                              <w:t>As Coningsby Scientists we will:</w:t>
                            </w:r>
                          </w:p>
                          <w:p w14:paraId="24CCECD2" w14:textId="2D898404" w:rsidR="00C5740F" w:rsidRPr="00000912" w:rsidRDefault="00C5740F" w:rsidP="00C5740F">
                            <w:pPr>
                              <w:pBdr>
                                <w:top w:val="single" w:sz="4" w:space="1" w:color="auto"/>
                                <w:left w:val="single" w:sz="4" w:space="3" w:color="auto"/>
                                <w:bottom w:val="single" w:sz="4" w:space="1" w:color="auto"/>
                                <w:right w:val="single" w:sz="4" w:space="4" w:color="auto"/>
                              </w:pBdr>
                              <w:rPr>
                                <w:rFonts w:ascii="Letter-join 40" w:eastAsia="Arial Unicode MS" w:hAnsi="Letter-join 40" w:cs="Arial Unicode MS"/>
                                <w:sz w:val="22"/>
                                <w:szCs w:val="22"/>
                              </w:rPr>
                            </w:pPr>
                            <w:r>
                              <w:rPr>
                                <w:rFonts w:ascii="Letter-join No-Lead 40" w:eastAsia="Arial Unicode MS" w:hAnsi="Letter-join No-Lead 40" w:cs="Arial Unicode MS"/>
                              </w:rPr>
                              <w:t>Be looking at everyday materials and their uses. I</w:t>
                            </w:r>
                            <w:r w:rsidRPr="00C5740F">
                              <w:rPr>
                                <w:rFonts w:ascii="Letter-join No-Lead 40" w:eastAsia="Arial Unicode MS" w:hAnsi="Letter-join No-Lead 40" w:cs="Arial Unicode MS"/>
                              </w:rPr>
                              <w:t>dentify</w:t>
                            </w:r>
                            <w:r>
                              <w:rPr>
                                <w:rFonts w:ascii="Letter-join No-Lead 40" w:eastAsia="Arial Unicode MS" w:hAnsi="Letter-join No-Lead 40" w:cs="Arial Unicode MS"/>
                              </w:rPr>
                              <w:t>ing</w:t>
                            </w:r>
                            <w:r w:rsidRPr="00C5740F">
                              <w:rPr>
                                <w:rFonts w:ascii="Letter-join No-Lead 40" w:eastAsia="Arial Unicode MS" w:hAnsi="Letter-join No-Lead 40" w:cs="Arial Unicode MS"/>
                              </w:rPr>
                              <w:t xml:space="preserve"> and compar</w:t>
                            </w:r>
                            <w:r>
                              <w:rPr>
                                <w:rFonts w:ascii="Letter-join No-Lead 40" w:eastAsia="Arial Unicode MS" w:hAnsi="Letter-join No-Lead 40" w:cs="Arial Unicode MS"/>
                              </w:rPr>
                              <w:t>ing</w:t>
                            </w:r>
                            <w:r w:rsidRPr="00C5740F">
                              <w:rPr>
                                <w:rFonts w:ascii="Letter-join No-Lead 40" w:eastAsia="Arial Unicode MS" w:hAnsi="Letter-join No-Lead 40" w:cs="Arial Unicode MS"/>
                              </w:rPr>
                              <w:t xml:space="preserve"> the suitability of a variety of different materials, including wood, metal, plastic, glass, brick, rock, paper and cardboard for particular uses</w:t>
                            </w:r>
                            <w:r>
                              <w:rPr>
                                <w:rFonts w:ascii="Letter-join No-Lead 40" w:eastAsia="Arial Unicode MS" w:hAnsi="Letter-join No-Lead 40" w:cs="Arial Unicode MS"/>
                              </w:rPr>
                              <w:t>.</w:t>
                            </w:r>
                            <w:r w:rsidR="000E41DF">
                              <w:rPr>
                                <w:rFonts w:ascii="Letter-join No-Lead 40" w:eastAsia="Arial Unicode MS" w:hAnsi="Letter-join No-Lead 40" w:cs="Arial Unicode MS"/>
                              </w:rPr>
                              <w:t xml:space="preserve"> As well as investigating why wood and straw were not the best choices to build houses!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01A58" id="Text Box 12" o:spid="_x0000_s1027" type="#_x0000_t202" style="position:absolute;left:0;text-align:left;margin-left:543.3pt;margin-top:.9pt;width:220.15pt;height:19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" filled="f" stroked="f">
                <v:textbox>
                  <w:txbxContent>
                    <w:p w14:paraId="202231FD" w14:textId="77777777" w:rsidR="00C5740F" w:rsidRPr="00C5740F" w:rsidRDefault="00C5740F" w:rsidP="00C5740F">
                      <w:pPr>
                        <w:pBdr>
                          <w:top w:val="single" w:sz="4" w:space="1" w:color="auto"/>
                          <w:left w:val="single" w:sz="4" w:space="3" w:color="auto"/>
                          <w:bottom w:val="single" w:sz="4" w:space="1" w:color="auto"/>
                          <w:right w:val="single" w:sz="4" w:space="4" w:color="auto"/>
                        </w:pBdr>
                        <w:rPr>
                          <w:rFonts w:ascii="Letter-join No-Lead 40" w:eastAsia="Arial Unicode MS" w:hAnsi="Letter-join No-Lead 40" w:cs="Arial Unicode MS"/>
                          <w:b/>
                          <w:u w:val="single"/>
                        </w:rPr>
                      </w:pPr>
                      <w:r w:rsidRPr="00C5740F">
                        <w:rPr>
                          <w:rFonts w:ascii="Letter-join No-Lead 40" w:eastAsia="Arial Unicode MS" w:hAnsi="Letter-join No-Lead 40" w:cs="Arial Unicode MS"/>
                          <w:b/>
                          <w:u w:val="single"/>
                        </w:rPr>
                        <w:t>As Coningsby Scientists we will:</w:t>
                      </w:r>
                    </w:p>
                    <w:p w14:paraId="24CCECD2" w14:textId="2D898404" w:rsidR="00C5740F" w:rsidRPr="00000912" w:rsidRDefault="00C5740F" w:rsidP="00C5740F">
                      <w:pPr>
                        <w:pBdr>
                          <w:top w:val="single" w:sz="4" w:space="1" w:color="auto"/>
                          <w:left w:val="single" w:sz="4" w:space="3" w:color="auto"/>
                          <w:bottom w:val="single" w:sz="4" w:space="1" w:color="auto"/>
                          <w:right w:val="single" w:sz="4" w:space="4" w:color="auto"/>
                        </w:pBdr>
                        <w:rPr>
                          <w:rFonts w:ascii="Letter-join 40" w:eastAsia="Arial Unicode MS" w:hAnsi="Letter-join 40" w:cs="Arial Unicode MS"/>
                          <w:sz w:val="22"/>
                          <w:szCs w:val="22"/>
                        </w:rPr>
                      </w:pPr>
                      <w:r>
                        <w:rPr>
                          <w:rFonts w:ascii="Letter-join No-Lead 40" w:eastAsia="Arial Unicode MS" w:hAnsi="Letter-join No-Lead 40" w:cs="Arial Unicode MS"/>
                        </w:rPr>
                        <w:t>Be looking at everyday materials and their uses. I</w:t>
                      </w:r>
                      <w:r w:rsidRPr="00C5740F">
                        <w:rPr>
                          <w:rFonts w:ascii="Letter-join No-Lead 40" w:eastAsia="Arial Unicode MS" w:hAnsi="Letter-join No-Lead 40" w:cs="Arial Unicode MS"/>
                        </w:rPr>
                        <w:t>dentify</w:t>
                      </w:r>
                      <w:r>
                        <w:rPr>
                          <w:rFonts w:ascii="Letter-join No-Lead 40" w:eastAsia="Arial Unicode MS" w:hAnsi="Letter-join No-Lead 40" w:cs="Arial Unicode MS"/>
                        </w:rPr>
                        <w:t>ing</w:t>
                      </w:r>
                      <w:r w:rsidRPr="00C5740F">
                        <w:rPr>
                          <w:rFonts w:ascii="Letter-join No-Lead 40" w:eastAsia="Arial Unicode MS" w:hAnsi="Letter-join No-Lead 40" w:cs="Arial Unicode MS"/>
                        </w:rPr>
                        <w:t xml:space="preserve"> and compar</w:t>
                      </w:r>
                      <w:r>
                        <w:rPr>
                          <w:rFonts w:ascii="Letter-join No-Lead 40" w:eastAsia="Arial Unicode MS" w:hAnsi="Letter-join No-Lead 40" w:cs="Arial Unicode MS"/>
                        </w:rPr>
                        <w:t>ing</w:t>
                      </w:r>
                      <w:r w:rsidRPr="00C5740F">
                        <w:rPr>
                          <w:rFonts w:ascii="Letter-join No-Lead 40" w:eastAsia="Arial Unicode MS" w:hAnsi="Letter-join No-Lead 40" w:cs="Arial Unicode MS"/>
                        </w:rPr>
                        <w:t xml:space="preserve"> the suitability of a variety of different materials, including wood, metal, plastic, glass, brick, rock, paper and cardboard for particular uses</w:t>
                      </w:r>
                      <w:r>
                        <w:rPr>
                          <w:rFonts w:ascii="Letter-join No-Lead 40" w:eastAsia="Arial Unicode MS" w:hAnsi="Letter-join No-Lead 40" w:cs="Arial Unicode MS"/>
                        </w:rPr>
                        <w:t>.</w:t>
                      </w:r>
                      <w:r w:rsidR="000E41DF">
                        <w:rPr>
                          <w:rFonts w:ascii="Letter-join No-Lead 40" w:eastAsia="Arial Unicode MS" w:hAnsi="Letter-join No-Lead 40" w:cs="Arial Unicode MS"/>
                        </w:rPr>
                        <w:t xml:space="preserve"> As well as investigating why wood and straw were not the best choices to build houses!</w:t>
                      </w:r>
                    </w:p>
                  </w:txbxContent>
                </v:textbox>
                <w10:wrap type="square"/>
              </v:shape>
            </w:pict>
          </mc:Fallback>
        </mc:AlternateContent>
      </w:r>
      <w:r w:rsidR="00C5740F" w:rsidRPr="002844C5">
        <w:rPr>
          <w:rFonts w:ascii="Letter-join Plus 40" w:hAnsi="Letter-join Plus 40"/>
          <w:noProof/>
          <w:sz w:val="32"/>
          <w:szCs w:val="32"/>
          <w:lang w:eastAsia="en-GB"/>
        </w:rPr>
        <mc:AlternateContent>
          <mc:Choice Requires="wps">
            <w:drawing>
              <wp:anchor distT="0" distB="0" distL="114300" distR="114300" simplePos="0" relativeHeight="251654144" behindDoc="0" locked="0" layoutInCell="1" allowOverlap="1" wp14:anchorId="76B543DB" wp14:editId="4EE150A4">
                <wp:simplePos x="0" y="0"/>
                <wp:positionH relativeFrom="column">
                  <wp:posOffset>3753219</wp:posOffset>
                </wp:positionH>
                <wp:positionV relativeFrom="paragraph">
                  <wp:posOffset>11400</wp:posOffset>
                </wp:positionV>
                <wp:extent cx="2912745" cy="2700655"/>
                <wp:effectExtent l="0" t="0" r="0" b="4445"/>
                <wp:wrapSquare wrapText="bothSides"/>
                <wp:docPr id="7" name="Text Box 7"/>
                <wp:cNvGraphicFramePr/>
                <a:graphic xmlns:a="http://schemas.openxmlformats.org/drawingml/2006/main">
                  <a:graphicData uri="http://schemas.microsoft.com/office/word/2010/wordprocessingShape">
                    <wps:wsp>
                      <wps:cNvSpPr txBox="1"/>
                      <wps:spPr>
                        <a:xfrm>
                          <a:off x="0" y="0"/>
                          <a:ext cx="2912745" cy="270065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B470CEF" w14:textId="77777777" w:rsidR="00C5740F" w:rsidRPr="00C5740F" w:rsidRDefault="00C5740F" w:rsidP="00643FD0">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b/>
                              </w:rPr>
                            </w:pPr>
                            <w:r w:rsidRPr="00C5740F">
                              <w:rPr>
                                <w:rFonts w:ascii="Letter-join No-Lead 40" w:eastAsia="Arial Unicode MS" w:hAnsi="Letter-join No-Lead 40" w:cs="Arial Unicode MS"/>
                                <w:b/>
                                <w:u w:val="single"/>
                              </w:rPr>
                              <w:t>As Coningsby Authors we will:</w:t>
                            </w:r>
                          </w:p>
                          <w:p w14:paraId="0BB379CA" w14:textId="7F5400A9" w:rsidR="00C5740F" w:rsidRPr="00C5740F" w:rsidRDefault="00C5740F" w:rsidP="00643FD0">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rPr>
                            </w:pPr>
                            <w:r>
                              <w:rPr>
                                <w:rFonts w:ascii="Letter-join No-Lead 40" w:eastAsia="Arial Unicode MS" w:hAnsi="Letter-join No-Lead 40" w:cs="Arial Unicode MS"/>
                              </w:rPr>
                              <w:t>Be learning all about The Great Fire of London! Starting with writing a recount of the events into a diary where children will start to imagine that they are actually there! We will then write an exciting newspaper article to inform all the people of London what has happened and then finish by writing instructions on how to make bread!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543DB" id="Text Box 7" o:spid="_x0000_s1028" type="#_x0000_t202" style="position:absolute;left:0;text-align:left;margin-left:295.55pt;margin-top:.9pt;width:229.35pt;height:212.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" filled="f" stroked="f">
                <v:textbox>
                  <w:txbxContent>
                    <w:p w14:paraId="6B470CEF" w14:textId="77777777" w:rsidR="00C5740F" w:rsidRPr="00C5740F" w:rsidRDefault="00C5740F" w:rsidP="00643FD0">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b/>
                        </w:rPr>
                      </w:pPr>
                      <w:r w:rsidRPr="00C5740F">
                        <w:rPr>
                          <w:rFonts w:ascii="Letter-join No-Lead 40" w:eastAsia="Arial Unicode MS" w:hAnsi="Letter-join No-Lead 40" w:cs="Arial Unicode MS"/>
                          <w:b/>
                          <w:u w:val="single"/>
                        </w:rPr>
                        <w:t>As Coningsby Authors we will:</w:t>
                      </w:r>
                    </w:p>
                    <w:p w14:paraId="0BB379CA" w14:textId="7F5400A9" w:rsidR="00C5740F" w:rsidRPr="00C5740F" w:rsidRDefault="00C5740F" w:rsidP="00643FD0">
                      <w:pPr>
                        <w:pBdr>
                          <w:top w:val="single" w:sz="4" w:space="1" w:color="auto"/>
                          <w:left w:val="single" w:sz="4" w:space="4" w:color="auto"/>
                          <w:bottom w:val="single" w:sz="4" w:space="1" w:color="auto"/>
                          <w:right w:val="single" w:sz="4" w:space="4" w:color="auto"/>
                        </w:pBdr>
                        <w:rPr>
                          <w:rFonts w:ascii="Letter-join No-Lead 40" w:eastAsia="Arial Unicode MS" w:hAnsi="Letter-join No-Lead 40" w:cs="Arial Unicode MS"/>
                        </w:rPr>
                      </w:pPr>
                      <w:r>
                        <w:rPr>
                          <w:rFonts w:ascii="Letter-join No-Lead 40" w:eastAsia="Arial Unicode MS" w:hAnsi="Letter-join No-Lead 40" w:cs="Arial Unicode MS"/>
                        </w:rPr>
                        <w:t>Be learning all about The Great Fire of London! Starting with writing a recount of the events into a diary where children will start to imagine that they are actually there! We will then write an exciting newspaper article to inform all the people of London what has happened and then finish by writing instructions on how to make bread!</w:t>
                      </w:r>
                    </w:p>
                  </w:txbxContent>
                </v:textbox>
                <w10:wrap type="square"/>
              </v:shape>
            </w:pict>
          </mc:Fallback>
        </mc:AlternateContent>
      </w:r>
    </w:p>
    <w:p w14:paraId="5ABCD726" w14:textId="2B15E320" w:rsidR="00772D7B" w:rsidRPr="00772D7B" w:rsidRDefault="00772D7B" w:rsidP="00772D7B">
      <w:pPr>
        <w:jc w:val="center"/>
        <w:rPr>
          <w:rFonts w:ascii="Abadi MT Condensed Extra Bold" w:hAnsi="Abadi MT Condensed Extra Bold"/>
          <w:sz w:val="32"/>
          <w:szCs w:val="32"/>
        </w:rPr>
      </w:pPr>
    </w:p>
    <w:p w14:paraId="1996B51C" w14:textId="51C872CF" w:rsidR="00772D7B" w:rsidRDefault="00772D7B" w:rsidP="00772D7B">
      <w:pPr>
        <w:jc w:val="center"/>
        <w:rPr>
          <w:rFonts w:ascii="Abadi MT Condensed Extra Bold" w:hAnsi="Abadi MT Condensed Extra Bold"/>
        </w:rPr>
      </w:pPr>
    </w:p>
    <w:p w14:paraId="45AEA0A7" w14:textId="14E2F7F1" w:rsidR="00772D7B" w:rsidRDefault="00772D7B" w:rsidP="00772D7B">
      <w:pPr>
        <w:jc w:val="center"/>
        <w:rPr>
          <w:rFonts w:ascii="Abadi MT Condensed Extra Bold" w:hAnsi="Abadi MT Condensed Extra Bold"/>
        </w:rPr>
      </w:pPr>
    </w:p>
    <w:p w14:paraId="57560A52" w14:textId="6065FCD0" w:rsidR="00772D7B" w:rsidRDefault="00772D7B" w:rsidP="00772D7B">
      <w:pPr>
        <w:jc w:val="center"/>
        <w:rPr>
          <w:rFonts w:ascii="Abadi MT Condensed Extra Bold" w:hAnsi="Abadi MT Condensed Extra Bold"/>
        </w:rPr>
      </w:pPr>
    </w:p>
    <w:p w14:paraId="1AD6DBF6" w14:textId="7E86ADE1" w:rsidR="00772D7B" w:rsidRDefault="00525483" w:rsidP="00772D7B">
      <w:pPr>
        <w:jc w:val="center"/>
        <w:rPr>
          <w:rFonts w:ascii="Abadi MT Condensed Extra Bold" w:hAnsi="Abadi MT Condensed Extra Bold"/>
        </w:rPr>
      </w:pPr>
      <w:r>
        <w:rPr>
          <w:rFonts w:ascii="Abadi MT Condensed Extra Bold" w:hAnsi="Abadi MT Condensed Extra Bold"/>
        </w:rPr>
        <w:t xml:space="preserve"> </w:t>
      </w:r>
    </w:p>
    <w:p w14:paraId="6D4D3C2B" w14:textId="58C54D86" w:rsidR="00772D7B" w:rsidRDefault="00772D7B" w:rsidP="0030268F">
      <w:pPr>
        <w:jc w:val="center"/>
        <w:rPr>
          <w:rFonts w:ascii="Abadi MT Condensed Extra Bold" w:hAnsi="Abadi MT Condensed Extra Bold"/>
        </w:rPr>
      </w:pPr>
    </w:p>
    <w:p w14:paraId="29BA150E" w14:textId="23E575D2" w:rsidR="00137F52" w:rsidRDefault="007700E0" w:rsidP="0030268F">
      <w:pPr>
        <w:ind w:left="720"/>
        <w:rPr>
          <w:rFonts w:ascii="Chalkduster" w:hAnsi="Chalkduster"/>
          <w:sz w:val="32"/>
          <w:szCs w:val="32"/>
        </w:rPr>
      </w:pPr>
      <w:r w:rsidRPr="0030268F">
        <w:rPr>
          <w:rFonts w:ascii="Chalkduster" w:hAnsi="Chalkduster"/>
          <w:noProof/>
          <w:sz w:val="32"/>
          <w:szCs w:val="32"/>
          <w:lang w:eastAsia="en-GB"/>
        </w:rPr>
        <mc:AlternateContent>
          <mc:Choice Requires="wps">
            <w:drawing>
              <wp:anchor distT="0" distB="0" distL="114300" distR="114300" simplePos="0" relativeHeight="251668480" behindDoc="0" locked="0" layoutInCell="1" allowOverlap="1" wp14:anchorId="5B23572C" wp14:editId="6B1601E1">
                <wp:simplePos x="0" y="0"/>
                <wp:positionH relativeFrom="column">
                  <wp:posOffset>0</wp:posOffset>
                </wp:positionH>
                <wp:positionV relativeFrom="paragraph">
                  <wp:posOffset>0</wp:posOffset>
                </wp:positionV>
                <wp:extent cx="222250" cy="266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22250" cy="2667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37423782" w14:textId="77777777" w:rsidR="00C5740F" w:rsidRPr="004B1C43" w:rsidRDefault="00C5740F">
                            <w:pPr>
                              <w:rPr>
                                <w:rFonts w:ascii="Abadi MT Condensed Extra Bold" w:hAnsi="Abadi MT Condensed Extra Bold"/>
                                <w:noProof/>
                              </w:rPr>
                            </w:pPr>
                            <w:r>
                              <w:rPr>
                                <w:rFonts w:ascii="Abadi MT Condensed Extra Bold" w:hAnsi="Abadi MT Condensed Extra Bold"/>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B23572C" id="Text Box 10" o:spid="_x0000_s1029" type="#_x0000_t202" style="position:absolute;left:0;text-align:left;margin-left:0;margin-top:0;width:17.5pt;height:21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" filled="f" stroked="f">
                <v:textbox style="mso-fit-shape-to-text:t">
                  <w:txbxContent>
                    <w:p w14:paraId="37423782" w14:textId="77777777" w:rsidR="00C5740F" w:rsidRPr="004B1C43" w:rsidRDefault="00C5740F">
                      <w:pPr>
                        <w:rPr>
                          <w:rFonts w:ascii="Abadi MT Condensed Extra Bold" w:hAnsi="Abadi MT Condensed Extra Bold"/>
                          <w:noProof/>
                        </w:rPr>
                      </w:pPr>
                      <w:r>
                        <w:rPr>
                          <w:rFonts w:ascii="Abadi MT Condensed Extra Bold" w:hAnsi="Abadi MT Condensed Extra Bold"/>
                        </w:rPr>
                        <w:t xml:space="preserve">   </w:t>
                      </w:r>
                    </w:p>
                  </w:txbxContent>
                </v:textbox>
                <w10:wrap type="square"/>
              </v:shape>
            </w:pict>
          </mc:Fallback>
        </mc:AlternateContent>
      </w:r>
      <w:r w:rsidR="00137F52">
        <w:rPr>
          <w:rFonts w:ascii="Chalkduster" w:hAnsi="Chalkduster"/>
          <w:sz w:val="32"/>
          <w:szCs w:val="32"/>
        </w:rPr>
        <w:tab/>
      </w:r>
      <w:r w:rsidR="00137F52">
        <w:rPr>
          <w:rFonts w:ascii="Chalkduster" w:hAnsi="Chalkduster"/>
          <w:sz w:val="32"/>
          <w:szCs w:val="32"/>
        </w:rPr>
        <w:tab/>
      </w:r>
      <w:r w:rsidR="00137F52">
        <w:rPr>
          <w:rFonts w:ascii="Chalkduster" w:hAnsi="Chalkduster"/>
          <w:sz w:val="32"/>
          <w:szCs w:val="32"/>
        </w:rPr>
        <w:tab/>
      </w:r>
      <w:r w:rsidR="00137F52">
        <w:rPr>
          <w:rFonts w:ascii="Chalkduster" w:hAnsi="Chalkduster"/>
          <w:sz w:val="32"/>
          <w:szCs w:val="32"/>
        </w:rPr>
        <w:tab/>
      </w:r>
      <w:r w:rsidR="00137F52">
        <w:rPr>
          <w:rFonts w:ascii="Chalkduster" w:hAnsi="Chalkduster"/>
          <w:sz w:val="32"/>
          <w:szCs w:val="32"/>
        </w:rPr>
        <w:tab/>
      </w:r>
      <w:r w:rsidR="00137F52">
        <w:rPr>
          <w:rFonts w:ascii="Chalkduster" w:hAnsi="Chalkduster"/>
          <w:sz w:val="32"/>
          <w:szCs w:val="32"/>
        </w:rPr>
        <w:tab/>
      </w:r>
    </w:p>
    <w:p w14:paraId="7445DDE0" w14:textId="0B359919" w:rsidR="00137F52" w:rsidRDefault="00137F52" w:rsidP="00137F52">
      <w:pPr>
        <w:ind w:left="4320" w:firstLine="720"/>
        <w:rPr>
          <w:rFonts w:ascii="Chalkduster" w:hAnsi="Chalkduster"/>
          <w:sz w:val="32"/>
          <w:szCs w:val="32"/>
        </w:rPr>
      </w:pPr>
    </w:p>
    <w:p w14:paraId="470A2240" w14:textId="0C973FF9" w:rsidR="00772D7B" w:rsidRDefault="00772D7B" w:rsidP="00137F52">
      <w:pPr>
        <w:rPr>
          <w:rFonts w:ascii="Chalkduster" w:hAnsi="Chalkduster"/>
          <w:sz w:val="32"/>
          <w:szCs w:val="32"/>
        </w:rPr>
      </w:pPr>
    </w:p>
    <w:p w14:paraId="5C207185" w14:textId="43E34EE5" w:rsidR="0030268F" w:rsidRDefault="0030268F" w:rsidP="0030268F">
      <w:pPr>
        <w:ind w:left="720"/>
        <w:rPr>
          <w:rFonts w:ascii="Chalkduster" w:hAnsi="Chalkduster"/>
          <w:sz w:val="32"/>
          <w:szCs w:val="32"/>
        </w:rPr>
      </w:pPr>
    </w:p>
    <w:p w14:paraId="63AFEF01" w14:textId="33AC0796" w:rsidR="00000912" w:rsidRDefault="000E41DF" w:rsidP="0030268F">
      <w:pPr>
        <w:ind w:left="720"/>
        <w:rPr>
          <w:rFonts w:ascii="Chalkduster" w:hAnsi="Chalkduster"/>
          <w:sz w:val="32"/>
          <w:szCs w:val="32"/>
        </w:rPr>
      </w:pPr>
      <w:r w:rsidRPr="002844C5">
        <w:rPr>
          <w:rFonts w:ascii="Chalkduster" w:hAnsi="Chalkduster"/>
          <w:noProof/>
          <w:sz w:val="32"/>
          <w:szCs w:val="32"/>
        </w:rPr>
        <w:drawing>
          <wp:anchor distT="0" distB="0" distL="114300" distR="114300" simplePos="0" relativeHeight="251661312" behindDoc="1" locked="0" layoutInCell="1" allowOverlap="1" wp14:anchorId="3AF9D688" wp14:editId="652BB39E">
            <wp:simplePos x="0" y="0"/>
            <wp:positionH relativeFrom="margin">
              <wp:posOffset>3805127</wp:posOffset>
            </wp:positionH>
            <wp:positionV relativeFrom="paragraph">
              <wp:posOffset>245951</wp:posOffset>
            </wp:positionV>
            <wp:extent cx="1382395" cy="1744345"/>
            <wp:effectExtent l="0" t="0" r="8255" b="8255"/>
            <wp:wrapSquare wrapText="bothSides"/>
            <wp:docPr id="1" name="Picture 1" descr="Image result for the great fire of londo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great fire of london boo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82395" cy="1744345"/>
                    </a:xfrm>
                    <a:prstGeom prst="rect">
                      <a:avLst/>
                    </a:prstGeom>
                    <a:noFill/>
                    <a:ln>
                      <a:noFill/>
                    </a:ln>
                  </pic:spPr>
                </pic:pic>
              </a:graphicData>
            </a:graphic>
          </wp:anchor>
        </w:drawing>
      </w:r>
      <w:r w:rsidR="00525483" w:rsidRPr="00525483">
        <w:rPr>
          <w:rFonts w:ascii="Chalkduster" w:hAnsi="Chalkduster"/>
          <w:sz w:val="32"/>
          <w:szCs w:val="32"/>
        </w:rPr>
        <w:t xml:space="preserve"> </w:t>
      </w:r>
    </w:p>
    <w:p w14:paraId="76AD5903" w14:textId="4E515F01" w:rsidR="00000912" w:rsidRPr="00000912" w:rsidRDefault="000E41DF" w:rsidP="00000912">
      <w:pPr>
        <w:rPr>
          <w:rFonts w:ascii="Chalkduster" w:hAnsi="Chalkduster"/>
          <w:sz w:val="32"/>
          <w:szCs w:val="32"/>
        </w:rPr>
      </w:pPr>
      <w:r w:rsidRPr="0030268F">
        <w:rPr>
          <w:rFonts w:ascii="Chalkduster" w:hAnsi="Chalkduster"/>
          <w:noProof/>
          <w:sz w:val="32"/>
          <w:szCs w:val="32"/>
          <w:lang w:eastAsia="en-GB"/>
        </w:rPr>
        <mc:AlternateContent>
          <mc:Choice Requires="wps">
            <w:drawing>
              <wp:anchor distT="0" distB="0" distL="114300" distR="114300" simplePos="0" relativeHeight="251669504" behindDoc="0" locked="0" layoutInCell="1" allowOverlap="1" wp14:anchorId="7DA92E01" wp14:editId="147D49AC">
                <wp:simplePos x="0" y="0"/>
                <wp:positionH relativeFrom="column">
                  <wp:posOffset>5433237</wp:posOffset>
                </wp:positionH>
                <wp:positionV relativeFrom="paragraph">
                  <wp:posOffset>12951</wp:posOffset>
                </wp:positionV>
                <wp:extent cx="3806456" cy="2126512"/>
                <wp:effectExtent l="0" t="0" r="0" b="7620"/>
                <wp:wrapNone/>
                <wp:docPr id="8" name="Text Box 8"/>
                <wp:cNvGraphicFramePr/>
                <a:graphic xmlns:a="http://schemas.openxmlformats.org/drawingml/2006/main">
                  <a:graphicData uri="http://schemas.microsoft.com/office/word/2010/wordprocessingShape">
                    <wps:wsp>
                      <wps:cNvSpPr txBox="1"/>
                      <wps:spPr>
                        <a:xfrm>
                          <a:off x="0" y="0"/>
                          <a:ext cx="3806456" cy="2126512"/>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E85D2F" w14:textId="7903A042" w:rsidR="00C5740F" w:rsidRPr="000E41DF" w:rsidRDefault="00C5740F" w:rsidP="006927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b/>
                                <w:u w:val="single"/>
                              </w:rPr>
                            </w:pPr>
                            <w:r w:rsidRPr="000E41DF">
                              <w:rPr>
                                <w:rFonts w:ascii="Letter-join Plus 40" w:eastAsia="Arial Unicode MS" w:hAnsi="Letter-join Plus 40" w:cs="Arial Unicode MS"/>
                                <w:b/>
                                <w:u w:val="single"/>
                              </w:rPr>
                              <w:t xml:space="preserve">As Coningsby Historians and </w:t>
                            </w:r>
                            <w:r w:rsidR="000E41DF" w:rsidRPr="000E41DF">
                              <w:rPr>
                                <w:rFonts w:ascii="Letter-join Plus 40" w:eastAsia="Arial Unicode MS" w:hAnsi="Letter-join Plus 40" w:cs="Arial Unicode MS"/>
                                <w:b/>
                                <w:u w:val="single"/>
                              </w:rPr>
                              <w:t>Geographers,</w:t>
                            </w:r>
                            <w:r w:rsidRPr="000E41DF">
                              <w:rPr>
                                <w:rFonts w:ascii="Letter-join Plus 40" w:eastAsia="Arial Unicode MS" w:hAnsi="Letter-join Plus 40" w:cs="Arial Unicode MS"/>
                                <w:b/>
                                <w:u w:val="single"/>
                              </w:rPr>
                              <w:t xml:space="preserve"> we will:</w:t>
                            </w:r>
                          </w:p>
                          <w:p w14:paraId="64F1726E" w14:textId="73E49957" w:rsidR="00C5740F" w:rsidRPr="002844C5" w:rsidRDefault="00C5740F" w:rsidP="006927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2844C5">
                              <w:rPr>
                                <w:rFonts w:ascii="Letter-join Plus 40" w:eastAsia="Arial Unicode MS" w:hAnsi="Letter-join Plus 40" w:cs="Arial Unicode MS"/>
                              </w:rPr>
                              <w:t xml:space="preserve">We will be exploring the </w:t>
                            </w:r>
                            <w:r>
                              <w:rPr>
                                <w:rFonts w:ascii="Letter-join Plus 40" w:eastAsia="Arial Unicode MS" w:hAnsi="Letter-join Plus 40" w:cs="Arial Unicode MS"/>
                              </w:rPr>
                              <w:t>Great Fire of London. We will find out about how the fire started and why it spread so quickly. We will learn about Samuel Pepys and his diary and look at different people during this time. We will also be looking at what houses were like in 1666 and comparing them to houses today.</w:t>
                            </w:r>
                          </w:p>
                          <w:p w14:paraId="27E49C59" w14:textId="65E6DE27" w:rsidR="00C5740F" w:rsidRPr="002844C5" w:rsidRDefault="00C5740F" w:rsidP="00A13738">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sz w:val="22"/>
                                <w:szCs w:val="22"/>
                              </w:rPr>
                            </w:pPr>
                            <w:r w:rsidRPr="002844C5">
                              <w:rPr>
                                <w:rFonts w:ascii="Letter-join Plus 40" w:eastAsia="Arial Unicode MS" w:hAnsi="Letter-join Plus 40" w:cs="Arial Unicode MS"/>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92E01" id="Text Box 8" o:spid="_x0000_s1030" type="#_x0000_t202" style="position:absolute;margin-left:427.8pt;margin-top:1pt;width:299.7pt;height:167.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" filled="f" stroked="f">
                <v:textbox>
                  <w:txbxContent>
                    <w:p w14:paraId="0CE85D2F" w14:textId="7903A042" w:rsidR="00C5740F" w:rsidRPr="000E41DF" w:rsidRDefault="00C5740F" w:rsidP="006927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b/>
                          <w:u w:val="single"/>
                        </w:rPr>
                      </w:pPr>
                      <w:r w:rsidRPr="000E41DF">
                        <w:rPr>
                          <w:rFonts w:ascii="Letter-join Plus 40" w:eastAsia="Arial Unicode MS" w:hAnsi="Letter-join Plus 40" w:cs="Arial Unicode MS"/>
                          <w:b/>
                          <w:u w:val="single"/>
                        </w:rPr>
                        <w:t xml:space="preserve">As Coningsby Historians and </w:t>
                      </w:r>
                      <w:r w:rsidR="000E41DF" w:rsidRPr="000E41DF">
                        <w:rPr>
                          <w:rFonts w:ascii="Letter-join Plus 40" w:eastAsia="Arial Unicode MS" w:hAnsi="Letter-join Plus 40" w:cs="Arial Unicode MS"/>
                          <w:b/>
                          <w:u w:val="single"/>
                        </w:rPr>
                        <w:t>Geographers,</w:t>
                      </w:r>
                      <w:r w:rsidRPr="000E41DF">
                        <w:rPr>
                          <w:rFonts w:ascii="Letter-join Plus 40" w:eastAsia="Arial Unicode MS" w:hAnsi="Letter-join Plus 40" w:cs="Arial Unicode MS"/>
                          <w:b/>
                          <w:u w:val="single"/>
                        </w:rPr>
                        <w:t xml:space="preserve"> we will:</w:t>
                      </w:r>
                    </w:p>
                    <w:p w14:paraId="64F1726E" w14:textId="73E49957" w:rsidR="00C5740F" w:rsidRPr="002844C5" w:rsidRDefault="00C5740F" w:rsidP="006927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2844C5">
                        <w:rPr>
                          <w:rFonts w:ascii="Letter-join Plus 40" w:eastAsia="Arial Unicode MS" w:hAnsi="Letter-join Plus 40" w:cs="Arial Unicode MS"/>
                        </w:rPr>
                        <w:t xml:space="preserve">We will be exploring the </w:t>
                      </w:r>
                      <w:r>
                        <w:rPr>
                          <w:rFonts w:ascii="Letter-join Plus 40" w:eastAsia="Arial Unicode MS" w:hAnsi="Letter-join Plus 40" w:cs="Arial Unicode MS"/>
                        </w:rPr>
                        <w:t>Great Fire of London. We will find out about how the fire started and why it spread so quickly. We will learn about Samuel Pepys and his diary and look at different people during this time. We will also be looking at what houses were like in 1666 and comparing them to houses today.</w:t>
                      </w:r>
                    </w:p>
                    <w:p w14:paraId="27E49C59" w14:textId="65E6DE27" w:rsidR="00C5740F" w:rsidRPr="002844C5" w:rsidRDefault="00C5740F" w:rsidP="00A13738">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sz w:val="22"/>
                          <w:szCs w:val="22"/>
                        </w:rPr>
                      </w:pPr>
                      <w:r w:rsidRPr="002844C5">
                        <w:rPr>
                          <w:rFonts w:ascii="Letter-join Plus 40" w:eastAsia="Arial Unicode MS" w:hAnsi="Letter-join Plus 40" w:cs="Arial Unicode MS"/>
                          <w:sz w:val="22"/>
                          <w:szCs w:val="22"/>
                        </w:rPr>
                        <w:t xml:space="preserve"> </w:t>
                      </w:r>
                    </w:p>
                  </w:txbxContent>
                </v:textbox>
              </v:shape>
            </w:pict>
          </mc:Fallback>
        </mc:AlternateContent>
      </w:r>
    </w:p>
    <w:p w14:paraId="7CE41237" w14:textId="7FB5DB64" w:rsidR="00000912" w:rsidRPr="00000912" w:rsidRDefault="000E41DF" w:rsidP="00000912">
      <w:pPr>
        <w:rPr>
          <w:rFonts w:ascii="Chalkduster" w:hAnsi="Chalkduster"/>
          <w:sz w:val="32"/>
          <w:szCs w:val="32"/>
        </w:rPr>
      </w:pPr>
      <w:r w:rsidRPr="00F46ED3">
        <w:rPr>
          <w:rFonts w:ascii="Chalkduster" w:hAnsi="Chalkduster"/>
          <w:noProof/>
          <w:sz w:val="28"/>
          <w:szCs w:val="28"/>
          <w:lang w:eastAsia="en-GB"/>
        </w:rPr>
        <mc:AlternateContent>
          <mc:Choice Requires="wps">
            <w:drawing>
              <wp:anchor distT="0" distB="0" distL="114300" distR="114300" simplePos="0" relativeHeight="251663360" behindDoc="0" locked="0" layoutInCell="1" allowOverlap="1" wp14:anchorId="6AD0C8FD" wp14:editId="317663E9">
                <wp:simplePos x="0" y="0"/>
                <wp:positionH relativeFrom="column">
                  <wp:posOffset>-723265</wp:posOffset>
                </wp:positionH>
                <wp:positionV relativeFrom="paragraph">
                  <wp:posOffset>352839</wp:posOffset>
                </wp:positionV>
                <wp:extent cx="3957320" cy="153098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3957320" cy="153098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DF6F45" w14:textId="77777777" w:rsidR="00C5740F" w:rsidRPr="000E41DF" w:rsidRDefault="00C5740F" w:rsidP="00772D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b/>
                                <w:sz w:val="22"/>
                                <w:szCs w:val="20"/>
                                <w:u w:val="single"/>
                              </w:rPr>
                            </w:pPr>
                            <w:r w:rsidRPr="000E41DF">
                              <w:rPr>
                                <w:rFonts w:ascii="Letter-join Plus 40" w:eastAsia="Arial Unicode MS" w:hAnsi="Letter-join Plus 40" w:cs="Arial Unicode MS"/>
                                <w:b/>
                                <w:sz w:val="22"/>
                                <w:szCs w:val="20"/>
                                <w:u w:val="single"/>
                              </w:rPr>
                              <w:t>As Coningsby Mathematicians we will:</w:t>
                            </w:r>
                          </w:p>
                          <w:p w14:paraId="01EEA309" w14:textId="78911C26" w:rsidR="00C5740F" w:rsidRPr="002844C5" w:rsidRDefault="00C5740F" w:rsidP="00772D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szCs w:val="20"/>
                              </w:rPr>
                            </w:pPr>
                            <w:r w:rsidRPr="002844C5">
                              <w:rPr>
                                <w:rFonts w:ascii="Letter-join Plus 40" w:eastAsia="Arial Unicode MS" w:hAnsi="Letter-join Plus 40" w:cs="Arial Unicode MS"/>
                                <w:szCs w:val="20"/>
                              </w:rPr>
                              <w:t xml:space="preserve">Be </w:t>
                            </w:r>
                            <w:r>
                              <w:rPr>
                                <w:rFonts w:ascii="Letter-join Plus 40" w:eastAsia="Arial Unicode MS" w:hAnsi="Letter-join Plus 40" w:cs="Arial Unicode MS"/>
                                <w:szCs w:val="20"/>
                              </w:rPr>
                              <w:t>learning about telling the time to 5 minutes and using this to solve problems. We will also be looking at place value and numbers with up to 3 digits. Every day, we will practise our addition facts and number bonds.</w:t>
                            </w:r>
                          </w:p>
                          <w:p w14:paraId="3000E379" w14:textId="77777777" w:rsidR="000E41DF" w:rsidRPr="00A85B02" w:rsidRDefault="000E41DF"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sz w:val="22"/>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0C8FD" id="Text Box 6" o:spid="_x0000_s1031" type="#_x0000_t202" style="position:absolute;margin-left:-56.95pt;margin-top:27.8pt;width:311.6pt;height:12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" filled="f" stroked="f">
                <v:textbox>
                  <w:txbxContent>
                    <w:p w14:paraId="7CDF6F45" w14:textId="77777777" w:rsidR="00C5740F" w:rsidRPr="000E41DF" w:rsidRDefault="00C5740F" w:rsidP="00772D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b/>
                          <w:sz w:val="22"/>
                          <w:szCs w:val="20"/>
                          <w:u w:val="single"/>
                        </w:rPr>
                      </w:pPr>
                      <w:r w:rsidRPr="000E41DF">
                        <w:rPr>
                          <w:rFonts w:ascii="Letter-join Plus 40" w:eastAsia="Arial Unicode MS" w:hAnsi="Letter-join Plus 40" w:cs="Arial Unicode MS"/>
                          <w:b/>
                          <w:sz w:val="22"/>
                          <w:szCs w:val="20"/>
                          <w:u w:val="single"/>
                        </w:rPr>
                        <w:t>As Coningsby Mathematicians we will:</w:t>
                      </w:r>
                    </w:p>
                    <w:p w14:paraId="01EEA309" w14:textId="78911C26" w:rsidR="00C5740F" w:rsidRPr="002844C5" w:rsidRDefault="00C5740F" w:rsidP="00772D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szCs w:val="20"/>
                        </w:rPr>
                      </w:pPr>
                      <w:r w:rsidRPr="002844C5">
                        <w:rPr>
                          <w:rFonts w:ascii="Letter-join Plus 40" w:eastAsia="Arial Unicode MS" w:hAnsi="Letter-join Plus 40" w:cs="Arial Unicode MS"/>
                          <w:szCs w:val="20"/>
                        </w:rPr>
                        <w:t xml:space="preserve">Be </w:t>
                      </w:r>
                      <w:r>
                        <w:rPr>
                          <w:rFonts w:ascii="Letter-join Plus 40" w:eastAsia="Arial Unicode MS" w:hAnsi="Letter-join Plus 40" w:cs="Arial Unicode MS"/>
                          <w:szCs w:val="20"/>
                        </w:rPr>
                        <w:t>learning about telling the time to 5 minutes and using this to solve problems. We will also be looking at place value and numbers with up to 3 digits. Every day, we will practise our addition facts and number bonds.</w:t>
                      </w:r>
                    </w:p>
                    <w:p w14:paraId="3000E379" w14:textId="77777777" w:rsidR="000E41DF" w:rsidRPr="00A85B02" w:rsidRDefault="000E41DF"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sz w:val="22"/>
                          <w:szCs w:val="20"/>
                        </w:rPr>
                      </w:pPr>
                    </w:p>
                  </w:txbxContent>
                </v:textbox>
                <w10:wrap type="square"/>
              </v:shape>
            </w:pict>
          </mc:Fallback>
        </mc:AlternateContent>
      </w:r>
    </w:p>
    <w:p w14:paraId="74CC224E" w14:textId="53B5C791" w:rsidR="00000912" w:rsidRPr="00000912" w:rsidRDefault="00000912" w:rsidP="00000912">
      <w:pPr>
        <w:rPr>
          <w:rFonts w:ascii="Chalkduster" w:hAnsi="Chalkduster"/>
          <w:sz w:val="32"/>
          <w:szCs w:val="32"/>
        </w:rPr>
      </w:pPr>
    </w:p>
    <w:p w14:paraId="62A8D853" w14:textId="45D2D4A3" w:rsidR="00000912" w:rsidRPr="00000912" w:rsidRDefault="00000912" w:rsidP="00000912">
      <w:pPr>
        <w:rPr>
          <w:rFonts w:ascii="Chalkduster" w:hAnsi="Chalkduster"/>
          <w:sz w:val="32"/>
          <w:szCs w:val="32"/>
        </w:rPr>
      </w:pPr>
    </w:p>
    <w:p w14:paraId="7FA2E0FF" w14:textId="03B0A7A8" w:rsidR="00000912" w:rsidRPr="00000912" w:rsidRDefault="00000912" w:rsidP="00000912">
      <w:pPr>
        <w:rPr>
          <w:rFonts w:ascii="Chalkduster" w:hAnsi="Chalkduster"/>
          <w:sz w:val="32"/>
          <w:szCs w:val="32"/>
        </w:rPr>
      </w:pPr>
    </w:p>
    <w:p w14:paraId="2A5E9DC4" w14:textId="5780C2E0" w:rsidR="00000912" w:rsidRPr="00000912" w:rsidRDefault="00000912" w:rsidP="00000912">
      <w:pPr>
        <w:rPr>
          <w:rFonts w:ascii="Chalkduster" w:hAnsi="Chalkduster"/>
          <w:sz w:val="32"/>
          <w:szCs w:val="32"/>
        </w:rPr>
      </w:pPr>
    </w:p>
    <w:p w14:paraId="7CCBABA9" w14:textId="3951C9FE" w:rsidR="00000912" w:rsidRPr="00000912" w:rsidRDefault="00000912" w:rsidP="00000912">
      <w:pPr>
        <w:rPr>
          <w:rFonts w:ascii="Chalkduster" w:hAnsi="Chalkduster"/>
          <w:sz w:val="32"/>
          <w:szCs w:val="32"/>
        </w:rPr>
      </w:pPr>
    </w:p>
    <w:p w14:paraId="14202510" w14:textId="3E1ECDE0" w:rsidR="00000912" w:rsidRPr="00000912" w:rsidRDefault="000E41DF" w:rsidP="00000912">
      <w:pPr>
        <w:rPr>
          <w:rFonts w:ascii="Chalkduster" w:hAnsi="Chalkduster"/>
          <w:sz w:val="32"/>
          <w:szCs w:val="32"/>
        </w:rPr>
      </w:pPr>
      <w:r w:rsidRPr="0030268F">
        <w:rPr>
          <w:rFonts w:ascii="Chalkduster" w:hAnsi="Chalkduster"/>
          <w:noProof/>
          <w:sz w:val="32"/>
          <w:szCs w:val="32"/>
          <w:lang w:eastAsia="en-GB"/>
        </w:rPr>
        <mc:AlternateContent>
          <mc:Choice Requires="wps">
            <w:drawing>
              <wp:anchor distT="0" distB="0" distL="114300" distR="114300" simplePos="0" relativeHeight="251657216" behindDoc="0" locked="0" layoutInCell="1" allowOverlap="1" wp14:anchorId="7F722102" wp14:editId="0E37101F">
                <wp:simplePos x="0" y="0"/>
                <wp:positionH relativeFrom="margin">
                  <wp:posOffset>-723014</wp:posOffset>
                </wp:positionH>
                <wp:positionV relativeFrom="paragraph">
                  <wp:posOffset>375373</wp:posOffset>
                </wp:positionV>
                <wp:extent cx="4136065" cy="1786269"/>
                <wp:effectExtent l="0" t="0" r="0" b="4445"/>
                <wp:wrapNone/>
                <wp:docPr id="11" name="Text Box 11"/>
                <wp:cNvGraphicFramePr/>
                <a:graphic xmlns:a="http://schemas.openxmlformats.org/drawingml/2006/main">
                  <a:graphicData uri="http://schemas.microsoft.com/office/word/2010/wordprocessingShape">
                    <wps:wsp>
                      <wps:cNvSpPr txBox="1"/>
                      <wps:spPr>
                        <a:xfrm>
                          <a:off x="0" y="0"/>
                          <a:ext cx="4136065" cy="1786269"/>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D5148E" w14:textId="3D97A06E" w:rsidR="00C5740F" w:rsidRPr="000E41DF" w:rsidRDefault="00C5740F" w:rsidP="00643FD0">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b/>
                                <w:u w:val="single"/>
                              </w:rPr>
                            </w:pPr>
                            <w:r w:rsidRPr="000E41DF">
                              <w:rPr>
                                <w:rFonts w:ascii="Letter-join Plus 40" w:eastAsia="Arial Unicode MS" w:hAnsi="Letter-join Plus 40" w:cs="Arial Unicode MS"/>
                                <w:b/>
                                <w:u w:val="single"/>
                              </w:rPr>
                              <w:t xml:space="preserve">As Coningsby believers we will: </w:t>
                            </w:r>
                          </w:p>
                          <w:p w14:paraId="2CD13C96" w14:textId="136FAC38" w:rsidR="00C5740F" w:rsidRPr="000E41DF" w:rsidRDefault="00C5740F" w:rsidP="00643FD0">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0E41DF">
                              <w:rPr>
                                <w:rFonts w:ascii="Letter-join Plus 40" w:eastAsia="Arial Unicode MS" w:hAnsi="Letter-join Plus 40" w:cs="Arial Unicode MS"/>
                              </w:rPr>
                              <w:t>Be learning about Islam and their beliefs about God. We will be learning about different Islamic stories and comparing this to Christianity. Our Church School Value this term is friendship and we will be thinking about how we can be good friends to others.</w:t>
                            </w:r>
                          </w:p>
                          <w:p w14:paraId="354B8EF6" w14:textId="65D880A7" w:rsidR="00C5740F" w:rsidRPr="00000912" w:rsidRDefault="00C5740F" w:rsidP="003D2D57">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22102" id="Text Box 11" o:spid="_x0000_s1032" type="#_x0000_t202" style="position:absolute;margin-left:-56.95pt;margin-top:29.55pt;width:325.65pt;height:140.6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" filled="f" stroked="f">
                <v:textbox>
                  <w:txbxContent>
                    <w:p w14:paraId="01D5148E" w14:textId="3D97A06E" w:rsidR="00C5740F" w:rsidRPr="000E41DF" w:rsidRDefault="00C5740F" w:rsidP="00643FD0">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b/>
                          <w:u w:val="single"/>
                        </w:rPr>
                      </w:pPr>
                      <w:r w:rsidRPr="000E41DF">
                        <w:rPr>
                          <w:rFonts w:ascii="Letter-join Plus 40" w:eastAsia="Arial Unicode MS" w:hAnsi="Letter-join Plus 40" w:cs="Arial Unicode MS"/>
                          <w:b/>
                          <w:u w:val="single"/>
                        </w:rPr>
                        <w:t xml:space="preserve">As Coningsby believers we will: </w:t>
                      </w:r>
                    </w:p>
                    <w:p w14:paraId="2CD13C96" w14:textId="136FAC38" w:rsidR="00C5740F" w:rsidRPr="000E41DF" w:rsidRDefault="00C5740F" w:rsidP="00643FD0">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0E41DF">
                        <w:rPr>
                          <w:rFonts w:ascii="Letter-join Plus 40" w:eastAsia="Arial Unicode MS" w:hAnsi="Letter-join Plus 40" w:cs="Arial Unicode MS"/>
                        </w:rPr>
                        <w:t>Be learning about Islam and their beliefs about God. We will be learning about different Islamic stories and comparing this to Christianity. Our Church School Value this term is friendship and we will be thinking about how we can be good friends to others.</w:t>
                      </w:r>
                    </w:p>
                    <w:p w14:paraId="354B8EF6" w14:textId="65D880A7" w:rsidR="00C5740F" w:rsidRPr="00000912" w:rsidRDefault="00C5740F" w:rsidP="003D2D57">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sz w:val="22"/>
                          <w:szCs w:val="22"/>
                        </w:rPr>
                      </w:pPr>
                    </w:p>
                  </w:txbxContent>
                </v:textbox>
                <w10:wrap anchorx="margin"/>
              </v:shape>
            </w:pict>
          </mc:Fallback>
        </mc:AlternateContent>
      </w:r>
    </w:p>
    <w:p w14:paraId="5153A4FE" w14:textId="23B050F7" w:rsidR="00000912" w:rsidRPr="00000912" w:rsidRDefault="000E41DF" w:rsidP="00000912">
      <w:pPr>
        <w:rPr>
          <w:rFonts w:ascii="Chalkduster" w:hAnsi="Chalkduster"/>
          <w:sz w:val="32"/>
          <w:szCs w:val="32"/>
        </w:rPr>
      </w:pPr>
      <w:r w:rsidRPr="0030268F">
        <w:rPr>
          <w:rFonts w:ascii="Chalkduster" w:hAnsi="Chalkduster"/>
          <w:noProof/>
          <w:sz w:val="32"/>
          <w:szCs w:val="32"/>
          <w:lang w:eastAsia="en-GB"/>
        </w:rPr>
        <mc:AlternateContent>
          <mc:Choice Requires="wps">
            <w:drawing>
              <wp:anchor distT="0" distB="0" distL="114300" distR="114300" simplePos="0" relativeHeight="251655168" behindDoc="1" locked="0" layoutInCell="1" allowOverlap="1" wp14:anchorId="671BBCDC" wp14:editId="6E0D0DC3">
                <wp:simplePos x="0" y="0"/>
                <wp:positionH relativeFrom="page">
                  <wp:posOffset>4646428</wp:posOffset>
                </wp:positionH>
                <wp:positionV relativeFrom="paragraph">
                  <wp:posOffset>162943</wp:posOffset>
                </wp:positionV>
                <wp:extent cx="4082902" cy="1626781"/>
                <wp:effectExtent l="0" t="0" r="0" b="0"/>
                <wp:wrapNone/>
                <wp:docPr id="9" name="Text Box 9"/>
                <wp:cNvGraphicFramePr/>
                <a:graphic xmlns:a="http://schemas.openxmlformats.org/drawingml/2006/main">
                  <a:graphicData uri="http://schemas.microsoft.com/office/word/2010/wordprocessingShape">
                    <wps:wsp>
                      <wps:cNvSpPr txBox="1"/>
                      <wps:spPr>
                        <a:xfrm>
                          <a:off x="0" y="0"/>
                          <a:ext cx="4082902" cy="1626781"/>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E54438" w14:textId="1241153D" w:rsidR="00C5740F" w:rsidRPr="000E41DF" w:rsidRDefault="00C5740F" w:rsidP="00D845AA">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b/>
                                <w:sz w:val="22"/>
                                <w:szCs w:val="22"/>
                              </w:rPr>
                            </w:pPr>
                            <w:r w:rsidRPr="000E41DF">
                              <w:rPr>
                                <w:rFonts w:ascii="Letter-join Plus 40" w:eastAsia="Arial Unicode MS" w:hAnsi="Letter-join Plus 40" w:cs="Arial Unicode MS"/>
                                <w:b/>
                                <w:u w:val="single"/>
                              </w:rPr>
                              <w:t>As Coningsby Artists we will:</w:t>
                            </w:r>
                          </w:p>
                          <w:p w14:paraId="2094B301" w14:textId="2BF02620" w:rsidR="00C5740F" w:rsidRPr="000E41DF" w:rsidRDefault="00C5740F" w:rsidP="00772D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0E41DF">
                              <w:rPr>
                                <w:rFonts w:ascii="Letter-join Plus 40" w:eastAsia="Arial Unicode MS" w:hAnsi="Letter-join Plus 40" w:cs="Arial Unicode MS"/>
                              </w:rPr>
                              <w:t>As Coningsby artists this term we will be creating pictures using charcoal and paint. We will study St Paul’s Cathedral before and after the Great Fire of London. Finally, we will create Tudor houses and recreate the Great Fire of London using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BCDC" id="Text Box 9" o:spid="_x0000_s1033" type="#_x0000_t202" style="position:absolute;margin-left:365.85pt;margin-top:12.85pt;width:321.5pt;height:128.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" filled="f" stroked="f">
                <v:textbox>
                  <w:txbxContent>
                    <w:p w14:paraId="25E54438" w14:textId="1241153D" w:rsidR="00C5740F" w:rsidRPr="000E41DF" w:rsidRDefault="00C5740F" w:rsidP="00D845AA">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b/>
                          <w:sz w:val="22"/>
                          <w:szCs w:val="22"/>
                        </w:rPr>
                      </w:pPr>
                      <w:r w:rsidRPr="000E41DF">
                        <w:rPr>
                          <w:rFonts w:ascii="Letter-join Plus 40" w:eastAsia="Arial Unicode MS" w:hAnsi="Letter-join Plus 40" w:cs="Arial Unicode MS"/>
                          <w:b/>
                          <w:u w:val="single"/>
                        </w:rPr>
                        <w:t>As Coningsby Artists we will:</w:t>
                      </w:r>
                    </w:p>
                    <w:p w14:paraId="2094B301" w14:textId="2BF02620" w:rsidR="00C5740F" w:rsidRPr="000E41DF" w:rsidRDefault="00C5740F" w:rsidP="00772D7B">
                      <w:pPr>
                        <w:pBdr>
                          <w:top w:val="single" w:sz="4" w:space="1" w:color="auto"/>
                          <w:left w:val="single" w:sz="4" w:space="4" w:color="auto"/>
                          <w:bottom w:val="single" w:sz="4" w:space="1" w:color="auto"/>
                          <w:right w:val="single" w:sz="4" w:space="4" w:color="auto"/>
                        </w:pBdr>
                        <w:rPr>
                          <w:rFonts w:ascii="Letter-join Plus 40" w:eastAsia="Arial Unicode MS" w:hAnsi="Letter-join Plus 40" w:cs="Arial Unicode MS"/>
                        </w:rPr>
                      </w:pPr>
                      <w:r w:rsidRPr="000E41DF">
                        <w:rPr>
                          <w:rFonts w:ascii="Letter-join Plus 40" w:eastAsia="Arial Unicode MS" w:hAnsi="Letter-join Plus 40" w:cs="Arial Unicode MS"/>
                        </w:rPr>
                        <w:t>As Coningsby artists this term we will be creating pictures using charcoal and paint. We will study St Paul’s Cathedral before and after the Great Fire of London. Finally, we will create Tudor houses and recreate the Great Fire of London using them!</w:t>
                      </w:r>
                    </w:p>
                  </w:txbxContent>
                </v:textbox>
                <w10:wrap anchorx="page"/>
              </v:shape>
            </w:pict>
          </mc:Fallback>
        </mc:AlternateContent>
      </w:r>
    </w:p>
    <w:p w14:paraId="7295907D" w14:textId="4D3EF27E" w:rsidR="0030268F" w:rsidRPr="00000912" w:rsidRDefault="0030268F" w:rsidP="00000912">
      <w:pPr>
        <w:tabs>
          <w:tab w:val="left" w:pos="5139"/>
        </w:tabs>
        <w:rPr>
          <w:rFonts w:ascii="Chalkduster" w:hAnsi="Chalkduster"/>
          <w:sz w:val="32"/>
          <w:szCs w:val="32"/>
        </w:rPr>
      </w:pPr>
      <w:bookmarkStart w:id="0" w:name="_GoBack"/>
      <w:bookmarkEnd w:id="0"/>
    </w:p>
    <w:sectPr w:rsidR="0030268F" w:rsidRPr="00000912" w:rsidSect="00772D7B">
      <w:pgSz w:w="16840" w:h="11900" w:orient="landscape"/>
      <w:pgMar w:top="426"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Letter-join Plus 40">
    <w:panose1 w:val="02000505000000020003"/>
    <w:charset w:val="00"/>
    <w:family w:val="modern"/>
    <w:notTrueType/>
    <w:pitch w:val="variable"/>
    <w:sig w:usb0="8000002F" w:usb1="1000000B" w:usb2="00000000" w:usb3="00000000" w:csb0="00000001" w:csb1="00000000"/>
  </w:font>
  <w:font w:name="Chalkduster">
    <w:altName w:val="Kristen ITC"/>
    <w:charset w:val="00"/>
    <w:family w:val="auto"/>
    <w:pitch w:val="variable"/>
    <w:sig w:usb0="8000002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Abadi MT Condensed Extra Bold">
    <w:altName w:val="Gill Sans Ultra Bold Condensed"/>
    <w:charset w:val="00"/>
    <w:family w:val="auto"/>
    <w:pitch w:val="variable"/>
    <w:sig w:usb0="00000003" w:usb1="00000000" w:usb2="00000000" w:usb3="00000000" w:csb0="00000001" w:csb1="00000000"/>
  </w:font>
  <w:font w:name="Letter-join No-Lead 40">
    <w:panose1 w:val="02000503000000020003"/>
    <w:charset w:val="00"/>
    <w:family w:val="modern"/>
    <w:notTrueType/>
    <w:pitch w:val="variable"/>
    <w:sig w:usb0="8000002F" w:usb1="1000000B" w:usb2="00000000" w:usb3="00000000" w:csb0="00000001" w:csb1="00000000"/>
  </w:font>
  <w:font w:name="Letter-join 40">
    <w:altName w:val="Eras Demi ITC"/>
    <w:charset w:val="00"/>
    <w:family w:val="auto"/>
    <w:pitch w:val="variable"/>
    <w:sig w:usb0="8000002F" w:usb1="1000000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D7B"/>
    <w:rsid w:val="00000912"/>
    <w:rsid w:val="00077A7C"/>
    <w:rsid w:val="00086C4F"/>
    <w:rsid w:val="000E41DF"/>
    <w:rsid w:val="001211AC"/>
    <w:rsid w:val="00137F52"/>
    <w:rsid w:val="0016059F"/>
    <w:rsid w:val="002844C5"/>
    <w:rsid w:val="002C2CE3"/>
    <w:rsid w:val="0030268F"/>
    <w:rsid w:val="003D2D57"/>
    <w:rsid w:val="0041296A"/>
    <w:rsid w:val="0046066D"/>
    <w:rsid w:val="004709FF"/>
    <w:rsid w:val="004F70D2"/>
    <w:rsid w:val="00525483"/>
    <w:rsid w:val="00643FD0"/>
    <w:rsid w:val="00690B66"/>
    <w:rsid w:val="0069277B"/>
    <w:rsid w:val="007700E0"/>
    <w:rsid w:val="00772D7B"/>
    <w:rsid w:val="007E4CBA"/>
    <w:rsid w:val="008A73A9"/>
    <w:rsid w:val="008D63DB"/>
    <w:rsid w:val="009F048A"/>
    <w:rsid w:val="00A13738"/>
    <w:rsid w:val="00A5528B"/>
    <w:rsid w:val="00A85B02"/>
    <w:rsid w:val="00BE5958"/>
    <w:rsid w:val="00C41141"/>
    <w:rsid w:val="00C5740F"/>
    <w:rsid w:val="00CB6E5F"/>
    <w:rsid w:val="00D845AA"/>
    <w:rsid w:val="00D90BA5"/>
    <w:rsid w:val="00E3601A"/>
    <w:rsid w:val="00E47F7E"/>
    <w:rsid w:val="00E541C4"/>
    <w:rsid w:val="00F46ED3"/>
    <w:rsid w:val="00F5448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CC513A"/>
  <w14:defaultImageDpi w14:val="300"/>
  <w15:docId w15:val="{CB38F73B-1D4F-47FC-88FC-418ED7F5E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D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D7B"/>
    <w:rPr>
      <w:rFonts w:ascii="Lucida Grande" w:hAnsi="Lucida Grande" w:cs="Lucida Grande"/>
      <w:sz w:val="18"/>
      <w:szCs w:val="18"/>
    </w:rPr>
  </w:style>
  <w:style w:type="paragraph" w:styleId="ListParagraph">
    <w:name w:val="List Paragraph"/>
    <w:basedOn w:val="Normal"/>
    <w:uiPriority w:val="34"/>
    <w:qFormat/>
    <w:rsid w:val="007E4C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E951C-7D25-4F54-A372-5A9606C16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B4370455</Template>
  <TotalTime>1</TotalTime>
  <Pages>1</Pages>
  <Words>11</Words>
  <Characters>64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Scoffield</dc:creator>
  <cp:keywords/>
  <dc:description/>
  <cp:lastModifiedBy>Barbara Dobson</cp:lastModifiedBy>
  <cp:revision>2</cp:revision>
  <cp:lastPrinted>2016-08-09T10:12:00Z</cp:lastPrinted>
  <dcterms:created xsi:type="dcterms:W3CDTF">2019-09-12T19:48:00Z</dcterms:created>
  <dcterms:modified xsi:type="dcterms:W3CDTF">2019-09-12T19:48:00Z</dcterms:modified>
</cp:coreProperties>
</file>