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93" w:rsidRPr="00552293" w:rsidRDefault="00552293" w:rsidP="0089680C">
      <w:pP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</w:pPr>
      <w:r w:rsidRPr="00552293"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>Aztecs history topic</w:t>
      </w:r>
    </w:p>
    <w:p w:rsidR="00552293" w:rsidRPr="00552293" w:rsidRDefault="00552293" w:rsidP="0089680C">
      <w:pP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</w:pPr>
      <w:r w:rsidRPr="00552293"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>Thursday 23</w:t>
      </w:r>
      <w:r w:rsidRPr="00552293">
        <w:rPr>
          <w:rFonts w:ascii="Twinkl Cursive Looped" w:hAnsi="Twinkl Cursive Looped" w:cs="Arial"/>
          <w:color w:val="000000" w:themeColor="text1"/>
          <w:sz w:val="24"/>
          <w:szCs w:val="24"/>
          <w:u w:val="single"/>
          <w:vertAlign w:val="superscript"/>
        </w:rPr>
        <w:t>rd</w:t>
      </w:r>
      <w:r w:rsidRPr="00552293"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 xml:space="preserve"> September</w:t>
      </w:r>
      <w: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 xml:space="preserve"> 2021</w:t>
      </w:r>
      <w:bookmarkStart w:id="0" w:name="_GoBack"/>
      <w:bookmarkEnd w:id="0"/>
    </w:p>
    <w:p w:rsidR="00552293" w:rsidRDefault="00552293" w:rsidP="0089680C">
      <w:pP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</w:pPr>
      <w:r w:rsidRPr="00552293"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>Can you order the main events during the Aztec period?</w:t>
      </w:r>
    </w:p>
    <w:p w:rsidR="00552293" w:rsidRPr="00552293" w:rsidRDefault="00552293" w:rsidP="0089680C">
      <w:pPr>
        <w:rPr>
          <w:rFonts w:ascii="Twinkl Cursive Looped" w:hAnsi="Twinkl Cursive Looped" w:cs="Arial"/>
          <w:color w:val="000000" w:themeColor="text1"/>
          <w:sz w:val="24"/>
          <w:szCs w:val="24"/>
        </w:rPr>
      </w:pPr>
      <w:r w:rsidRPr="00552293">
        <w:rPr>
          <w:rFonts w:ascii="Twinkl Cursive Looped" w:hAnsi="Twinkl Cursive Looped" w:cs="Arial"/>
          <w:color w:val="000000" w:themeColor="text1"/>
          <w:sz w:val="24"/>
          <w:szCs w:val="24"/>
        </w:rPr>
        <w:t>Below are some key events from the Aztec period. Using information from the internet, can you put the</w:t>
      </w:r>
      <w:r>
        <w:rPr>
          <w:rFonts w:ascii="Twinkl Cursive Looped" w:hAnsi="Twinkl Cursive Looped" w:cs="Arial"/>
          <w:color w:val="000000" w:themeColor="text1"/>
          <w:sz w:val="24"/>
          <w:szCs w:val="24"/>
        </w:rPr>
        <w:t>m</w:t>
      </w:r>
      <w:r w:rsidRPr="00552293">
        <w:rPr>
          <w:rFonts w:ascii="Twinkl Cursive Looped" w:hAnsi="Twinkl Cursive Looped" w:cs="Arial"/>
          <w:color w:val="000000" w:themeColor="text1"/>
          <w:sz w:val="24"/>
          <w:szCs w:val="24"/>
        </w:rPr>
        <w:t xml:space="preserve"> in the correct chronological order? The following website might help you:</w:t>
      </w:r>
    </w:p>
    <w:p w:rsidR="00552293" w:rsidRPr="00552293" w:rsidRDefault="00552293" w:rsidP="0089680C">
      <w:pP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</w:pPr>
      <w:hyperlink r:id="rId4" w:history="1">
        <w:r w:rsidRPr="00552293">
          <w:rPr>
            <w:rStyle w:val="Hyperlink"/>
            <w:rFonts w:ascii="Twinkl Cursive Looped" w:hAnsi="Twinkl Cursive Looped" w:cs="Arial"/>
            <w:sz w:val="24"/>
            <w:szCs w:val="24"/>
            <w:u w:val="none"/>
          </w:rPr>
          <w:t>https://www.theschoolrun.com/homework-help/the-aztecs</w:t>
        </w:r>
      </w:hyperlink>
      <w:r>
        <w:rPr>
          <w:rFonts w:ascii="Twinkl Cursive Looped" w:hAnsi="Twinkl Cursive Looped" w:cs="Arial"/>
          <w:color w:val="000000" w:themeColor="text1"/>
          <w:sz w:val="24"/>
          <w:szCs w:val="24"/>
          <w:u w:val="single"/>
        </w:rPr>
        <w:t xml:space="preserve"> </w:t>
      </w:r>
    </w:p>
    <w:p w:rsidR="00552293" w:rsidRDefault="00552293" w:rsidP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89680C" w:rsidRPr="00552293" w:rsidRDefault="0089680C" w:rsidP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  <w:proofErr w:type="spellStart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Acamapichtli</w:t>
      </w:r>
      <w:proofErr w:type="spellEnd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 xml:space="preserve"> became the first powerful leader of the Aztecs.</w:t>
      </w:r>
    </w:p>
    <w:p w:rsidR="0089680C" w:rsidRPr="00552293" w:rsidRDefault="0089680C" w:rsidP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250064" w:rsidRPr="00552293" w:rsidRDefault="005F1816">
      <w:pPr>
        <w:rPr>
          <w:rFonts w:ascii="Twinkl Cursive Looped" w:hAnsi="Twinkl Cursive Looped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/>
          <w:color w:val="000000" w:themeColor="text1"/>
          <w:sz w:val="32"/>
          <w:szCs w:val="32"/>
        </w:rPr>
        <w:t xml:space="preserve">In 1195 AD the Aztecs arrived in the valley of Mexico and eventually settled near lake </w:t>
      </w:r>
      <w:proofErr w:type="spellStart"/>
      <w:r w:rsidRPr="00552293">
        <w:rPr>
          <w:rFonts w:ascii="Twinkl Cursive Looped" w:hAnsi="Twinkl Cursive Looped"/>
          <w:color w:val="000000" w:themeColor="text1"/>
          <w:sz w:val="32"/>
          <w:szCs w:val="32"/>
        </w:rPr>
        <w:t>Texcoco</w:t>
      </w:r>
      <w:proofErr w:type="spellEnd"/>
      <w:r w:rsidRPr="00552293">
        <w:rPr>
          <w:rFonts w:ascii="Twinkl Cursive Looped" w:hAnsi="Twinkl Cursive Looped"/>
          <w:color w:val="000000" w:themeColor="text1"/>
          <w:sz w:val="32"/>
          <w:szCs w:val="32"/>
        </w:rPr>
        <w:t xml:space="preserve"> when they saw an Eagle fighting a snake on a prickly cactus.</w:t>
      </w:r>
    </w:p>
    <w:p w:rsidR="0089680C" w:rsidRPr="00552293" w:rsidRDefault="0089680C">
      <w:pPr>
        <w:rPr>
          <w:rFonts w:ascii="Twinkl Cursive Looped" w:hAnsi="Twinkl Cursive Looped"/>
          <w:color w:val="000000" w:themeColor="text1"/>
          <w:sz w:val="32"/>
          <w:szCs w:val="32"/>
        </w:rPr>
      </w:pPr>
    </w:p>
    <w:p w:rsidR="0089680C" w:rsidRPr="00552293" w:rsidRDefault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Cortes formed an alliance with the Tlaxcala – enemies of the Aztecs – and began to attack the Aztecs.</w:t>
      </w:r>
    </w:p>
    <w:p w:rsidR="0089680C" w:rsidRPr="00552293" w:rsidRDefault="0089680C">
      <w:pPr>
        <w:rPr>
          <w:rFonts w:ascii="Twinkl Cursive Looped" w:hAnsi="Twinkl Cursive Looped"/>
          <w:color w:val="000000" w:themeColor="text1"/>
          <w:sz w:val="32"/>
          <w:szCs w:val="32"/>
        </w:rPr>
      </w:pPr>
    </w:p>
    <w:p w:rsidR="00250064" w:rsidRPr="00552293" w:rsidRDefault="005F1816">
      <w:pPr>
        <w:rPr>
          <w:rFonts w:ascii="Twinkl Cursive Looped" w:hAnsi="Twinkl Cursive Looped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/>
          <w:color w:val="000000" w:themeColor="text1"/>
          <w:sz w:val="32"/>
          <w:szCs w:val="32"/>
        </w:rPr>
        <w:t>In 1325 they built the city of Tenochtitlan and built the first Aztec Temple.</w:t>
      </w:r>
    </w:p>
    <w:p w:rsidR="0089680C" w:rsidRPr="00552293" w:rsidRDefault="0089680C" w:rsidP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89680C" w:rsidRPr="00552293" w:rsidRDefault="0089680C" w:rsidP="0089680C">
      <w:pPr>
        <w:rPr>
          <w:rFonts w:ascii="Twinkl Cursive Looped" w:hAnsi="Twinkl Cursive Looped"/>
          <w:color w:val="000000" w:themeColor="text1"/>
          <w:sz w:val="32"/>
          <w:szCs w:val="32"/>
        </w:rPr>
      </w:pPr>
      <w:proofErr w:type="spellStart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Tenochtitlán</w:t>
      </w:r>
      <w:proofErr w:type="spellEnd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 xml:space="preserve"> was rebuilt by the Spanish and called Mexico City, the capital of New Spain. The Aztec Empire was over.</w:t>
      </w:r>
    </w:p>
    <w:p w:rsidR="00250064" w:rsidRPr="00552293" w:rsidRDefault="00250064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5F1816" w:rsidRPr="00552293" w:rsidRDefault="005F1816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 xml:space="preserve">In 1519 Spanish conqueror Hernan Cortes arrived in </w:t>
      </w:r>
      <w:proofErr w:type="spellStart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Tenochtitlán</w:t>
      </w:r>
      <w:proofErr w:type="spellEnd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. He was treated very well by the Aztecs.</w:t>
      </w:r>
      <w:r w:rsidR="00B46908"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 xml:space="preserve"> During this time King Montezuma II ruled the Aztecs.</w:t>
      </w:r>
    </w:p>
    <w:p w:rsidR="0089680C" w:rsidRPr="00552293" w:rsidRDefault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89680C" w:rsidRPr="00552293" w:rsidRDefault="0089680C" w:rsidP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 xml:space="preserve">In 1521 the Aztecs were defeated by Cortes and he took over the city of </w:t>
      </w:r>
      <w:proofErr w:type="spellStart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Tenochtitlán</w:t>
      </w:r>
      <w:proofErr w:type="spellEnd"/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.</w:t>
      </w:r>
    </w:p>
    <w:p w:rsidR="0089680C" w:rsidRPr="00552293" w:rsidRDefault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</w:p>
    <w:p w:rsidR="005F1816" w:rsidRPr="00552293" w:rsidRDefault="0089680C">
      <w:pPr>
        <w:rPr>
          <w:rFonts w:ascii="Twinkl Cursive Looped" w:hAnsi="Twinkl Cursive Looped" w:cs="Arial"/>
          <w:color w:val="000000" w:themeColor="text1"/>
          <w:sz w:val="32"/>
          <w:szCs w:val="32"/>
        </w:rPr>
      </w:pPr>
      <w:r w:rsidRPr="00552293">
        <w:rPr>
          <w:rFonts w:ascii="Twinkl Cursive Looped" w:hAnsi="Twinkl Cursive Looped" w:cs="Arial"/>
          <w:color w:val="000000" w:themeColor="text1"/>
          <w:sz w:val="32"/>
          <w:szCs w:val="32"/>
        </w:rPr>
        <w:t>The Aztec’s most successful leader, Montezuma I, came into power. He greatly expanded the Aztec Empire.</w:t>
      </w:r>
    </w:p>
    <w:sectPr w:rsidR="005F1816" w:rsidRPr="00552293" w:rsidSect="002500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16"/>
    <w:rsid w:val="00250064"/>
    <w:rsid w:val="003B2539"/>
    <w:rsid w:val="00552293"/>
    <w:rsid w:val="005F1816"/>
    <w:rsid w:val="0089680C"/>
    <w:rsid w:val="00B4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3C46A"/>
  <w15:chartTrackingRefBased/>
  <w15:docId w15:val="{BC886137-2BFB-41BB-8527-D415881B2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22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eschoolrun.com/homework-help/the-azte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899FCC80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2021-09-21T08:39:00Z</dcterms:created>
  <dcterms:modified xsi:type="dcterms:W3CDTF">2021-09-21T08:39:00Z</dcterms:modified>
</cp:coreProperties>
</file>