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0A3" w:rsidRDefault="008A70A3"/>
    <w:p w:rsidR="008A70A3" w:rsidRDefault="008A70A3"/>
    <w:p w:rsidR="002E1DE1" w:rsidRPr="002E1DE1" w:rsidRDefault="002E1DE1">
      <w:pPr>
        <w:rPr>
          <w:rFonts w:ascii="Twinkl Cursive Looped" w:hAnsi="Twinkl Cursive Looped"/>
          <w:sz w:val="24"/>
          <w:szCs w:val="24"/>
          <w:u w:val="single"/>
        </w:rPr>
      </w:pPr>
      <w:r w:rsidRPr="002E1DE1">
        <w:rPr>
          <w:rFonts w:ascii="Twinkl Cursive Looped" w:hAnsi="Twinkl Cursive Looped"/>
          <w:sz w:val="24"/>
          <w:szCs w:val="24"/>
          <w:u w:val="single"/>
        </w:rPr>
        <w:t>Memory slide</w:t>
      </w:r>
    </w:p>
    <w:p w:rsidR="002E1DE1" w:rsidRPr="002E1DE1" w:rsidRDefault="002E1DE1">
      <w:pPr>
        <w:rPr>
          <w:rFonts w:ascii="Twinkl Cursive Looped" w:hAnsi="Twinkl Cursive Looped"/>
          <w:sz w:val="24"/>
          <w:szCs w:val="24"/>
          <w:u w:val="single"/>
        </w:rPr>
      </w:pPr>
      <w:r w:rsidRPr="002E1DE1">
        <w:rPr>
          <w:rFonts w:ascii="Twinkl Cursive Looped" w:hAnsi="Twinkl Cursive Looped"/>
          <w:sz w:val="24"/>
          <w:szCs w:val="24"/>
          <w:u w:val="single"/>
        </w:rPr>
        <w:t>Friday 24-9-21</w:t>
      </w:r>
    </w:p>
    <w:p w:rsidR="008A70A3" w:rsidRPr="002E1DE1" w:rsidRDefault="002E1DE1">
      <w:pPr>
        <w:rPr>
          <w:rFonts w:ascii="Twinkl Cursive Looped" w:hAnsi="Twinkl Cursive Looped"/>
          <w:sz w:val="24"/>
          <w:szCs w:val="24"/>
        </w:rPr>
      </w:pPr>
      <w:bookmarkStart w:id="0" w:name="_GoBack"/>
      <w:r w:rsidRPr="002E1DE1">
        <w:rPr>
          <w:rFonts w:ascii="Twinkl Cursive Looped" w:hAnsi="Twinkl Cursive Looped"/>
          <w:sz w:val="24"/>
          <w:szCs w:val="24"/>
        </w:rPr>
        <w:t>Here is our Friday memory slide to complete:</w:t>
      </w:r>
    </w:p>
    <w:bookmarkEnd w:id="0"/>
    <w:p w:rsidR="002E1DE1" w:rsidRDefault="002E1DE1"/>
    <w:p w:rsidR="004437D3" w:rsidRDefault="008A70A3">
      <w:r>
        <w:rPr>
          <w:noProof/>
          <w:lang w:eastAsia="en-GB"/>
        </w:rPr>
        <w:drawing>
          <wp:inline distT="0" distB="0" distL="0" distR="0" wp14:anchorId="34169B8C" wp14:editId="4FBB6403">
            <wp:extent cx="6550998" cy="33909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57066" cy="3394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0A3" w:rsidRDefault="008A70A3"/>
    <w:p w:rsidR="008A70A3" w:rsidRDefault="008A70A3"/>
    <w:p w:rsidR="008A70A3" w:rsidRDefault="008A70A3"/>
    <w:sectPr w:rsidR="008A70A3" w:rsidSect="008A70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A3"/>
    <w:rsid w:val="002E1DE1"/>
    <w:rsid w:val="004437D3"/>
    <w:rsid w:val="008A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8ACB1"/>
  <w15:chartTrackingRefBased/>
  <w15:docId w15:val="{981E965A-6905-4420-82E4-9A007EA1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899FCC80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2021-09-21T09:29:00Z</dcterms:created>
  <dcterms:modified xsi:type="dcterms:W3CDTF">2021-09-21T09:29:00Z</dcterms:modified>
</cp:coreProperties>
</file>