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E6B" w:rsidRDefault="0067753C">
      <w:r>
        <w:rPr>
          <w:noProof/>
          <w:lang w:eastAsia="en-GB"/>
        </w:rPr>
        <w:drawing>
          <wp:inline distT="0" distB="0" distL="0" distR="0" wp14:anchorId="6BDDDFB8" wp14:editId="18318715">
            <wp:extent cx="6632294" cy="34182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1221" cy="3428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53C" w:rsidRDefault="0067753C"/>
    <w:p w:rsidR="0067753C" w:rsidRDefault="0067753C"/>
    <w:p w:rsidR="0067753C" w:rsidRDefault="0067753C">
      <w:bookmarkStart w:id="0" w:name="_GoBack"/>
      <w:bookmarkEnd w:id="0"/>
    </w:p>
    <w:sectPr w:rsidR="0067753C" w:rsidSect="00677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3C"/>
    <w:rsid w:val="0067753C"/>
    <w:rsid w:val="00C34AF6"/>
    <w:rsid w:val="00F2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076AF"/>
  <w15:chartTrackingRefBased/>
  <w15:docId w15:val="{9E42DC81-FC37-4ED5-9E30-5709AF558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95BD6D05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2021-10-05T11:14:00Z</dcterms:created>
  <dcterms:modified xsi:type="dcterms:W3CDTF">2021-10-05T11:14:00Z</dcterms:modified>
</cp:coreProperties>
</file>