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5FC" w:rsidRDefault="00B645FC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RE</w:t>
      </w:r>
    </w:p>
    <w:p w:rsidR="00B645FC" w:rsidRDefault="00B645FC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Wednesday 20</w:t>
      </w:r>
      <w:r w:rsidRPr="00B645FC">
        <w:rPr>
          <w:rFonts w:ascii="Twinkl Cursive Looped" w:hAnsi="Twinkl Cursive Looped"/>
          <w:sz w:val="28"/>
          <w:szCs w:val="28"/>
          <w:u w:val="single"/>
          <w:vertAlign w:val="superscript"/>
        </w:rPr>
        <w:t>th</w:t>
      </w:r>
      <w:r>
        <w:rPr>
          <w:rFonts w:ascii="Twinkl Cursive Looped" w:hAnsi="Twinkl Cursive Looped"/>
          <w:sz w:val="28"/>
          <w:szCs w:val="28"/>
          <w:u w:val="single"/>
        </w:rPr>
        <w:t xml:space="preserve"> October 2021</w:t>
      </w:r>
    </w:p>
    <w:p w:rsidR="00B645FC" w:rsidRDefault="00B645FC">
      <w:pPr>
        <w:rPr>
          <w:rFonts w:ascii="Twinkl Cursive Looped" w:hAnsi="Twinkl Cursive Looped"/>
          <w:sz w:val="28"/>
          <w:szCs w:val="28"/>
        </w:rPr>
      </w:pPr>
      <w:r w:rsidRPr="00B645FC">
        <w:rPr>
          <w:rFonts w:ascii="Twinkl Cursive Looped" w:hAnsi="Twinkl Cursive Looped"/>
          <w:sz w:val="28"/>
          <w:szCs w:val="28"/>
        </w:rPr>
        <w:t>Following our visit to Coningsby St Michael’s church last week can you co</w:t>
      </w:r>
      <w:r>
        <w:rPr>
          <w:rFonts w:ascii="Twinkl Cursive Looped" w:hAnsi="Twinkl Cursive Looped"/>
          <w:sz w:val="28"/>
          <w:szCs w:val="28"/>
        </w:rPr>
        <w:t>mplete the following activities?</w:t>
      </w:r>
    </w:p>
    <w:p w:rsidR="00B645FC" w:rsidRPr="00B645FC" w:rsidRDefault="00B645FC">
      <w:pPr>
        <w:rPr>
          <w:rFonts w:ascii="Twinkl Cursive Looped" w:hAnsi="Twinkl Cursive Looped"/>
          <w:sz w:val="28"/>
          <w:szCs w:val="28"/>
        </w:rPr>
      </w:pPr>
    </w:p>
    <w:p w:rsidR="00B645FC" w:rsidRPr="00B645FC" w:rsidRDefault="00B645FC">
      <w:pPr>
        <w:rPr>
          <w:rFonts w:ascii="Twinkl Cursive Looped" w:hAnsi="Twinkl Cursive Looped"/>
          <w:sz w:val="28"/>
          <w:szCs w:val="28"/>
          <w:u w:val="single"/>
        </w:rPr>
      </w:pPr>
      <w:r w:rsidRPr="00B645FC">
        <w:rPr>
          <w:rFonts w:ascii="Twinkl Cursive Looped" w:hAnsi="Twinkl Cursive Looped"/>
          <w:sz w:val="28"/>
          <w:szCs w:val="28"/>
          <w:u w:val="single"/>
        </w:rPr>
        <w:t>Can you label the different parts of the church?</w:t>
      </w:r>
    </w:p>
    <w:p w:rsidR="00774235" w:rsidRDefault="00B645FC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 w:rsidR="001758E2">
        <w:rPr>
          <w:noProof/>
          <w:lang w:eastAsia="en-GB"/>
        </w:rPr>
        <w:drawing>
          <wp:inline distT="0" distB="0" distL="0" distR="0" wp14:anchorId="5313B413" wp14:editId="35F019BD">
            <wp:extent cx="5731510" cy="2887518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41A9" w:rsidRDefault="00D541A9">
      <w:pPr>
        <w:rPr>
          <w:noProof/>
          <w:lang w:eastAsia="en-GB"/>
        </w:rPr>
      </w:pPr>
    </w:p>
    <w:p w:rsidR="00D541A9" w:rsidRDefault="00D541A9" w:rsidP="00D541A9">
      <w:pPr>
        <w:rPr>
          <w:rFonts w:ascii="Twinkl Cursive Looped" w:hAnsi="Twinkl Cursive Looped"/>
          <w:sz w:val="28"/>
          <w:szCs w:val="28"/>
        </w:rPr>
      </w:pPr>
      <w:r w:rsidRPr="00D541A9">
        <w:rPr>
          <w:rFonts w:ascii="Twinkl Cursive Looped" w:hAnsi="Twinkl Cursive Looped"/>
          <w:noProof/>
          <w:sz w:val="28"/>
          <w:szCs w:val="28"/>
          <w:lang w:eastAsia="en-GB"/>
        </w:rPr>
        <w:t xml:space="preserve">Now can you choose from the images below and explain how the objects in church </w:t>
      </w:r>
      <w:r w:rsidRPr="00D541A9">
        <w:rPr>
          <w:rFonts w:ascii="Twinkl Cursive Looped" w:hAnsi="Twinkl Cursive Looped"/>
          <w:sz w:val="28"/>
          <w:szCs w:val="28"/>
        </w:rPr>
        <w:t>show what Christians believe about God?</w:t>
      </w:r>
    </w:p>
    <w:p w:rsidR="00D541A9" w:rsidRDefault="00D541A9" w:rsidP="00D541A9">
      <w:pPr>
        <w:rPr>
          <w:noProof/>
          <w:lang w:eastAsia="en-GB"/>
        </w:rPr>
      </w:pPr>
    </w:p>
    <w:p w:rsidR="00D541A9" w:rsidRDefault="00D541A9" w:rsidP="00D541A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BA599D6" wp14:editId="2B0B909E">
            <wp:simplePos x="0" y="0"/>
            <wp:positionH relativeFrom="margin">
              <wp:align>right</wp:align>
            </wp:positionH>
            <wp:positionV relativeFrom="paragraph">
              <wp:posOffset>18415</wp:posOffset>
            </wp:positionV>
            <wp:extent cx="1704975" cy="2269490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269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683AB53C" wp14:editId="2F479E80">
            <wp:simplePos x="0" y="0"/>
            <wp:positionH relativeFrom="margin">
              <wp:align>left</wp:align>
            </wp:positionH>
            <wp:positionV relativeFrom="paragraph">
              <wp:posOffset>24648</wp:posOffset>
            </wp:positionV>
            <wp:extent cx="1680006" cy="2238375"/>
            <wp:effectExtent l="0" t="0" r="0" b="0"/>
            <wp:wrapNone/>
            <wp:docPr id="5" name="Picture 1" descr="Ornate Wooden Wall Cross in various heights | Southeast Church Supp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nate Wooden Wall Cross in various heights | Southeast Church Supp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006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2BD4">
        <w:rPr>
          <w:noProof/>
          <w:lang w:eastAsia="en-GB"/>
        </w:rPr>
        <w:t xml:space="preserve"> </w:t>
      </w:r>
    </w:p>
    <w:p w:rsidR="00D541A9" w:rsidRDefault="00D541A9" w:rsidP="00D541A9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8DAAAD5" wp14:editId="07D8923C">
            <wp:simplePos x="0" y="0"/>
            <wp:positionH relativeFrom="margin">
              <wp:align>center</wp:align>
            </wp:positionH>
            <wp:positionV relativeFrom="paragraph">
              <wp:posOffset>50036</wp:posOffset>
            </wp:positionV>
            <wp:extent cx="1754155" cy="175415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155" cy="1754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E2BD4">
        <w:rPr>
          <w:noProof/>
          <w:lang w:eastAsia="en-GB"/>
        </w:rPr>
        <w:t xml:space="preserve"> </w:t>
      </w:r>
    </w:p>
    <w:p w:rsidR="00D541A9" w:rsidRDefault="00D541A9" w:rsidP="00D541A9"/>
    <w:p w:rsidR="00D541A9" w:rsidRPr="00D541A9" w:rsidRDefault="00D541A9" w:rsidP="00D541A9">
      <w:pPr>
        <w:rPr>
          <w:rFonts w:ascii="Twinkl Cursive Looped" w:hAnsi="Twinkl Cursive Looped"/>
          <w:sz w:val="28"/>
          <w:szCs w:val="28"/>
        </w:rPr>
      </w:pPr>
    </w:p>
    <w:p w:rsidR="00D541A9" w:rsidRDefault="00D541A9"/>
    <w:p w:rsidR="001758E2" w:rsidRDefault="001758E2"/>
    <w:p w:rsidR="001758E2" w:rsidRDefault="001758E2"/>
    <w:p w:rsidR="00D541A9" w:rsidRDefault="00D541A9"/>
    <w:p w:rsidR="00D541A9" w:rsidRDefault="00D541A9"/>
    <w:p w:rsidR="00D541A9" w:rsidRDefault="00D541A9"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 wp14:anchorId="497C99DB" wp14:editId="4C274DF6">
            <wp:simplePos x="0" y="0"/>
            <wp:positionH relativeFrom="margin">
              <wp:posOffset>2848947</wp:posOffset>
            </wp:positionH>
            <wp:positionV relativeFrom="paragraph">
              <wp:posOffset>5300</wp:posOffset>
            </wp:positionV>
            <wp:extent cx="2425665" cy="1885950"/>
            <wp:effectExtent l="0" t="0" r="0" b="0"/>
            <wp:wrapNone/>
            <wp:docPr id="8" name="Picture 3" descr="Church Altar Furniture | ICS Church Furnish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urch Altar Furniture | ICS Church Furnishe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66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322ECBF" wp14:editId="3DE11130">
            <wp:simplePos x="0" y="0"/>
            <wp:positionH relativeFrom="column">
              <wp:posOffset>-186094</wp:posOffset>
            </wp:positionH>
            <wp:positionV relativeFrom="paragraph">
              <wp:posOffset>1801</wp:posOffset>
            </wp:positionV>
            <wp:extent cx="2513975" cy="1666875"/>
            <wp:effectExtent l="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39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41A9" w:rsidRDefault="00D541A9"/>
    <w:p w:rsidR="001758E2" w:rsidRDefault="001758E2">
      <w:bookmarkStart w:id="0" w:name="_GoBack"/>
      <w:bookmarkEnd w:id="0"/>
    </w:p>
    <w:sectPr w:rsidR="001758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8E2"/>
    <w:rsid w:val="001758E2"/>
    <w:rsid w:val="00774235"/>
    <w:rsid w:val="00B645FC"/>
    <w:rsid w:val="00D5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B934A"/>
  <w15:chartTrackingRefBased/>
  <w15:docId w15:val="{EF4673B7-4014-4F16-B620-3C3122C8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5AFA1FDD</Template>
  <TotalTime>8</TotalTime>
  <Pages>2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3</cp:revision>
  <dcterms:created xsi:type="dcterms:W3CDTF">2021-10-17T14:46:00Z</dcterms:created>
  <dcterms:modified xsi:type="dcterms:W3CDTF">2021-10-17T14:54:00Z</dcterms:modified>
</cp:coreProperties>
</file>