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6AB" w:rsidRPr="00683901" w:rsidRDefault="00683901">
      <w:pPr>
        <w:rPr>
          <w:rFonts w:ascii="Twinkl Cursive Looped" w:hAnsi="Twinkl Cursive Looped"/>
          <w:sz w:val="28"/>
          <w:szCs w:val="28"/>
          <w:u w:val="single"/>
        </w:rPr>
      </w:pPr>
      <w:r w:rsidRPr="00683901">
        <w:rPr>
          <w:rFonts w:ascii="Twinkl Cursive Looped" w:hAnsi="Twinkl Cursive Looped"/>
          <w:sz w:val="28"/>
          <w:szCs w:val="28"/>
          <w:u w:val="single"/>
        </w:rPr>
        <w:t>Wednesday 1</w:t>
      </w:r>
      <w:r w:rsidRPr="00683901">
        <w:rPr>
          <w:rFonts w:ascii="Twinkl Cursive Looped" w:hAnsi="Twinkl Cursive Looped"/>
          <w:sz w:val="28"/>
          <w:szCs w:val="28"/>
          <w:u w:val="single"/>
          <w:vertAlign w:val="superscript"/>
        </w:rPr>
        <w:t>st</w:t>
      </w:r>
      <w:r w:rsidRPr="00683901">
        <w:rPr>
          <w:rFonts w:ascii="Twinkl Cursive Looped" w:hAnsi="Twinkl Cursive Looped"/>
          <w:sz w:val="28"/>
          <w:szCs w:val="28"/>
          <w:u w:val="single"/>
        </w:rPr>
        <w:t xml:space="preserve"> December 2021</w:t>
      </w:r>
    </w:p>
    <w:p w:rsidR="00683901" w:rsidRPr="00683901" w:rsidRDefault="002C20EB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What are the main beliefs of Humanism?</w:t>
      </w:r>
    </w:p>
    <w:p w:rsidR="002C20EB" w:rsidRPr="002C20EB" w:rsidRDefault="002C20EB" w:rsidP="002C2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C20EB" w:rsidRPr="002C20EB" w:rsidRDefault="002C20EB" w:rsidP="002C20EB">
      <w:pPr>
        <w:spacing w:after="0" w:line="240" w:lineRule="auto"/>
        <w:rPr>
          <w:rFonts w:ascii="Twinkl Cursive Looped" w:eastAsia="Times New Roman" w:hAnsi="Twinkl Cursive Looped" w:cs="Times New Roman"/>
          <w:sz w:val="28"/>
          <w:szCs w:val="28"/>
          <w:lang w:eastAsia="en-GB"/>
        </w:rPr>
      </w:pPr>
      <w:r w:rsidRPr="002C20EB">
        <w:rPr>
          <w:rFonts w:ascii="Twinkl Cursive Looped" w:eastAsia="Times New Roman" w:hAnsi="Twinkl Cursive Looped" w:cs="Times New Roman"/>
          <w:sz w:val="28"/>
          <w:szCs w:val="28"/>
          <w:lang w:eastAsia="en-GB"/>
        </w:rPr>
        <w:t xml:space="preserve">What can you remember about Humanism from the table you created last week? Share what you know already. Now look at the </w:t>
      </w:r>
      <w:proofErr w:type="spellStart"/>
      <w:r w:rsidRPr="002C20EB">
        <w:rPr>
          <w:rFonts w:ascii="Twinkl Cursive Looped" w:eastAsia="Times New Roman" w:hAnsi="Twinkl Cursive Looped" w:cs="Times New Roman"/>
          <w:sz w:val="28"/>
          <w:szCs w:val="28"/>
          <w:lang w:eastAsia="en-GB"/>
        </w:rPr>
        <w:t>Powerpoint</w:t>
      </w:r>
      <w:proofErr w:type="spellEnd"/>
      <w:r w:rsidRPr="002C20EB">
        <w:rPr>
          <w:rFonts w:ascii="Twinkl Cursive Looped" w:eastAsia="Times New Roman" w:hAnsi="Twinkl Cursive Looped" w:cs="Times New Roman"/>
          <w:sz w:val="28"/>
          <w:szCs w:val="28"/>
          <w:lang w:eastAsia="en-GB"/>
        </w:rPr>
        <w:t xml:space="preserve"> presentation and make some notes about what else you can find out about Humanism. You can also use the internet for some further research. This is a useful website:</w:t>
      </w:r>
    </w:p>
    <w:p w:rsidR="002C20EB" w:rsidRPr="002C20EB" w:rsidRDefault="002C20EB" w:rsidP="002C20EB">
      <w:pPr>
        <w:spacing w:after="0" w:line="240" w:lineRule="auto"/>
        <w:rPr>
          <w:rFonts w:ascii="Twinkl Cursive Looped" w:eastAsia="Times New Roman" w:hAnsi="Twinkl Cursive Looped" w:cs="Times New Roman"/>
          <w:sz w:val="28"/>
          <w:szCs w:val="28"/>
          <w:lang w:eastAsia="en-GB"/>
        </w:rPr>
      </w:pPr>
      <w:hyperlink r:id="rId5" w:history="1">
        <w:r w:rsidRPr="002C20EB">
          <w:rPr>
            <w:rStyle w:val="Hyperlink"/>
            <w:rFonts w:ascii="Twinkl Cursive Looped" w:eastAsia="Times New Roman" w:hAnsi="Twinkl Cursive Looped" w:cs="Times New Roman"/>
            <w:sz w:val="28"/>
            <w:szCs w:val="28"/>
            <w:lang w:eastAsia="en-GB"/>
          </w:rPr>
          <w:t>https://www.bbc.co.uk/bitesize/topics/znk647h/articles/zmqpkmn</w:t>
        </w:r>
      </w:hyperlink>
    </w:p>
    <w:p w:rsidR="002C20EB" w:rsidRPr="002C20EB" w:rsidRDefault="002C20EB" w:rsidP="002C20EB">
      <w:pPr>
        <w:spacing w:after="0" w:line="240" w:lineRule="auto"/>
        <w:rPr>
          <w:rFonts w:ascii="Twinkl Cursive Looped" w:eastAsia="Times New Roman" w:hAnsi="Twinkl Cursive Looped" w:cs="Times New Roman"/>
          <w:sz w:val="28"/>
          <w:szCs w:val="28"/>
          <w:lang w:eastAsia="en-GB"/>
        </w:rPr>
      </w:pPr>
    </w:p>
    <w:p w:rsidR="002C20EB" w:rsidRDefault="002C20EB" w:rsidP="002C20EB">
      <w:pPr>
        <w:spacing w:after="0" w:line="240" w:lineRule="auto"/>
        <w:rPr>
          <w:rFonts w:ascii="Twinkl Cursive Looped" w:eastAsia="Times New Roman" w:hAnsi="Twinkl Cursive Looped" w:cs="Times New Roman"/>
          <w:sz w:val="28"/>
          <w:szCs w:val="28"/>
          <w:lang w:eastAsia="en-GB"/>
        </w:rPr>
      </w:pPr>
      <w:r w:rsidRPr="002C20EB">
        <w:rPr>
          <w:rFonts w:ascii="Twinkl Cursive Looped" w:eastAsia="Times New Roman" w:hAnsi="Twinkl Cursive Looped" w:cs="Times New Roman"/>
          <w:sz w:val="28"/>
          <w:szCs w:val="28"/>
          <w:lang w:eastAsia="en-GB"/>
        </w:rPr>
        <w:t>Write a short paragraph explaining what you understand to be the main beliefs of Humanism.</w:t>
      </w:r>
    </w:p>
    <w:p w:rsidR="002C20EB" w:rsidRDefault="002C20EB" w:rsidP="002C20EB">
      <w:pPr>
        <w:spacing w:after="0" w:line="240" w:lineRule="auto"/>
        <w:rPr>
          <w:rFonts w:ascii="Twinkl Cursive Looped" w:eastAsia="Times New Roman" w:hAnsi="Twinkl Cursive Looped" w:cs="Times New Roman"/>
          <w:sz w:val="28"/>
          <w:szCs w:val="28"/>
          <w:lang w:eastAsia="en-GB"/>
        </w:rPr>
      </w:pPr>
    </w:p>
    <w:p w:rsidR="002C20EB" w:rsidRPr="002C20EB" w:rsidRDefault="002C20EB" w:rsidP="002C20EB">
      <w:pPr>
        <w:spacing w:after="0" w:line="240" w:lineRule="auto"/>
        <w:rPr>
          <w:rFonts w:ascii="Twinkl Cursive Looped" w:eastAsia="Times New Roman" w:hAnsi="Twinkl Cursive Looped" w:cs="Times New Roman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266AFA6F" wp14:editId="676A932D">
            <wp:extent cx="5648325" cy="3438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3901" w:rsidRDefault="00683901">
      <w:pPr>
        <w:rPr>
          <w:rFonts w:ascii="Twinkl Cursive Looped" w:hAnsi="Twinkl Cursive Looped"/>
          <w:sz w:val="28"/>
          <w:szCs w:val="28"/>
        </w:rPr>
      </w:pPr>
    </w:p>
    <w:p w:rsidR="00683901" w:rsidRPr="00683901" w:rsidRDefault="00683901">
      <w:pPr>
        <w:rPr>
          <w:rFonts w:ascii="Twinkl Cursive Looped" w:hAnsi="Twinkl Cursive Looped"/>
          <w:sz w:val="28"/>
          <w:szCs w:val="28"/>
        </w:rPr>
      </w:pPr>
    </w:p>
    <w:sectPr w:rsidR="00683901" w:rsidRPr="00683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A37E5"/>
    <w:multiLevelType w:val="multilevel"/>
    <w:tmpl w:val="11BA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901"/>
    <w:rsid w:val="002C20EB"/>
    <w:rsid w:val="00352AD3"/>
    <w:rsid w:val="003536AB"/>
    <w:rsid w:val="0068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1CDAD"/>
  <w15:chartTrackingRefBased/>
  <w15:docId w15:val="{4B4BC245-6C81-4527-BB1C-7A818CCD9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20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nk647h/articles/zmqpkm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8C5F923D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2021-11-30T13:39:00Z</dcterms:created>
  <dcterms:modified xsi:type="dcterms:W3CDTF">2021-11-30T13:39:00Z</dcterms:modified>
</cp:coreProperties>
</file>