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BF7" w:rsidRDefault="001A3CC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18453D7" wp14:editId="5C9133FF">
                <wp:simplePos x="0" y="0"/>
                <wp:positionH relativeFrom="page">
                  <wp:posOffset>5747567</wp:posOffset>
                </wp:positionH>
                <wp:positionV relativeFrom="paragraph">
                  <wp:posOffset>182</wp:posOffset>
                </wp:positionV>
                <wp:extent cx="1458595" cy="1495425"/>
                <wp:effectExtent l="0" t="0" r="2730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8595" cy="1495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6807" w:rsidRDefault="00956807">
                            <w:proofErr w:type="spellStart"/>
                            <w:r>
                              <w:t>Antef</w:t>
                            </w:r>
                            <w:proofErr w:type="spellEnd"/>
                            <w:r>
                              <w:t>-Harry</w:t>
                            </w:r>
                          </w:p>
                          <w:p w:rsidR="00956807" w:rsidRDefault="00956807">
                            <w:proofErr w:type="spellStart"/>
                            <w:r>
                              <w:t>Paneb</w:t>
                            </w:r>
                            <w:proofErr w:type="spellEnd"/>
                            <w:r>
                              <w:t xml:space="preserve">- </w:t>
                            </w:r>
                            <w:proofErr w:type="spellStart"/>
                            <w:r>
                              <w:t>conner</w:t>
                            </w:r>
                            <w:proofErr w:type="spellEnd"/>
                            <w:r>
                              <w:t xml:space="preserve"> m</w:t>
                            </w:r>
                          </w:p>
                          <w:p w:rsidR="00956807" w:rsidRDefault="00956807">
                            <w:r>
                              <w:t>Guard-Harvey c</w:t>
                            </w:r>
                          </w:p>
                          <w:p w:rsidR="00956807" w:rsidRDefault="00956807">
                            <w:proofErr w:type="spellStart"/>
                            <w:r>
                              <w:t>Dalifa</w:t>
                            </w:r>
                            <w:proofErr w:type="spellEnd"/>
                            <w:r>
                              <w:t>-poppy</w:t>
                            </w:r>
                          </w:p>
                          <w:p w:rsidR="00956807" w:rsidRDefault="009568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8453D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2.55pt;margin-top:0;width:114.85pt;height:11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">
                <v:textbox>
                  <w:txbxContent>
                    <w:p w:rsidR="00956807" w:rsidRDefault="00956807">
                      <w:proofErr w:type="spellStart"/>
                      <w:r>
                        <w:t>Antef</w:t>
                      </w:r>
                      <w:proofErr w:type="spellEnd"/>
                      <w:r>
                        <w:t>-Harry</w:t>
                      </w:r>
                    </w:p>
                    <w:p w:rsidR="00956807" w:rsidRDefault="00956807">
                      <w:proofErr w:type="spellStart"/>
                      <w:r>
                        <w:t>Paneb</w:t>
                      </w:r>
                      <w:proofErr w:type="spellEnd"/>
                      <w:r>
                        <w:t xml:space="preserve">- </w:t>
                      </w:r>
                      <w:proofErr w:type="spellStart"/>
                      <w:r>
                        <w:t>conner</w:t>
                      </w:r>
                      <w:proofErr w:type="spellEnd"/>
                      <w:r>
                        <w:t xml:space="preserve"> m</w:t>
                      </w:r>
                    </w:p>
                    <w:p w:rsidR="00956807" w:rsidRDefault="00956807">
                      <w:r>
                        <w:t>Guard-Harvey c</w:t>
                      </w:r>
                    </w:p>
                    <w:p w:rsidR="00956807" w:rsidRDefault="00956807">
                      <w:proofErr w:type="spellStart"/>
                      <w:r>
                        <w:t>Dalifa</w:t>
                      </w:r>
                      <w:proofErr w:type="spellEnd"/>
                      <w:r>
                        <w:t>-poppy</w:t>
                      </w:r>
                    </w:p>
                    <w:p w:rsidR="00956807" w:rsidRDefault="00956807"/>
                  </w:txbxContent>
                </v:textbox>
                <w10:wrap type="square" anchorx="page"/>
              </v:shape>
            </w:pict>
          </mc:Fallback>
        </mc:AlternateContent>
      </w:r>
      <w:proofErr w:type="spellStart"/>
      <w:proofErr w:type="gramStart"/>
      <w:r w:rsidR="00940BF7">
        <w:t>Antef</w:t>
      </w:r>
      <w:proofErr w:type="spellEnd"/>
      <w:r w:rsidR="00940BF7">
        <w:t>(</w:t>
      </w:r>
      <w:proofErr w:type="gramEnd"/>
      <w:r w:rsidR="00940BF7">
        <w:t xml:space="preserve">slaps </w:t>
      </w:r>
      <w:proofErr w:type="spellStart"/>
      <w:r w:rsidR="00940BF7">
        <w:t>Panebs</w:t>
      </w:r>
      <w:proofErr w:type="spellEnd"/>
      <w:r w:rsidR="00940BF7">
        <w:t xml:space="preserve"> head) this stupid boy you did not finish your painting                                                                                             </w:t>
      </w:r>
    </w:p>
    <w:p w:rsidR="001F5CB0" w:rsidRDefault="00940BF7" w:rsidP="00940BF7">
      <w:proofErr w:type="gramStart"/>
      <w:r>
        <w:t>( pushes</w:t>
      </w:r>
      <w:proofErr w:type="gramEnd"/>
      <w:r>
        <w:t xml:space="preserve"> </w:t>
      </w:r>
      <w:proofErr w:type="spellStart"/>
      <w:r>
        <w:t>paneb</w:t>
      </w:r>
      <w:proofErr w:type="spellEnd"/>
      <w:r>
        <w:t xml:space="preserve"> past the guard)</w:t>
      </w:r>
    </w:p>
    <w:p w:rsidR="00940BF7" w:rsidRDefault="00940BF7" w:rsidP="00940BF7">
      <w:r>
        <w:t xml:space="preserve">(Jaw drops and looks around) wow </w:t>
      </w:r>
      <w:r w:rsidR="00AA7E05">
        <w:t xml:space="preserve">look at all this gold in grave </w:t>
      </w:r>
    </w:p>
    <w:p w:rsidR="00AA7E05" w:rsidRDefault="00AA7E05" w:rsidP="00940BF7">
      <w:proofErr w:type="spellStart"/>
      <w:r>
        <w:t>Antef</w:t>
      </w:r>
      <w:proofErr w:type="spellEnd"/>
      <w:proofErr w:type="gramStart"/>
      <w:r>
        <w:t>-(</w:t>
      </w:r>
      <w:proofErr w:type="gramEnd"/>
      <w:r>
        <w:t xml:space="preserve">bangs fist and </w:t>
      </w:r>
      <w:proofErr w:type="spellStart"/>
      <w:r>
        <w:t>scallest</w:t>
      </w:r>
      <w:proofErr w:type="spellEnd"/>
      <w:r>
        <w:t xml:space="preserve"> face) </w:t>
      </w:r>
      <w:proofErr w:type="spellStart"/>
      <w:r>
        <w:t>Idemand</w:t>
      </w:r>
      <w:proofErr w:type="spellEnd"/>
      <w:r>
        <w:t xml:space="preserve"> you to get all the gold</w:t>
      </w:r>
    </w:p>
    <w:p w:rsidR="00AA7E05" w:rsidRDefault="00AA7E05" w:rsidP="00940BF7">
      <w:proofErr w:type="spellStart"/>
      <w:r>
        <w:t>Dailfa</w:t>
      </w:r>
      <w:proofErr w:type="spellEnd"/>
      <w:r>
        <w:t xml:space="preserve"> (looks around) </w:t>
      </w:r>
      <w:proofErr w:type="spellStart"/>
      <w:r>
        <w:t>paneb</w:t>
      </w:r>
      <w:proofErr w:type="spellEnd"/>
      <w:r>
        <w:t xml:space="preserve"> </w:t>
      </w:r>
      <w:proofErr w:type="spellStart"/>
      <w:r>
        <w:t>were</w:t>
      </w:r>
      <w:proofErr w:type="spellEnd"/>
      <w:r>
        <w:t xml:space="preserve"> are you)</w:t>
      </w:r>
    </w:p>
    <w:p w:rsidR="00AA7E05" w:rsidRDefault="00AA7E05" w:rsidP="00940BF7">
      <w:proofErr w:type="spellStart"/>
      <w:r>
        <w:t>Paneb</w:t>
      </w:r>
      <w:proofErr w:type="spellEnd"/>
      <w:proofErr w:type="gramStart"/>
      <w:r>
        <w:t>-(</w:t>
      </w:r>
      <w:proofErr w:type="spellStart"/>
      <w:proofErr w:type="gramEnd"/>
      <w:r>
        <w:t>stans</w:t>
      </w:r>
      <w:proofErr w:type="spellEnd"/>
      <w:r>
        <w:t xml:space="preserve"> up and walks to </w:t>
      </w:r>
      <w:proofErr w:type="spellStart"/>
      <w:r>
        <w:t>Dalfia</w:t>
      </w:r>
      <w:proofErr w:type="spellEnd"/>
      <w:r>
        <w:t xml:space="preserve">) </w:t>
      </w:r>
    </w:p>
    <w:p w:rsidR="00AA7E05" w:rsidRDefault="00AA7E05" w:rsidP="00940BF7">
      <w:proofErr w:type="spellStart"/>
      <w:r>
        <w:t>Dalfia</w:t>
      </w:r>
      <w:proofErr w:type="spellEnd"/>
      <w:proofErr w:type="gramStart"/>
      <w:r>
        <w:t>-(</w:t>
      </w:r>
      <w:proofErr w:type="gramEnd"/>
      <w:r>
        <w:t>There you are I was worried)</w:t>
      </w:r>
    </w:p>
    <w:p w:rsidR="001A3CCB" w:rsidRDefault="00AA7E05" w:rsidP="00940BF7">
      <w:proofErr w:type="spellStart"/>
      <w:r>
        <w:t>Antef</w:t>
      </w:r>
      <w:proofErr w:type="spellEnd"/>
      <w:proofErr w:type="gramStart"/>
      <w:r w:rsidR="00956807">
        <w:t xml:space="preserve">-( </w:t>
      </w:r>
      <w:r>
        <w:t xml:space="preserve"> </w:t>
      </w:r>
      <w:proofErr w:type="gramEnd"/>
      <w:r>
        <w:t>sneaks into the tomb I was worried that you will hog all the gold</w:t>
      </w:r>
    </w:p>
    <w:p w:rsidR="001A3CCB" w:rsidRDefault="001A3CCB" w:rsidP="001A3CCB">
      <w:proofErr w:type="spellStart"/>
      <w:r>
        <w:t>Antef</w:t>
      </w:r>
      <w:proofErr w:type="spellEnd"/>
      <w:r>
        <w:t>: (</w:t>
      </w:r>
      <w:proofErr w:type="spellStart"/>
      <w:r>
        <w:t>paneb’s</w:t>
      </w:r>
      <w:proofErr w:type="spellEnd"/>
      <w:r>
        <w:t xml:space="preserve"> head) These stupid boys he didn’t finish painting </w:t>
      </w:r>
    </w:p>
    <w:p w:rsidR="001A3CCB" w:rsidRDefault="001A3CCB" w:rsidP="001A3CCB">
      <w:r>
        <w:t xml:space="preserve">(pushes </w:t>
      </w:r>
      <w:proofErr w:type="spellStart"/>
      <w:r>
        <w:t>paneb</w:t>
      </w:r>
      <w:proofErr w:type="spellEnd"/>
      <w:r>
        <w:t xml:space="preserve"> past the guard) </w:t>
      </w:r>
    </w:p>
    <w:p w:rsidR="001A3CCB" w:rsidRDefault="001A3CCB" w:rsidP="001A3CCB">
      <w:proofErr w:type="spellStart"/>
      <w:r>
        <w:t>Paneb</w:t>
      </w:r>
      <w:proofErr w:type="spellEnd"/>
      <w:r>
        <w:t xml:space="preserve">: (jaw drops and looks around) WOW! Look at all this gold in the grave! </w:t>
      </w:r>
      <w:bookmarkStart w:id="0" w:name="_GoBack"/>
      <w:bookmarkEnd w:id="0"/>
    </w:p>
    <w:p w:rsidR="001A3CCB" w:rsidRDefault="001A3CCB" w:rsidP="001A3CCB">
      <w:proofErr w:type="spellStart"/>
      <w:r>
        <w:t>Antef</w:t>
      </w:r>
      <w:proofErr w:type="spellEnd"/>
      <w:r>
        <w:t xml:space="preserve">: (bang fist and scours face) I demand you to get me my </w:t>
      </w:r>
      <w:proofErr w:type="spellStart"/>
      <w:r>
        <w:t>gold</w:t>
      </w:r>
      <w:proofErr w:type="spellEnd"/>
      <w:r>
        <w:t>!</w:t>
      </w:r>
    </w:p>
    <w:p w:rsidR="001A3CCB" w:rsidRDefault="001A3CCB" w:rsidP="001A3CCB">
      <w:proofErr w:type="spellStart"/>
      <w:r>
        <w:t>Dalfia</w:t>
      </w:r>
      <w:proofErr w:type="spellEnd"/>
      <w:r>
        <w:t xml:space="preserve">:  looks around) </w:t>
      </w:r>
      <w:proofErr w:type="spellStart"/>
      <w:r>
        <w:t>paneb</w:t>
      </w:r>
      <w:proofErr w:type="spellEnd"/>
      <w:r>
        <w:t xml:space="preserve"> where are you?</w:t>
      </w:r>
    </w:p>
    <w:p w:rsidR="001A3CCB" w:rsidRDefault="001A3CCB" w:rsidP="001A3CCB">
      <w:proofErr w:type="spellStart"/>
      <w:r>
        <w:t>Paneb</w:t>
      </w:r>
      <w:proofErr w:type="spellEnd"/>
      <w:r>
        <w:t xml:space="preserve">: (stands up and walks to </w:t>
      </w:r>
      <w:proofErr w:type="spellStart"/>
      <w:r>
        <w:t>dalfia</w:t>
      </w:r>
      <w:proofErr w:type="spellEnd"/>
      <w:r>
        <w:t>)</w:t>
      </w:r>
    </w:p>
    <w:p w:rsidR="001A3CCB" w:rsidRDefault="001A3CCB" w:rsidP="001A3CCB">
      <w:proofErr w:type="spellStart"/>
      <w:r>
        <w:t>Dalfia</w:t>
      </w:r>
      <w:proofErr w:type="spellEnd"/>
      <w:r>
        <w:t xml:space="preserve">: there you are! I was worried! </w:t>
      </w:r>
    </w:p>
    <w:p w:rsidR="001A3CCB" w:rsidRDefault="001A3CCB" w:rsidP="001A3CCB">
      <w:pPr>
        <w:spacing w:before="240"/>
      </w:pPr>
      <w:proofErr w:type="spellStart"/>
      <w:r>
        <w:t>Antef</w:t>
      </w:r>
      <w:proofErr w:type="spellEnd"/>
      <w:r>
        <w:t xml:space="preserve">: (sneaks into tomb) </w:t>
      </w:r>
      <w:proofErr w:type="spellStart"/>
      <w:r>
        <w:t>qw</w:t>
      </w:r>
      <w:proofErr w:type="spellEnd"/>
    </w:p>
    <w:p w:rsidR="001A3CCB" w:rsidRDefault="001A3CCB" w:rsidP="001A3CCB">
      <w:pPr>
        <w:spacing w:before="240"/>
      </w:pPr>
      <w:proofErr w:type="spellStart"/>
      <w:r>
        <w:t>Antef</w:t>
      </w:r>
      <w:proofErr w:type="spellEnd"/>
      <w:r>
        <w:t xml:space="preserve">: (walks up to </w:t>
      </w:r>
      <w:proofErr w:type="spellStart"/>
      <w:r>
        <w:t>kerpes</w:t>
      </w:r>
      <w:proofErr w:type="spellEnd"/>
      <w:r>
        <w:t xml:space="preserve"> in the tomb of the kings </w:t>
      </w:r>
    </w:p>
    <w:p w:rsidR="001A3CCB" w:rsidRDefault="001A3CCB" w:rsidP="001A3CCB">
      <w:pPr>
        <w:spacing w:before="240"/>
      </w:pPr>
      <w:proofErr w:type="spellStart"/>
      <w:r>
        <w:t>Kerpes</w:t>
      </w:r>
      <w:proofErr w:type="spellEnd"/>
      <w:r>
        <w:t>: (mummed) you shall not pass</w:t>
      </w:r>
    </w:p>
    <w:p w:rsidR="001A3CCB" w:rsidRDefault="001A3CCB" w:rsidP="001A3CCB">
      <w:pPr>
        <w:spacing w:before="240"/>
      </w:pPr>
      <w:proofErr w:type="spellStart"/>
      <w:r>
        <w:t>Kerpes</w:t>
      </w:r>
      <w:proofErr w:type="spellEnd"/>
      <w:r>
        <w:t xml:space="preserve">: now you shall be sent to the king for a punishment. </w:t>
      </w:r>
    </w:p>
    <w:p w:rsidR="001A3CCB" w:rsidRDefault="001A3CCB" w:rsidP="001A3CCB">
      <w:pPr>
        <w:spacing w:before="240"/>
      </w:pPr>
      <w:proofErr w:type="spellStart"/>
      <w:r>
        <w:t>Antef</w:t>
      </w:r>
      <w:proofErr w:type="spellEnd"/>
      <w:r>
        <w:t xml:space="preserve">: NOOO! </w:t>
      </w:r>
    </w:p>
    <w:p w:rsidR="001A3CCB" w:rsidRDefault="001A3CCB" w:rsidP="001A3CCB">
      <w:pPr>
        <w:spacing w:before="240"/>
      </w:pPr>
      <w:proofErr w:type="spellStart"/>
      <w:r>
        <w:t>Antef</w:t>
      </w:r>
      <w:proofErr w:type="spellEnd"/>
      <w:r>
        <w:t xml:space="preserve"> is clever so he wriggles his way out of the situation </w:t>
      </w:r>
    </w:p>
    <w:p w:rsidR="001A3CCB" w:rsidRDefault="001A3CCB" w:rsidP="001A3CCB">
      <w:pPr>
        <w:spacing w:before="240"/>
      </w:pPr>
      <w:r>
        <w:t xml:space="preserve">Suddenly it went pitch black </w:t>
      </w:r>
      <w:proofErr w:type="spellStart"/>
      <w:r>
        <w:t>dalfia</w:t>
      </w:r>
      <w:proofErr w:type="spellEnd"/>
      <w:r>
        <w:t xml:space="preserve"> and </w:t>
      </w:r>
      <w:proofErr w:type="spellStart"/>
      <w:r>
        <w:t>paneb</w:t>
      </w:r>
      <w:proofErr w:type="spellEnd"/>
      <w:r>
        <w:t xml:space="preserve"> were in </w:t>
      </w:r>
      <w:proofErr w:type="spellStart"/>
      <w:r>
        <w:t>a</w:t>
      </w:r>
      <w:proofErr w:type="spellEnd"/>
      <w:r>
        <w:t xml:space="preserve"> argument over who stole the gold of Tutankhamun (</w:t>
      </w:r>
      <w:proofErr w:type="spellStart"/>
      <w:r>
        <w:t>dalfia</w:t>
      </w:r>
      <w:proofErr w:type="spellEnd"/>
      <w:r>
        <w:t xml:space="preserve"> looked guilty) </w:t>
      </w:r>
      <w:proofErr w:type="spellStart"/>
      <w:r>
        <w:t>dalfia</w:t>
      </w:r>
      <w:proofErr w:type="spellEnd"/>
      <w:r>
        <w:t xml:space="preserve"> started shouting “YOU DID </w:t>
      </w:r>
      <w:proofErr w:type="gramStart"/>
      <w:r>
        <w:t>IT !</w:t>
      </w:r>
      <w:proofErr w:type="gramEnd"/>
      <w:r>
        <w:t xml:space="preserve">” No you did it!” shouted </w:t>
      </w:r>
      <w:proofErr w:type="spellStart"/>
      <w:r>
        <w:t>paneb</w:t>
      </w:r>
      <w:proofErr w:type="spellEnd"/>
      <w:r>
        <w:t xml:space="preserve"> and it went on and on and on</w:t>
      </w:r>
    </w:p>
    <w:p w:rsidR="001A3CCB" w:rsidRDefault="001A3CCB" w:rsidP="001A3CCB">
      <w:pPr>
        <w:spacing w:before="240"/>
      </w:pPr>
      <w:proofErr w:type="spellStart"/>
      <w:r>
        <w:t>Paneb</w:t>
      </w:r>
      <w:proofErr w:type="spellEnd"/>
      <w:r>
        <w:t xml:space="preserve">: Connor m </w:t>
      </w:r>
    </w:p>
    <w:p w:rsidR="001A3CCB" w:rsidRDefault="001A3CCB" w:rsidP="001A3CCB">
      <w:pPr>
        <w:spacing w:before="240"/>
      </w:pPr>
      <w:proofErr w:type="spellStart"/>
      <w:r>
        <w:t>Antef</w:t>
      </w:r>
      <w:proofErr w:type="spellEnd"/>
      <w:r>
        <w:t xml:space="preserve"> harry </w:t>
      </w:r>
    </w:p>
    <w:p w:rsidR="001A3CCB" w:rsidRDefault="001A3CCB" w:rsidP="001A3CCB">
      <w:pPr>
        <w:spacing w:before="240"/>
      </w:pPr>
      <w:proofErr w:type="spellStart"/>
      <w:r>
        <w:t>Dalfia</w:t>
      </w:r>
      <w:proofErr w:type="spellEnd"/>
      <w:r>
        <w:t xml:space="preserve"> poppy  </w:t>
      </w:r>
    </w:p>
    <w:p w:rsidR="00AA7E05" w:rsidRPr="00940BF7" w:rsidRDefault="001A3CCB" w:rsidP="001A3CCB">
      <w:pPr>
        <w:spacing w:before="240"/>
      </w:pPr>
      <w:proofErr w:type="spellStart"/>
      <w:r>
        <w:t>Kerpes</w:t>
      </w:r>
      <w:proofErr w:type="spellEnd"/>
      <w:r>
        <w:t xml:space="preserve"> Harvey c</w:t>
      </w:r>
      <w:r w:rsidR="00956807">
        <w:t xml:space="preserve"> </w:t>
      </w:r>
    </w:p>
    <w:sectPr w:rsidR="00AA7E05" w:rsidRPr="00940B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807" w:rsidRDefault="00956807" w:rsidP="00956807">
      <w:pPr>
        <w:spacing w:after="0" w:line="240" w:lineRule="auto"/>
      </w:pPr>
      <w:r>
        <w:separator/>
      </w:r>
    </w:p>
  </w:endnote>
  <w:endnote w:type="continuationSeparator" w:id="0">
    <w:p w:rsidR="00956807" w:rsidRDefault="00956807" w:rsidP="00956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69A" w:rsidRDefault="00B546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69A" w:rsidRDefault="00B546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69A" w:rsidRDefault="00B546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807" w:rsidRDefault="00956807" w:rsidP="00956807">
      <w:pPr>
        <w:spacing w:after="0" w:line="240" w:lineRule="auto"/>
      </w:pPr>
      <w:r>
        <w:separator/>
      </w:r>
    </w:p>
  </w:footnote>
  <w:footnote w:type="continuationSeparator" w:id="0">
    <w:p w:rsidR="00956807" w:rsidRDefault="00956807" w:rsidP="009568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69A" w:rsidRDefault="00B546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6807" w:rsidRPr="00956807" w:rsidRDefault="00956807">
    <w:pPr>
      <w:pStyle w:val="Header"/>
      <w:rPr>
        <w:sz w:val="40"/>
        <w:szCs w:val="40"/>
      </w:rPr>
    </w:pPr>
    <w:r>
      <w:rPr>
        <w:sz w:val="40"/>
        <w:szCs w:val="40"/>
      </w:rPr>
      <w:t>Gold in the grave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69A" w:rsidRDefault="00B5469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BF7"/>
    <w:rsid w:val="001A3CCB"/>
    <w:rsid w:val="001F5CB0"/>
    <w:rsid w:val="007D75F9"/>
    <w:rsid w:val="00940BF7"/>
    <w:rsid w:val="00956807"/>
    <w:rsid w:val="00AA7E05"/>
    <w:rsid w:val="00B54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5ED8D4C"/>
  <w15:chartTrackingRefBased/>
  <w15:docId w15:val="{51E92666-60D2-4AD5-9795-C57DD97A4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8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807"/>
  </w:style>
  <w:style w:type="paragraph" w:styleId="Footer">
    <w:name w:val="footer"/>
    <w:basedOn w:val="Normal"/>
    <w:link w:val="FooterChar"/>
    <w:uiPriority w:val="99"/>
    <w:unhideWhenUsed/>
    <w:rsid w:val="009568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6807"/>
  </w:style>
  <w:style w:type="paragraph" w:styleId="BalloonText">
    <w:name w:val="Balloon Text"/>
    <w:basedOn w:val="Normal"/>
    <w:link w:val="BalloonTextChar"/>
    <w:uiPriority w:val="99"/>
    <w:semiHidden/>
    <w:unhideWhenUsed/>
    <w:rsid w:val="001A3C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C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CD815C2B</Template>
  <TotalTime>1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Pupil</dc:creator>
  <cp:keywords/>
  <dc:description/>
  <cp:lastModifiedBy>Kari Yarsley</cp:lastModifiedBy>
  <cp:revision>2</cp:revision>
  <cp:lastPrinted>2022-02-04T08:03:00Z</cp:lastPrinted>
  <dcterms:created xsi:type="dcterms:W3CDTF">2022-02-04T08:04:00Z</dcterms:created>
  <dcterms:modified xsi:type="dcterms:W3CDTF">2022-02-04T08:04:00Z</dcterms:modified>
</cp:coreProperties>
</file>