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D73" w:rsidRPr="0017216D" w:rsidRDefault="007A26F8">
      <w:pPr>
        <w:rPr>
          <w:sz w:val="40"/>
        </w:rPr>
      </w:pPr>
      <w:proofErr w:type="spellStart"/>
      <w:r w:rsidRPr="0017216D">
        <w:rPr>
          <w:sz w:val="40"/>
        </w:rPr>
        <w:t>Kerpes</w:t>
      </w:r>
      <w:proofErr w:type="spellEnd"/>
      <w:r w:rsidRPr="0017216D">
        <w:rPr>
          <w:sz w:val="40"/>
        </w:rPr>
        <w:t>: Charlie</w:t>
      </w:r>
    </w:p>
    <w:p w:rsidR="007A26F8" w:rsidRPr="0017216D" w:rsidRDefault="00945747">
      <w:pPr>
        <w:rPr>
          <w:sz w:val="40"/>
        </w:rPr>
      </w:pPr>
      <w:proofErr w:type="spellStart"/>
      <w:r w:rsidRPr="0017216D">
        <w:rPr>
          <w:sz w:val="40"/>
        </w:rPr>
        <w:t>Paneb</w:t>
      </w:r>
      <w:proofErr w:type="spellEnd"/>
      <w:r w:rsidRPr="0017216D">
        <w:rPr>
          <w:sz w:val="40"/>
        </w:rPr>
        <w:t>: spencer</w:t>
      </w:r>
    </w:p>
    <w:p w:rsidR="00945747" w:rsidRPr="0017216D" w:rsidRDefault="00945747">
      <w:pPr>
        <w:rPr>
          <w:sz w:val="40"/>
        </w:rPr>
      </w:pPr>
      <w:proofErr w:type="spellStart"/>
      <w:r w:rsidRPr="0017216D">
        <w:rPr>
          <w:sz w:val="40"/>
        </w:rPr>
        <w:t>Antfef</w:t>
      </w:r>
      <w:proofErr w:type="spellEnd"/>
      <w:r w:rsidRPr="0017216D">
        <w:rPr>
          <w:sz w:val="40"/>
        </w:rPr>
        <w:t>: Harvey w</w:t>
      </w:r>
    </w:p>
    <w:p w:rsidR="00945747" w:rsidRPr="0017216D" w:rsidRDefault="00945747">
      <w:pPr>
        <w:rPr>
          <w:sz w:val="40"/>
        </w:rPr>
      </w:pPr>
      <w:proofErr w:type="spellStart"/>
      <w:proofErr w:type="gramStart"/>
      <w:r w:rsidRPr="0017216D">
        <w:rPr>
          <w:sz w:val="40"/>
        </w:rPr>
        <w:t>Dalifa:</w:t>
      </w:r>
      <w:r w:rsidR="00977D73" w:rsidRPr="0017216D">
        <w:rPr>
          <w:sz w:val="40"/>
        </w:rPr>
        <w:t>Ranae</w:t>
      </w:r>
      <w:proofErr w:type="spellEnd"/>
      <w:proofErr w:type="gramEnd"/>
      <w:r w:rsidR="00977D73" w:rsidRPr="0017216D">
        <w:rPr>
          <w:sz w:val="40"/>
        </w:rPr>
        <w:t>:</w:t>
      </w:r>
    </w:p>
    <w:p w:rsidR="00977D73" w:rsidRPr="0017216D" w:rsidRDefault="008463CE" w:rsidP="008463CE">
      <w:pPr>
        <w:pStyle w:val="Heading1"/>
        <w:rPr>
          <w:sz w:val="52"/>
        </w:rPr>
      </w:pPr>
      <w:r w:rsidRPr="0017216D">
        <w:rPr>
          <w:sz w:val="52"/>
        </w:rPr>
        <w:t xml:space="preserve">The night of the </w:t>
      </w:r>
      <w:proofErr w:type="spellStart"/>
      <w:r w:rsidRPr="0017216D">
        <w:rPr>
          <w:sz w:val="52"/>
        </w:rPr>
        <w:t>Robbary</w:t>
      </w:r>
      <w:proofErr w:type="spellEnd"/>
    </w:p>
    <w:p w:rsidR="00945747" w:rsidRPr="0017216D" w:rsidRDefault="00945747">
      <w:pPr>
        <w:rPr>
          <w:sz w:val="40"/>
        </w:rPr>
      </w:pPr>
      <w:r w:rsidRPr="0017216D">
        <w:rPr>
          <w:sz w:val="40"/>
        </w:rPr>
        <w:t>Scene 6</w:t>
      </w:r>
    </w:p>
    <w:p w:rsidR="00945747" w:rsidRPr="0017216D" w:rsidRDefault="00945747">
      <w:pPr>
        <w:rPr>
          <w:sz w:val="40"/>
        </w:rPr>
      </w:pPr>
      <w:r w:rsidRPr="0017216D">
        <w:rPr>
          <w:sz w:val="40"/>
        </w:rPr>
        <w:t>L</w:t>
      </w:r>
      <w:r w:rsidR="00977D73" w:rsidRPr="0017216D">
        <w:rPr>
          <w:sz w:val="40"/>
        </w:rPr>
        <w:t xml:space="preserve">ights down, </w:t>
      </w:r>
      <w:proofErr w:type="spellStart"/>
      <w:r w:rsidR="00977D73" w:rsidRPr="0017216D">
        <w:rPr>
          <w:sz w:val="40"/>
        </w:rPr>
        <w:t>backrand</w:t>
      </w:r>
      <w:proofErr w:type="spellEnd"/>
    </w:p>
    <w:p w:rsidR="0017216D" w:rsidRPr="0017216D" w:rsidRDefault="0017216D" w:rsidP="0017216D">
      <w:pPr>
        <w:rPr>
          <w:sz w:val="40"/>
        </w:rPr>
      </w:pPr>
      <w:proofErr w:type="spellStart"/>
      <w:r w:rsidRPr="0017216D">
        <w:rPr>
          <w:sz w:val="40"/>
        </w:rPr>
        <w:t>Antef</w:t>
      </w:r>
      <w:proofErr w:type="spellEnd"/>
      <w:r w:rsidRPr="0017216D">
        <w:rPr>
          <w:sz w:val="40"/>
        </w:rPr>
        <w:t xml:space="preserve">: {points at </w:t>
      </w:r>
      <w:proofErr w:type="spellStart"/>
      <w:proofErr w:type="gramStart"/>
      <w:r w:rsidRPr="0017216D">
        <w:rPr>
          <w:sz w:val="40"/>
        </w:rPr>
        <w:t>paneb</w:t>
      </w:r>
      <w:proofErr w:type="spellEnd"/>
      <w:r w:rsidRPr="0017216D">
        <w:rPr>
          <w:sz w:val="40"/>
        </w:rPr>
        <w:t>}you</w:t>
      </w:r>
      <w:proofErr w:type="gramEnd"/>
      <w:r w:rsidRPr="0017216D">
        <w:rPr>
          <w:sz w:val="40"/>
        </w:rPr>
        <w:t xml:space="preserve"> </w:t>
      </w:r>
      <w:proofErr w:type="spellStart"/>
      <w:r w:rsidRPr="0017216D">
        <w:rPr>
          <w:sz w:val="40"/>
        </w:rPr>
        <w:t>beterget</w:t>
      </w:r>
      <w:proofErr w:type="spellEnd"/>
      <w:r w:rsidRPr="0017216D">
        <w:rPr>
          <w:sz w:val="40"/>
        </w:rPr>
        <w:t xml:space="preserve"> the gold or there will be big </w:t>
      </w:r>
      <w:proofErr w:type="spellStart"/>
      <w:r w:rsidRPr="0017216D">
        <w:rPr>
          <w:sz w:val="40"/>
        </w:rPr>
        <w:t>consequenes</w:t>
      </w:r>
      <w:proofErr w:type="spellEnd"/>
      <w:r w:rsidRPr="0017216D">
        <w:rPr>
          <w:sz w:val="40"/>
        </w:rPr>
        <w:t>.</w:t>
      </w:r>
    </w:p>
    <w:p w:rsidR="0017216D" w:rsidRPr="0017216D" w:rsidRDefault="0017216D" w:rsidP="0017216D">
      <w:pPr>
        <w:rPr>
          <w:sz w:val="40"/>
        </w:rPr>
      </w:pPr>
      <w:proofErr w:type="spellStart"/>
      <w:r w:rsidRPr="0017216D">
        <w:rPr>
          <w:sz w:val="40"/>
        </w:rPr>
        <w:t>Paneb</w:t>
      </w:r>
      <w:proofErr w:type="spellEnd"/>
      <w:r w:rsidRPr="0017216D">
        <w:rPr>
          <w:sz w:val="40"/>
        </w:rPr>
        <w:t>: {cowering}yes boss</w:t>
      </w:r>
    </w:p>
    <w:p w:rsidR="0017216D" w:rsidRPr="0017216D" w:rsidRDefault="0017216D" w:rsidP="0017216D">
      <w:pPr>
        <w:rPr>
          <w:sz w:val="40"/>
        </w:rPr>
      </w:pPr>
      <w:r w:rsidRPr="0017216D">
        <w:rPr>
          <w:sz w:val="40"/>
        </w:rPr>
        <w:t xml:space="preserve"> </w:t>
      </w:r>
      <w:proofErr w:type="spellStart"/>
      <w:r w:rsidRPr="0017216D">
        <w:rPr>
          <w:sz w:val="40"/>
        </w:rPr>
        <w:t>Antef</w:t>
      </w:r>
      <w:proofErr w:type="spellEnd"/>
      <w:r w:rsidRPr="0017216D">
        <w:rPr>
          <w:sz w:val="40"/>
        </w:rPr>
        <w:t xml:space="preserve">: right then get on with </w:t>
      </w:r>
      <w:proofErr w:type="gramStart"/>
      <w:r w:rsidRPr="0017216D">
        <w:rPr>
          <w:sz w:val="40"/>
        </w:rPr>
        <w:t>it{</w:t>
      </w:r>
      <w:proofErr w:type="gramEnd"/>
      <w:r w:rsidRPr="0017216D">
        <w:rPr>
          <w:sz w:val="40"/>
        </w:rPr>
        <w:t>hands out}</w:t>
      </w:r>
    </w:p>
    <w:p w:rsidR="0017216D" w:rsidRPr="0017216D" w:rsidRDefault="0017216D" w:rsidP="0017216D">
      <w:pPr>
        <w:rPr>
          <w:sz w:val="40"/>
        </w:rPr>
      </w:pPr>
      <w:r w:rsidRPr="0017216D">
        <w:rPr>
          <w:sz w:val="40"/>
        </w:rPr>
        <w:t>PANEB: OKAY BOSS (SQIKEY)</w:t>
      </w:r>
    </w:p>
    <w:p w:rsidR="0017216D" w:rsidRPr="0017216D" w:rsidRDefault="0017216D" w:rsidP="0017216D">
      <w:pPr>
        <w:rPr>
          <w:sz w:val="40"/>
        </w:rPr>
      </w:pPr>
      <w:r w:rsidRPr="0017216D">
        <w:rPr>
          <w:sz w:val="40"/>
        </w:rPr>
        <w:t>DALIFA: (REACH OUT FOR GOLD)</w:t>
      </w:r>
    </w:p>
    <w:p w:rsidR="0017216D" w:rsidRPr="0017216D" w:rsidRDefault="0017216D" w:rsidP="0017216D">
      <w:pPr>
        <w:rPr>
          <w:sz w:val="40"/>
        </w:rPr>
      </w:pPr>
      <w:r w:rsidRPr="0017216D">
        <w:rPr>
          <w:sz w:val="40"/>
        </w:rPr>
        <w:t xml:space="preserve">PANAEB:  HURRY </w:t>
      </w:r>
      <w:proofErr w:type="gramStart"/>
      <w:r w:rsidRPr="0017216D">
        <w:rPr>
          <w:sz w:val="40"/>
        </w:rPr>
        <w:t>UP(</w:t>
      </w:r>
      <w:proofErr w:type="gramEnd"/>
      <w:r w:rsidRPr="0017216D">
        <w:rPr>
          <w:sz w:val="40"/>
        </w:rPr>
        <w:t>LIFTING HANDS)</w:t>
      </w:r>
    </w:p>
    <w:p w:rsidR="0017216D" w:rsidRPr="0017216D" w:rsidRDefault="0017216D" w:rsidP="0017216D">
      <w:pPr>
        <w:rPr>
          <w:sz w:val="40"/>
        </w:rPr>
      </w:pPr>
      <w:r w:rsidRPr="0017216D">
        <w:rPr>
          <w:sz w:val="40"/>
        </w:rPr>
        <w:t>(PENEB)AND(DALIFA) RUN</w:t>
      </w:r>
    </w:p>
    <w:p w:rsidR="0017216D" w:rsidRPr="0017216D" w:rsidRDefault="0017216D" w:rsidP="0017216D">
      <w:pPr>
        <w:rPr>
          <w:sz w:val="40"/>
        </w:rPr>
      </w:pPr>
      <w:proofErr w:type="gramStart"/>
      <w:r w:rsidRPr="0017216D">
        <w:rPr>
          <w:sz w:val="40"/>
        </w:rPr>
        <w:t>KERPES:OI</w:t>
      </w:r>
      <w:proofErr w:type="gramEnd"/>
      <w:r w:rsidRPr="0017216D">
        <w:rPr>
          <w:sz w:val="40"/>
        </w:rPr>
        <w:t xml:space="preserve"> GET OUT</w:t>
      </w:r>
    </w:p>
    <w:p w:rsidR="0017216D" w:rsidRPr="0017216D" w:rsidRDefault="0017216D" w:rsidP="0017216D">
      <w:pPr>
        <w:rPr>
          <w:sz w:val="40"/>
        </w:rPr>
      </w:pPr>
      <w:r w:rsidRPr="0017216D">
        <w:rPr>
          <w:sz w:val="40"/>
        </w:rPr>
        <w:t>(WE RAN OUT WITH OUR POKETS FULL)</w:t>
      </w:r>
    </w:p>
    <w:p w:rsidR="0017216D" w:rsidRPr="0017216D" w:rsidRDefault="0017216D" w:rsidP="0017216D">
      <w:pPr>
        <w:rPr>
          <w:sz w:val="40"/>
        </w:rPr>
      </w:pPr>
      <w:r w:rsidRPr="0017216D">
        <w:rPr>
          <w:sz w:val="40"/>
        </w:rPr>
        <w:t xml:space="preserve">KERPES: COME HERE </w:t>
      </w:r>
      <w:proofErr w:type="gramStart"/>
      <w:r w:rsidRPr="0017216D">
        <w:rPr>
          <w:sz w:val="40"/>
        </w:rPr>
        <w:t>EGYPTIANS(</w:t>
      </w:r>
      <w:proofErr w:type="gramEnd"/>
      <w:r w:rsidRPr="0017216D">
        <w:rPr>
          <w:sz w:val="40"/>
        </w:rPr>
        <w:t>POITING AT THEM</w:t>
      </w:r>
    </w:p>
    <w:p w:rsidR="0017216D" w:rsidRPr="0017216D" w:rsidRDefault="0017216D" w:rsidP="0017216D">
      <w:pPr>
        <w:rPr>
          <w:sz w:val="40"/>
        </w:rPr>
      </w:pPr>
      <w:proofErr w:type="gramStart"/>
      <w:r w:rsidRPr="0017216D">
        <w:rPr>
          <w:sz w:val="40"/>
        </w:rPr>
        <w:t>ANTEF:RIGHT</w:t>
      </w:r>
      <w:proofErr w:type="gramEnd"/>
      <w:r w:rsidRPr="0017216D">
        <w:rPr>
          <w:sz w:val="40"/>
        </w:rPr>
        <w:t xml:space="preserve"> THEN SHOW ME THE COINS</w:t>
      </w:r>
    </w:p>
    <w:p w:rsidR="0017216D" w:rsidRPr="0017216D" w:rsidRDefault="0017216D">
      <w:pPr>
        <w:rPr>
          <w:sz w:val="144"/>
          <w:szCs w:val="48"/>
        </w:rPr>
      </w:pPr>
      <w:r w:rsidRPr="0017216D">
        <w:rPr>
          <w:sz w:val="40"/>
        </w:rPr>
        <w:t>PANAEB: yes we have the gold</w:t>
      </w:r>
      <w:bookmarkStart w:id="0" w:name="_GoBack"/>
      <w:bookmarkEnd w:id="0"/>
    </w:p>
    <w:sectPr w:rsidR="0017216D" w:rsidRPr="0017216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BCA" w:rsidRDefault="00AF0BCA" w:rsidP="00AF0BCA">
      <w:pPr>
        <w:spacing w:after="0" w:line="240" w:lineRule="auto"/>
      </w:pPr>
      <w:r>
        <w:separator/>
      </w:r>
    </w:p>
  </w:endnote>
  <w:endnote w:type="continuationSeparator" w:id="0">
    <w:p w:rsidR="00AF0BCA" w:rsidRDefault="00AF0BCA" w:rsidP="00AF0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BCA" w:rsidRDefault="00AF0BCA" w:rsidP="00AF0BCA">
      <w:pPr>
        <w:spacing w:after="0" w:line="240" w:lineRule="auto"/>
      </w:pPr>
      <w:r>
        <w:separator/>
      </w:r>
    </w:p>
  </w:footnote>
  <w:footnote w:type="continuationSeparator" w:id="0">
    <w:p w:rsidR="00AF0BCA" w:rsidRDefault="00AF0BCA" w:rsidP="00AF0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BCA" w:rsidRPr="00AF0BCA" w:rsidRDefault="0017216D">
    <w:pPr>
      <w:pStyle w:val="Header"/>
      <w:rPr>
        <w:lang w:val="en-US"/>
      </w:rPr>
    </w:pPr>
    <w:r>
      <w:rPr>
        <w:lang w:val="en-US"/>
      </w:rPr>
      <w:t>Charlie, Spencer, Harvey W and Ranae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F8"/>
    <w:rsid w:val="0017216D"/>
    <w:rsid w:val="001F20CA"/>
    <w:rsid w:val="007A26F8"/>
    <w:rsid w:val="008463CE"/>
    <w:rsid w:val="00945747"/>
    <w:rsid w:val="00977D73"/>
    <w:rsid w:val="00A13E31"/>
    <w:rsid w:val="00AF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9D3E3"/>
  <w15:chartTrackingRefBased/>
  <w15:docId w15:val="{E21E31D0-7574-48B6-83B2-5C284EB9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3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463C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463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AF0B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BCA"/>
  </w:style>
  <w:style w:type="paragraph" w:styleId="Footer">
    <w:name w:val="footer"/>
    <w:basedOn w:val="Normal"/>
    <w:link w:val="FooterChar"/>
    <w:uiPriority w:val="99"/>
    <w:unhideWhenUsed/>
    <w:rsid w:val="00AF0B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BCA"/>
  </w:style>
  <w:style w:type="paragraph" w:styleId="BalloonText">
    <w:name w:val="Balloon Text"/>
    <w:basedOn w:val="Normal"/>
    <w:link w:val="BalloonTextChar"/>
    <w:uiPriority w:val="99"/>
    <w:semiHidden/>
    <w:unhideWhenUsed/>
    <w:rsid w:val="00AF0B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B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CD815C2B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Kari Yarsley</cp:lastModifiedBy>
  <cp:revision>2</cp:revision>
  <cp:lastPrinted>2022-02-04T08:02:00Z</cp:lastPrinted>
  <dcterms:created xsi:type="dcterms:W3CDTF">2022-02-04T08:02:00Z</dcterms:created>
  <dcterms:modified xsi:type="dcterms:W3CDTF">2022-02-04T08:02:00Z</dcterms:modified>
</cp:coreProperties>
</file>