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46"/>
        <w:gridCol w:w="3001"/>
        <w:gridCol w:w="3847"/>
        <w:gridCol w:w="3848"/>
        <w:gridCol w:w="3848"/>
      </w:tblGrid>
      <w:tr w:rsidR="000861F0" w:rsidRPr="0039397A" w14:paraId="1ABA7504" w14:textId="77777777" w:rsidTr="000861F0">
        <w:tc>
          <w:tcPr>
            <w:tcW w:w="846" w:type="dxa"/>
          </w:tcPr>
          <w:p w14:paraId="4BBE00C4" w14:textId="537F5D08" w:rsidR="000861F0" w:rsidRPr="0039397A" w:rsidRDefault="000861F0" w:rsidP="005A74DD">
            <w:pPr>
              <w:spacing w:before="100" w:beforeAutospacing="1" w:after="100" w:afterAutospacing="1"/>
              <w:rPr>
                <w:rFonts w:ascii="Twinkl Precursive" w:eastAsia="Times New Roman" w:hAnsi="Twinkl Precursive" w:cs="Times New Roman"/>
                <w:sz w:val="18"/>
                <w:szCs w:val="18"/>
                <w:lang w:eastAsia="en-GB"/>
              </w:rPr>
            </w:pPr>
            <w:bookmarkStart w:id="0" w:name="_GoBack"/>
            <w:bookmarkEnd w:id="0"/>
            <w:r w:rsidRPr="0039397A">
              <w:rPr>
                <w:rFonts w:ascii="Twinkl Precursive" w:hAnsi="Twinkl Precursive"/>
                <w:b/>
                <w:noProof/>
                <w:color w:val="FF0000"/>
                <w:sz w:val="18"/>
                <w:szCs w:val="18"/>
                <w:lang w:eastAsia="en-GB"/>
              </w:rPr>
              <w:drawing>
                <wp:anchor distT="0" distB="0" distL="114300" distR="114300" simplePos="0" relativeHeight="251658752"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01BE24A9" w14:textId="77777777" w:rsidR="00E4349E" w:rsidRPr="0039397A" w:rsidRDefault="000861F0"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Class</w:t>
            </w:r>
            <w:r w:rsidR="00E4349E" w:rsidRPr="0039397A">
              <w:rPr>
                <w:rFonts w:ascii="Twinkl Precursive" w:eastAsia="Times New Roman" w:hAnsi="Twinkl Precursive" w:cs="Times New Roman"/>
                <w:b/>
                <w:sz w:val="18"/>
                <w:szCs w:val="18"/>
                <w:lang w:eastAsia="en-GB"/>
              </w:rPr>
              <w:t>:</w:t>
            </w:r>
          </w:p>
          <w:p w14:paraId="57FAD9CE" w14:textId="5C04BDF8" w:rsidR="000861F0" w:rsidRPr="0039397A" w:rsidRDefault="004273B5" w:rsidP="007D2DAC">
            <w:pPr>
              <w:spacing w:before="100" w:beforeAutospacing="1" w:after="100" w:afterAutospacing="1"/>
              <w:jc w:val="center"/>
              <w:rPr>
                <w:rFonts w:ascii="Twinkl Precursive" w:eastAsia="Times New Roman" w:hAnsi="Twinkl Precursive" w:cs="Times New Roman"/>
                <w:sz w:val="18"/>
                <w:szCs w:val="18"/>
                <w:lang w:eastAsia="en-GB"/>
              </w:rPr>
            </w:pPr>
            <w:r>
              <w:rPr>
                <w:rFonts w:ascii="Twinkl Precursive" w:eastAsia="Times New Roman" w:hAnsi="Twinkl Precursive" w:cs="Times New Roman"/>
                <w:sz w:val="18"/>
                <w:szCs w:val="18"/>
                <w:lang w:eastAsia="en-GB"/>
              </w:rPr>
              <w:t>4Y</w:t>
            </w:r>
            <w:r w:rsidR="00E4349E" w:rsidRPr="0039397A">
              <w:rPr>
                <w:rFonts w:ascii="Twinkl Precursive" w:eastAsia="Times New Roman" w:hAnsi="Twinkl Precursive" w:cs="Times New Roman"/>
                <w:sz w:val="18"/>
                <w:szCs w:val="18"/>
                <w:lang w:eastAsia="en-GB"/>
              </w:rPr>
              <w:t xml:space="preserve"> and 4E</w:t>
            </w:r>
          </w:p>
        </w:tc>
        <w:tc>
          <w:tcPr>
            <w:tcW w:w="3847" w:type="dxa"/>
          </w:tcPr>
          <w:p w14:paraId="78FE3F38" w14:textId="5157F4D5" w:rsidR="00E4349E" w:rsidRPr="0039397A" w:rsidRDefault="000861F0"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Learning question for the term</w:t>
            </w:r>
            <w:r w:rsidR="00E4349E" w:rsidRPr="0039397A">
              <w:rPr>
                <w:rFonts w:ascii="Twinkl Precursive" w:eastAsia="Times New Roman" w:hAnsi="Twinkl Precursive" w:cs="Times New Roman"/>
                <w:b/>
                <w:sz w:val="18"/>
                <w:szCs w:val="18"/>
                <w:lang w:eastAsia="en-GB"/>
              </w:rPr>
              <w:t>:</w:t>
            </w:r>
          </w:p>
          <w:p w14:paraId="4D82A43A" w14:textId="09B4D02D" w:rsidR="000861F0" w:rsidRPr="0039397A" w:rsidRDefault="00BB6C57" w:rsidP="007D2DAC">
            <w:pPr>
              <w:spacing w:before="100" w:beforeAutospacing="1" w:after="100" w:afterAutospacing="1"/>
              <w:jc w:val="center"/>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Are we welcome in the jungle?</w:t>
            </w:r>
          </w:p>
        </w:tc>
        <w:tc>
          <w:tcPr>
            <w:tcW w:w="3848" w:type="dxa"/>
          </w:tcPr>
          <w:p w14:paraId="78A30CAF" w14:textId="77777777" w:rsidR="00BB6C57" w:rsidRPr="0039397A" w:rsidRDefault="000861F0"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Science focus for the term</w:t>
            </w:r>
            <w:r w:rsidR="00BB6C57" w:rsidRPr="0039397A">
              <w:rPr>
                <w:rFonts w:ascii="Twinkl Precursive" w:eastAsia="Times New Roman" w:hAnsi="Twinkl Precursive" w:cs="Times New Roman"/>
                <w:b/>
                <w:sz w:val="18"/>
                <w:szCs w:val="18"/>
                <w:lang w:eastAsia="en-GB"/>
              </w:rPr>
              <w:t>:</w:t>
            </w:r>
          </w:p>
          <w:p w14:paraId="27E33098" w14:textId="3466F867" w:rsidR="000861F0" w:rsidRPr="0039397A" w:rsidRDefault="00BB6C57" w:rsidP="007D2DAC">
            <w:pPr>
              <w:spacing w:before="100" w:beforeAutospacing="1" w:after="100" w:afterAutospacing="1"/>
              <w:jc w:val="center"/>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Living things</w:t>
            </w:r>
          </w:p>
        </w:tc>
        <w:tc>
          <w:tcPr>
            <w:tcW w:w="3848" w:type="dxa"/>
          </w:tcPr>
          <w:p w14:paraId="7AB49D50" w14:textId="77777777" w:rsidR="00BB6C57" w:rsidRPr="0039397A" w:rsidRDefault="000861F0"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RE focus for the term</w:t>
            </w:r>
            <w:r w:rsidR="00BB6C57" w:rsidRPr="0039397A">
              <w:rPr>
                <w:rFonts w:ascii="Twinkl Precursive" w:eastAsia="Times New Roman" w:hAnsi="Twinkl Precursive" w:cs="Times New Roman"/>
                <w:b/>
                <w:sz w:val="18"/>
                <w:szCs w:val="18"/>
                <w:lang w:eastAsia="en-GB"/>
              </w:rPr>
              <w:t>:</w:t>
            </w:r>
          </w:p>
          <w:p w14:paraId="51CC03CB" w14:textId="2E5CAD09" w:rsidR="000861F0" w:rsidRPr="0039397A" w:rsidRDefault="00BB6C57" w:rsidP="007D2DAC">
            <w:pPr>
              <w:spacing w:before="100" w:beforeAutospacing="1" w:after="100" w:afterAutospacing="1"/>
              <w:jc w:val="center"/>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What do Christians learn from the Creation story?</w:t>
            </w:r>
          </w:p>
        </w:tc>
      </w:tr>
      <w:tr w:rsidR="000861F0" w:rsidRPr="0039397A" w14:paraId="1C55716A" w14:textId="77777777" w:rsidTr="00624B74">
        <w:tc>
          <w:tcPr>
            <w:tcW w:w="15390" w:type="dxa"/>
            <w:gridSpan w:val="5"/>
          </w:tcPr>
          <w:p w14:paraId="4FC682B2" w14:textId="7E03ED03" w:rsidR="000861F0" w:rsidRPr="0039397A" w:rsidRDefault="000861F0" w:rsidP="000861F0">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0861F0" w:rsidRPr="0039397A" w:rsidRDefault="000861F0"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0861F0" w:rsidRPr="0039397A" w14:paraId="33453119" w14:textId="77777777" w:rsidTr="000861F0">
        <w:tc>
          <w:tcPr>
            <w:tcW w:w="3847" w:type="dxa"/>
            <w:gridSpan w:val="2"/>
          </w:tcPr>
          <w:p w14:paraId="5D3BA64F" w14:textId="6579A884"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Maths</w:t>
            </w:r>
          </w:p>
          <w:p w14:paraId="14ECB532" w14:textId="6D5461DB" w:rsidR="00E01088" w:rsidRPr="0039397A" w:rsidRDefault="0071649C"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Create a treasure map within the rainforest. You could also plot the coordinates for an area in the rainforest where you may find animals</w:t>
            </w:r>
            <w:r w:rsidR="00DD5629" w:rsidRPr="0039397A">
              <w:rPr>
                <w:rFonts w:ascii="Twinkl Precursive" w:eastAsia="Times New Roman" w:hAnsi="Twinkl Precursive" w:cs="Times New Roman"/>
                <w:sz w:val="18"/>
                <w:szCs w:val="18"/>
                <w:lang w:eastAsia="en-GB"/>
              </w:rPr>
              <w:t xml:space="preserve">. </w:t>
            </w:r>
          </w:p>
        </w:tc>
        <w:tc>
          <w:tcPr>
            <w:tcW w:w="3847" w:type="dxa"/>
          </w:tcPr>
          <w:p w14:paraId="6E60C996"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English</w:t>
            </w:r>
          </w:p>
          <w:p w14:paraId="57EFEFCB" w14:textId="1EE952A7" w:rsidR="00624B74" w:rsidRPr="0039397A" w:rsidRDefault="00624B74"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Our focus text this term is ‘The Great Kopak Tree’ written by Lynne Cherry.</w:t>
            </w:r>
            <w:r w:rsidR="00DC77B4" w:rsidRPr="0039397A">
              <w:rPr>
                <w:rFonts w:ascii="Twinkl Precursive" w:eastAsia="Times New Roman" w:hAnsi="Twinkl Precursive" w:cs="Times New Roman"/>
                <w:sz w:val="18"/>
                <w:szCs w:val="18"/>
                <w:lang w:eastAsia="en-GB"/>
              </w:rPr>
              <w:t xml:space="preserve"> Can you create a poster all about the Amazon Rainforest? </w:t>
            </w:r>
          </w:p>
        </w:tc>
        <w:tc>
          <w:tcPr>
            <w:tcW w:w="3848" w:type="dxa"/>
          </w:tcPr>
          <w:p w14:paraId="45C2B084"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Science</w:t>
            </w:r>
          </w:p>
          <w:p w14:paraId="2ACF142A" w14:textId="5EBD6A2B" w:rsidR="00624B74" w:rsidRPr="0039397A" w:rsidRDefault="00624B74" w:rsidP="00624B74">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Draw three animals and write about the kind of habitat they live in. Then list 2 ways in which each animal is adapted to its habitat. </w:t>
            </w:r>
          </w:p>
        </w:tc>
        <w:tc>
          <w:tcPr>
            <w:tcW w:w="3848" w:type="dxa"/>
          </w:tcPr>
          <w:p w14:paraId="65456BCB" w14:textId="374F9115" w:rsidR="00DC77B4"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Art</w:t>
            </w:r>
          </w:p>
          <w:p w14:paraId="478E408F" w14:textId="703F7017" w:rsidR="000861F0" w:rsidRPr="0039397A" w:rsidRDefault="00690BEE" w:rsidP="006705F6">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Create a rainforest animal mask.</w:t>
            </w:r>
          </w:p>
        </w:tc>
      </w:tr>
      <w:tr w:rsidR="000861F0" w:rsidRPr="0039397A" w14:paraId="4B9E6D76" w14:textId="77777777" w:rsidTr="007D2DAC">
        <w:trPr>
          <w:trHeight w:val="1644"/>
        </w:trPr>
        <w:tc>
          <w:tcPr>
            <w:tcW w:w="3847" w:type="dxa"/>
            <w:gridSpan w:val="2"/>
          </w:tcPr>
          <w:p w14:paraId="0AACB82C" w14:textId="030C3653"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RE</w:t>
            </w:r>
          </w:p>
          <w:p w14:paraId="00796A92" w14:textId="78297304" w:rsidR="00E01088" w:rsidRPr="0039397A" w:rsidRDefault="00BB6C57"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Take photos of new life such as plants</w:t>
            </w:r>
            <w:r w:rsidR="006705F6" w:rsidRPr="0039397A">
              <w:rPr>
                <w:rFonts w:ascii="Twinkl Precursive" w:eastAsia="Times New Roman" w:hAnsi="Twinkl Precursive" w:cs="Times New Roman"/>
                <w:sz w:val="18"/>
                <w:szCs w:val="18"/>
                <w:lang w:eastAsia="en-GB"/>
              </w:rPr>
              <w:t xml:space="preserve"> and </w:t>
            </w:r>
            <w:r w:rsidRPr="0039397A">
              <w:rPr>
                <w:rFonts w:ascii="Twinkl Precursive" w:eastAsia="Times New Roman" w:hAnsi="Twinkl Precursive" w:cs="Times New Roman"/>
                <w:sz w:val="18"/>
                <w:szCs w:val="18"/>
                <w:lang w:eastAsia="en-GB"/>
              </w:rPr>
              <w:t>anima</w:t>
            </w:r>
            <w:r w:rsidR="006705F6" w:rsidRPr="0039397A">
              <w:rPr>
                <w:rFonts w:ascii="Twinkl Precursive" w:eastAsia="Times New Roman" w:hAnsi="Twinkl Precursive" w:cs="Times New Roman"/>
                <w:sz w:val="18"/>
                <w:szCs w:val="18"/>
                <w:lang w:eastAsia="en-GB"/>
              </w:rPr>
              <w:t xml:space="preserve">ls. </w:t>
            </w:r>
          </w:p>
        </w:tc>
        <w:tc>
          <w:tcPr>
            <w:tcW w:w="3847" w:type="dxa"/>
          </w:tcPr>
          <w:p w14:paraId="256F1000" w14:textId="77777777" w:rsidR="000861F0" w:rsidRPr="0039397A" w:rsidRDefault="00BB6C57"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DT</w:t>
            </w:r>
          </w:p>
          <w:p w14:paraId="4CFA1863" w14:textId="60FD1E9B" w:rsidR="00690BEE" w:rsidRPr="0039397A" w:rsidRDefault="00690BEE"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Create a 3D rainforest picture! Your picture could also have moving parts, such as a monkey climbing the tree.</w:t>
            </w:r>
          </w:p>
        </w:tc>
        <w:tc>
          <w:tcPr>
            <w:tcW w:w="3848" w:type="dxa"/>
          </w:tcPr>
          <w:p w14:paraId="277AD351" w14:textId="77777777" w:rsidR="000861F0" w:rsidRPr="0039397A" w:rsidRDefault="00E01088"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Geography</w:t>
            </w:r>
          </w:p>
          <w:p w14:paraId="31867465" w14:textId="27C1FD94" w:rsidR="00DC77B4" w:rsidRPr="0039397A" w:rsidRDefault="00DC77B4"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Can you research the 4 different layers of the rainforest? Draw a diagram with pictures and labels</w:t>
            </w:r>
            <w:r w:rsidR="006705F6" w:rsidRPr="0039397A">
              <w:rPr>
                <w:rFonts w:ascii="Twinkl Precursive" w:eastAsia="Times New Roman" w:hAnsi="Twinkl Precursive" w:cs="Times New Roman"/>
                <w:sz w:val="18"/>
                <w:szCs w:val="18"/>
                <w:lang w:eastAsia="en-GB"/>
              </w:rPr>
              <w:t xml:space="preserve">, showing each layer. </w:t>
            </w:r>
          </w:p>
        </w:tc>
        <w:tc>
          <w:tcPr>
            <w:tcW w:w="3848" w:type="dxa"/>
          </w:tcPr>
          <w:p w14:paraId="584BA6A8"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French</w:t>
            </w:r>
          </w:p>
          <w:p w14:paraId="0E2C1140" w14:textId="4B8E5DFB" w:rsidR="006705F6" w:rsidRPr="0039397A" w:rsidRDefault="00F11F48"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Research a famous French artist. </w:t>
            </w:r>
          </w:p>
        </w:tc>
      </w:tr>
      <w:tr w:rsidR="000861F0" w:rsidRPr="0039397A" w14:paraId="1AAF9605" w14:textId="77777777" w:rsidTr="000861F0">
        <w:tc>
          <w:tcPr>
            <w:tcW w:w="3847" w:type="dxa"/>
            <w:gridSpan w:val="2"/>
          </w:tcPr>
          <w:p w14:paraId="75417245" w14:textId="79140935"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English</w:t>
            </w:r>
          </w:p>
          <w:p w14:paraId="577E779B" w14:textId="0995F6B5" w:rsidR="00E01088" w:rsidRPr="0039397A" w:rsidRDefault="0083033C"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Create a leaflet to encourage people to help protect the rainforest. </w:t>
            </w:r>
          </w:p>
          <w:p w14:paraId="2860FFF0" w14:textId="77777777" w:rsidR="00E01088" w:rsidRPr="0039397A" w:rsidRDefault="00E01088" w:rsidP="005A74DD">
            <w:pPr>
              <w:spacing w:before="100" w:beforeAutospacing="1" w:after="100" w:afterAutospacing="1"/>
              <w:rPr>
                <w:rFonts w:ascii="Twinkl Precursive" w:eastAsia="Times New Roman" w:hAnsi="Twinkl Precursive" w:cs="Times New Roman"/>
                <w:sz w:val="18"/>
                <w:szCs w:val="18"/>
                <w:lang w:eastAsia="en-GB"/>
              </w:rPr>
            </w:pPr>
          </w:p>
          <w:p w14:paraId="17DA1DF6" w14:textId="59262B89" w:rsidR="0083033C" w:rsidRPr="0039397A" w:rsidRDefault="0083033C" w:rsidP="005A74DD">
            <w:pPr>
              <w:spacing w:before="100" w:beforeAutospacing="1" w:after="100" w:afterAutospacing="1"/>
              <w:rPr>
                <w:rFonts w:ascii="Twinkl Precursive" w:eastAsia="Times New Roman" w:hAnsi="Twinkl Precursive" w:cs="Times New Roman"/>
                <w:sz w:val="18"/>
                <w:szCs w:val="18"/>
                <w:lang w:eastAsia="en-GB"/>
              </w:rPr>
            </w:pPr>
          </w:p>
        </w:tc>
        <w:tc>
          <w:tcPr>
            <w:tcW w:w="3847" w:type="dxa"/>
          </w:tcPr>
          <w:p w14:paraId="68361D51"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PSHE</w:t>
            </w:r>
          </w:p>
          <w:p w14:paraId="25BC34E5" w14:textId="2ABFFE55" w:rsidR="00690BEE" w:rsidRPr="0039397A" w:rsidRDefault="00690BEE"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Create a positive thoughts diary. Record a positive </w:t>
            </w:r>
            <w:r w:rsidR="00DD5629" w:rsidRPr="0039397A">
              <w:rPr>
                <w:rFonts w:ascii="Twinkl Precursive" w:eastAsia="Times New Roman" w:hAnsi="Twinkl Precursive" w:cs="Times New Roman"/>
                <w:sz w:val="18"/>
                <w:szCs w:val="18"/>
                <w:lang w:eastAsia="en-GB"/>
              </w:rPr>
              <w:t xml:space="preserve">thought </w:t>
            </w:r>
            <w:r w:rsidRPr="0039397A">
              <w:rPr>
                <w:rFonts w:ascii="Twinkl Precursive" w:eastAsia="Times New Roman" w:hAnsi="Twinkl Precursive" w:cs="Times New Roman"/>
                <w:sz w:val="18"/>
                <w:szCs w:val="18"/>
                <w:lang w:eastAsia="en-GB"/>
              </w:rPr>
              <w:t>at the end of each day. Think back and reflect on the day, only positive thoughts are allowed in thi</w:t>
            </w:r>
            <w:r w:rsidR="005E2077" w:rsidRPr="0039397A">
              <w:rPr>
                <w:rFonts w:ascii="Twinkl Precursive" w:eastAsia="Times New Roman" w:hAnsi="Twinkl Precursive" w:cs="Times New Roman"/>
                <w:sz w:val="18"/>
                <w:szCs w:val="18"/>
                <w:lang w:eastAsia="en-GB"/>
              </w:rPr>
              <w:t>s</w:t>
            </w:r>
            <w:r w:rsidRPr="0039397A">
              <w:rPr>
                <w:rFonts w:ascii="Twinkl Precursive" w:eastAsia="Times New Roman" w:hAnsi="Twinkl Precursive" w:cs="Times New Roman"/>
                <w:sz w:val="18"/>
                <w:szCs w:val="18"/>
                <w:lang w:eastAsia="en-GB"/>
              </w:rPr>
              <w:t xml:space="preserve"> diary</w:t>
            </w:r>
            <w:r w:rsidR="00DD5629" w:rsidRPr="0039397A">
              <w:rPr>
                <w:rFonts w:ascii="Twinkl Precursive" w:eastAsia="Times New Roman" w:hAnsi="Twinkl Precursive" w:cs="Times New Roman"/>
                <w:sz w:val="18"/>
                <w:szCs w:val="18"/>
                <w:lang w:eastAsia="en-GB"/>
              </w:rPr>
              <w:t>!</w:t>
            </w:r>
          </w:p>
        </w:tc>
        <w:tc>
          <w:tcPr>
            <w:tcW w:w="3848" w:type="dxa"/>
          </w:tcPr>
          <w:p w14:paraId="1695A50F"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Maths</w:t>
            </w:r>
          </w:p>
          <w:p w14:paraId="4045F674" w14:textId="306A7F5F" w:rsidR="0071649C" w:rsidRPr="0039397A" w:rsidRDefault="0071649C" w:rsidP="0071649C">
            <w:pPr>
              <w:rPr>
                <w:rFonts w:ascii="Twinkl Precursive" w:hAnsi="Twinkl Precursive"/>
                <w:sz w:val="18"/>
                <w:szCs w:val="18"/>
              </w:rPr>
            </w:pPr>
            <w:r w:rsidRPr="0039397A">
              <w:rPr>
                <w:rStyle w:val="fontstyle01"/>
                <w:rFonts w:ascii="Twinkl Precursive" w:hAnsi="Twinkl Precursive"/>
                <w:sz w:val="18"/>
                <w:szCs w:val="18"/>
              </w:rPr>
              <w:t>Using your knowledge of data handling, create charts and graphs to show data that interests you. This could be animals in the rainforest or rainfall for each month in the</w:t>
            </w:r>
            <w:r w:rsidR="007D2DAC" w:rsidRPr="0039397A">
              <w:rPr>
                <w:rStyle w:val="fontstyle01"/>
                <w:rFonts w:ascii="Twinkl Precursive" w:hAnsi="Twinkl Precursive"/>
                <w:sz w:val="18"/>
                <w:szCs w:val="18"/>
              </w:rPr>
              <w:t xml:space="preserve"> </w:t>
            </w:r>
            <w:r w:rsidRPr="0039397A">
              <w:rPr>
                <w:rStyle w:val="fontstyle01"/>
                <w:rFonts w:ascii="Twinkl Precursive" w:hAnsi="Twinkl Precursive"/>
                <w:sz w:val="18"/>
                <w:szCs w:val="18"/>
              </w:rPr>
              <w:t xml:space="preserve">rainforest. </w:t>
            </w:r>
          </w:p>
        </w:tc>
        <w:tc>
          <w:tcPr>
            <w:tcW w:w="3848" w:type="dxa"/>
          </w:tcPr>
          <w:p w14:paraId="329A9603" w14:textId="77777777" w:rsidR="000861F0" w:rsidRPr="0039397A" w:rsidRDefault="00E01088" w:rsidP="005A74DD">
            <w:pPr>
              <w:spacing w:before="100" w:beforeAutospacing="1" w:after="100" w:afterAutospacing="1"/>
              <w:rPr>
                <w:rFonts w:ascii="Twinkl Precursive" w:eastAsia="Times New Roman" w:hAnsi="Twinkl Precursive" w:cs="Times New Roman"/>
                <w:b/>
                <w:sz w:val="18"/>
                <w:szCs w:val="18"/>
                <w:lang w:eastAsia="en-GB"/>
              </w:rPr>
            </w:pPr>
            <w:r w:rsidRPr="0039397A">
              <w:rPr>
                <w:rFonts w:ascii="Twinkl Precursive" w:eastAsia="Times New Roman" w:hAnsi="Twinkl Precursive" w:cs="Times New Roman"/>
                <w:b/>
                <w:sz w:val="18"/>
                <w:szCs w:val="18"/>
                <w:lang w:eastAsia="en-GB"/>
              </w:rPr>
              <w:t>Cooking</w:t>
            </w:r>
          </w:p>
          <w:p w14:paraId="570CA1FF" w14:textId="1049A5A1" w:rsidR="00624B74" w:rsidRPr="0039397A" w:rsidRDefault="00624B74"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t xml:space="preserve">Cook your favourite meal. Read the recipe and measure </w:t>
            </w:r>
            <w:r w:rsidR="00DC77B4" w:rsidRPr="0039397A">
              <w:rPr>
                <w:rFonts w:ascii="Twinkl Precursive" w:eastAsia="Times New Roman" w:hAnsi="Twinkl Precursive" w:cs="Times New Roman"/>
                <w:sz w:val="18"/>
                <w:szCs w:val="18"/>
                <w:lang w:eastAsia="en-GB"/>
              </w:rPr>
              <w:t xml:space="preserve">out </w:t>
            </w:r>
            <w:r w:rsidRPr="0039397A">
              <w:rPr>
                <w:rFonts w:ascii="Twinkl Precursive" w:eastAsia="Times New Roman" w:hAnsi="Twinkl Precursive" w:cs="Times New Roman"/>
                <w:sz w:val="18"/>
                <w:szCs w:val="18"/>
                <w:lang w:eastAsia="en-GB"/>
              </w:rPr>
              <w:t xml:space="preserve">the ingredients. </w:t>
            </w:r>
            <w:r w:rsidR="00DC77B4" w:rsidRPr="0039397A">
              <w:rPr>
                <w:rFonts w:ascii="Twinkl Precursive" w:eastAsia="Times New Roman" w:hAnsi="Twinkl Precursive" w:cs="Times New Roman"/>
                <w:sz w:val="18"/>
                <w:szCs w:val="18"/>
                <w:lang w:eastAsia="en-GB"/>
              </w:rPr>
              <w:t>How well did it turn out?</w:t>
            </w:r>
          </w:p>
        </w:tc>
      </w:tr>
      <w:tr w:rsidR="000861F0" w:rsidRPr="0039397A" w14:paraId="10441FCA" w14:textId="77777777" w:rsidTr="00624B74">
        <w:tc>
          <w:tcPr>
            <w:tcW w:w="7694" w:type="dxa"/>
            <w:gridSpan w:val="3"/>
          </w:tcPr>
          <w:p w14:paraId="228E63E4" w14:textId="2919773C" w:rsidR="000861F0" w:rsidRPr="0039397A" w:rsidRDefault="000861F0"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b/>
                <w:sz w:val="18"/>
                <w:szCs w:val="18"/>
                <w:lang w:eastAsia="en-GB"/>
              </w:rPr>
              <w:t>Reading</w:t>
            </w:r>
            <w:r w:rsidRPr="0039397A">
              <w:rPr>
                <w:rFonts w:ascii="Twinkl Precursive" w:eastAsia="Times New Roman" w:hAnsi="Twinkl Precursive" w:cs="Times New Roman"/>
                <w:sz w:val="18"/>
                <w:szCs w:val="18"/>
                <w:lang w:eastAsia="en-GB"/>
              </w:rPr>
              <w:t xml:space="preserve"> – Children should be encouraged to read </w:t>
            </w:r>
            <w:r w:rsidR="00E01088" w:rsidRPr="0039397A">
              <w:rPr>
                <w:rFonts w:ascii="Twinkl Precursive" w:eastAsia="Times New Roman" w:hAnsi="Twinkl Precursive" w:cs="Times New Roman"/>
                <w:sz w:val="18"/>
                <w:szCs w:val="18"/>
                <w:lang w:eastAsia="en-GB"/>
              </w:rPr>
              <w:t>every day. Please spend 5 or 10 minutes listening to your child read and discussing their books.</w:t>
            </w:r>
          </w:p>
        </w:tc>
        <w:tc>
          <w:tcPr>
            <w:tcW w:w="7696" w:type="dxa"/>
            <w:gridSpan w:val="2"/>
          </w:tcPr>
          <w:p w14:paraId="1270E66A" w14:textId="599D192D" w:rsidR="000861F0" w:rsidRPr="0039397A" w:rsidRDefault="00E01088" w:rsidP="005A74DD">
            <w:pPr>
              <w:spacing w:before="100" w:beforeAutospacing="1" w:after="100" w:afterAutospacing="1"/>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b/>
                <w:sz w:val="18"/>
                <w:szCs w:val="18"/>
                <w:lang w:eastAsia="en-GB"/>
              </w:rPr>
              <w:t>Maths</w:t>
            </w:r>
            <w:r w:rsidRPr="0039397A">
              <w:rPr>
                <w:rFonts w:ascii="Twinkl Precursive" w:eastAsia="Times New Roman" w:hAnsi="Twinkl Precursive" w:cs="Times New Roman"/>
                <w:sz w:val="18"/>
                <w:szCs w:val="18"/>
                <w:lang w:eastAsia="en-GB"/>
              </w:rPr>
              <w:t xml:space="preserve"> – All children from Year 1 to Year 6 have all been provided with a log in for Times Table Rockstars or Numbots. Children should be completing at least 3x5 minutes each week.</w:t>
            </w:r>
          </w:p>
        </w:tc>
      </w:tr>
    </w:tbl>
    <w:p w14:paraId="03EC093E" w14:textId="77777777" w:rsidR="000861F0" w:rsidRPr="0039397A" w:rsidRDefault="000861F0" w:rsidP="005A74DD">
      <w:pPr>
        <w:spacing w:before="100" w:beforeAutospacing="1" w:after="100" w:afterAutospacing="1"/>
        <w:rPr>
          <w:rFonts w:ascii="Twinkl Precursive" w:eastAsia="Times New Roman" w:hAnsi="Twinkl Precursive" w:cs="Times New Roman"/>
          <w:sz w:val="18"/>
          <w:szCs w:val="18"/>
          <w:lang w:eastAsia="en-GB"/>
        </w:rPr>
      </w:pPr>
    </w:p>
    <w:p w14:paraId="7DCE864E" w14:textId="77777777" w:rsidR="00E01088" w:rsidRPr="0039397A" w:rsidRDefault="00E01088" w:rsidP="005A74DD">
      <w:pPr>
        <w:spacing w:before="100" w:beforeAutospacing="1" w:after="100" w:afterAutospacing="1"/>
        <w:rPr>
          <w:rFonts w:ascii="Twinkl Precursive" w:eastAsia="Times New Roman" w:hAnsi="Twinkl Precursive" w:cs="Times New Roman"/>
          <w:sz w:val="18"/>
          <w:szCs w:val="18"/>
          <w:lang w:eastAsia="en-GB"/>
        </w:rPr>
        <w:sectPr w:rsidR="00E01088" w:rsidRPr="0039397A" w:rsidSect="007D2DAC">
          <w:pgSz w:w="16840" w:h="11900" w:orient="landscape"/>
          <w:pgMar w:top="284" w:right="720" w:bottom="284" w:left="720" w:header="708" w:footer="708" w:gutter="0"/>
          <w:cols w:space="708"/>
          <w:docGrid w:linePitch="360"/>
        </w:sectPr>
      </w:pPr>
    </w:p>
    <w:p w14:paraId="01A53F21" w14:textId="0B8250D0" w:rsidR="006652B4" w:rsidRPr="0039397A" w:rsidRDefault="00E01088" w:rsidP="00284163">
      <w:pPr>
        <w:spacing w:before="100" w:beforeAutospacing="1" w:after="100" w:afterAutospacing="1"/>
        <w:jc w:val="center"/>
        <w:rPr>
          <w:rFonts w:ascii="Twinkl Precursive" w:eastAsia="Times New Roman" w:hAnsi="Twinkl Precursive" w:cs="Times New Roman"/>
          <w:sz w:val="18"/>
          <w:szCs w:val="18"/>
          <w:lang w:eastAsia="en-GB"/>
        </w:rPr>
      </w:pPr>
      <w:r w:rsidRPr="0039397A">
        <w:rPr>
          <w:rFonts w:ascii="Twinkl Precursive" w:eastAsia="Times New Roman" w:hAnsi="Twinkl Precursive" w:cs="Times New Roman"/>
          <w:sz w:val="18"/>
          <w:szCs w:val="18"/>
          <w:lang w:eastAsia="en-GB"/>
        </w:rPr>
        <w:lastRenderedPageBreak/>
        <w:br/>
      </w:r>
    </w:p>
    <w:sectPr w:rsidR="006652B4" w:rsidRPr="0039397A"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Microsoft Sans Serif"/>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Precursive">
    <w:altName w:val="Calibri"/>
    <w:panose1 w:val="02000000000000000000"/>
    <w:charset w:val="00"/>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861F0"/>
    <w:rsid w:val="0018370F"/>
    <w:rsid w:val="00284163"/>
    <w:rsid w:val="0039397A"/>
    <w:rsid w:val="004273B5"/>
    <w:rsid w:val="004E0DC9"/>
    <w:rsid w:val="005A74DD"/>
    <w:rsid w:val="005E2077"/>
    <w:rsid w:val="00624B74"/>
    <w:rsid w:val="006413B9"/>
    <w:rsid w:val="006652B4"/>
    <w:rsid w:val="006705F6"/>
    <w:rsid w:val="00690BEE"/>
    <w:rsid w:val="0071649C"/>
    <w:rsid w:val="007D2DAC"/>
    <w:rsid w:val="0083033C"/>
    <w:rsid w:val="00885744"/>
    <w:rsid w:val="00AE354B"/>
    <w:rsid w:val="00B451D6"/>
    <w:rsid w:val="00BB6C57"/>
    <w:rsid w:val="00C87163"/>
    <w:rsid w:val="00CD2E4E"/>
    <w:rsid w:val="00D17591"/>
    <w:rsid w:val="00D83420"/>
    <w:rsid w:val="00DC77B4"/>
    <w:rsid w:val="00DD5629"/>
    <w:rsid w:val="00E01088"/>
    <w:rsid w:val="00E4349E"/>
    <w:rsid w:val="00F11F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5C0B6E74-DD51-4733-A51F-65EC28907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D6C7C-578E-428E-8575-060222D39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EE0D551C</Template>
  <TotalTime>0</TotalTime>
  <Pages>1</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Kari Yarsley</cp:lastModifiedBy>
  <cp:revision>2</cp:revision>
  <cp:lastPrinted>2020-01-06T09:49:00Z</cp:lastPrinted>
  <dcterms:created xsi:type="dcterms:W3CDTF">2022-02-22T16:37:00Z</dcterms:created>
  <dcterms:modified xsi:type="dcterms:W3CDTF">2022-02-22T16:37:00Z</dcterms:modified>
</cp:coreProperties>
</file>