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98C44" w14:textId="6189827F" w:rsidR="00D9491C" w:rsidRDefault="00206D12" w:rsidP="003F285C">
      <w:r>
        <w:t xml:space="preserve">Spring </w:t>
      </w:r>
      <w:r w:rsidR="00E51C7F">
        <w:t xml:space="preserve">2 </w:t>
      </w:r>
      <w:r>
        <w:t>Timetable Feb</w:t>
      </w:r>
      <w:r w:rsidR="00E51C7F">
        <w:t>-march</w:t>
      </w:r>
      <w:r>
        <w:t xml:space="preserve"> 2022</w:t>
      </w:r>
    </w:p>
    <w:p w14:paraId="331308F4" w14:textId="78C070F3" w:rsidR="00ED3F0E" w:rsidRDefault="00ED3F0E"/>
    <w:tbl>
      <w:tblPr>
        <w:tblStyle w:val="TableGrid"/>
        <w:tblW w:w="15588" w:type="dxa"/>
        <w:jc w:val="center"/>
        <w:tblLook w:val="04A0" w:firstRow="1" w:lastRow="0" w:firstColumn="1" w:lastColumn="0" w:noHBand="0" w:noVBand="1"/>
      </w:tblPr>
      <w:tblGrid>
        <w:gridCol w:w="1434"/>
        <w:gridCol w:w="942"/>
        <w:gridCol w:w="1269"/>
        <w:gridCol w:w="758"/>
        <w:gridCol w:w="951"/>
        <w:gridCol w:w="885"/>
        <w:gridCol w:w="908"/>
        <w:gridCol w:w="563"/>
        <w:gridCol w:w="682"/>
        <w:gridCol w:w="758"/>
        <w:gridCol w:w="758"/>
        <w:gridCol w:w="759"/>
        <w:gridCol w:w="682"/>
        <w:gridCol w:w="758"/>
        <w:gridCol w:w="950"/>
        <w:gridCol w:w="1178"/>
        <w:gridCol w:w="1353"/>
      </w:tblGrid>
      <w:tr w:rsidR="006139DC" w14:paraId="7B942F84" w14:textId="4C321F6A" w:rsidTr="006139DC">
        <w:trPr>
          <w:trHeight w:val="747"/>
          <w:jc w:val="center"/>
        </w:trPr>
        <w:tc>
          <w:tcPr>
            <w:tcW w:w="1438" w:type="dxa"/>
          </w:tcPr>
          <w:p w14:paraId="00E1D8B6" w14:textId="77777777" w:rsidR="008B60B2" w:rsidRDefault="008B60B2" w:rsidP="008D19BB">
            <w:pPr>
              <w:jc w:val="center"/>
            </w:pPr>
          </w:p>
        </w:tc>
        <w:tc>
          <w:tcPr>
            <w:tcW w:w="944" w:type="dxa"/>
          </w:tcPr>
          <w:p w14:paraId="734373B0" w14:textId="17335869" w:rsidR="008B60B2" w:rsidRDefault="008B60B2" w:rsidP="008D19BB">
            <w:pPr>
              <w:jc w:val="center"/>
            </w:pPr>
            <w:r>
              <w:t>8:50-9</w:t>
            </w:r>
          </w:p>
        </w:tc>
        <w:tc>
          <w:tcPr>
            <w:tcW w:w="1275" w:type="dxa"/>
          </w:tcPr>
          <w:p w14:paraId="7DBA2244" w14:textId="40C13554" w:rsidR="008B60B2" w:rsidRDefault="008B60B2" w:rsidP="008D19BB">
            <w:pPr>
              <w:jc w:val="center"/>
            </w:pPr>
            <w:r>
              <w:t>9-9:15</w:t>
            </w:r>
          </w:p>
        </w:tc>
        <w:tc>
          <w:tcPr>
            <w:tcW w:w="761" w:type="dxa"/>
          </w:tcPr>
          <w:p w14:paraId="68C195B1" w14:textId="04C16497" w:rsidR="008B60B2" w:rsidRDefault="008B60B2" w:rsidP="008D19BB">
            <w:pPr>
              <w:jc w:val="center"/>
            </w:pPr>
            <w:r>
              <w:t>9:15-9:45</w:t>
            </w:r>
          </w:p>
        </w:tc>
        <w:tc>
          <w:tcPr>
            <w:tcW w:w="955" w:type="dxa"/>
          </w:tcPr>
          <w:p w14:paraId="6598A567" w14:textId="4F0EB23F" w:rsidR="008B60B2" w:rsidRDefault="008B60B2" w:rsidP="008D19BB">
            <w:pPr>
              <w:jc w:val="center"/>
            </w:pPr>
            <w:r>
              <w:t>9:45-10:45</w:t>
            </w:r>
          </w:p>
        </w:tc>
        <w:tc>
          <w:tcPr>
            <w:tcW w:w="889" w:type="dxa"/>
          </w:tcPr>
          <w:p w14:paraId="7EE96F5A" w14:textId="0F80B3F8" w:rsidR="008B60B2" w:rsidRDefault="008B60B2" w:rsidP="008D19BB">
            <w:pPr>
              <w:jc w:val="center"/>
            </w:pPr>
            <w:r>
              <w:t>10:45-11</w:t>
            </w:r>
          </w:p>
        </w:tc>
        <w:tc>
          <w:tcPr>
            <w:tcW w:w="912" w:type="dxa"/>
          </w:tcPr>
          <w:p w14:paraId="2C0E5528" w14:textId="67C8108B" w:rsidR="008B60B2" w:rsidRDefault="008B60B2" w:rsidP="008D19BB">
            <w:pPr>
              <w:jc w:val="center"/>
            </w:pPr>
            <w:r>
              <w:t>11-12</w:t>
            </w:r>
          </w:p>
        </w:tc>
        <w:tc>
          <w:tcPr>
            <w:tcW w:w="565" w:type="dxa"/>
          </w:tcPr>
          <w:p w14:paraId="3CE5B939" w14:textId="7C08B475" w:rsidR="008B60B2" w:rsidRDefault="008B60B2" w:rsidP="008D19BB">
            <w:pPr>
              <w:jc w:val="center"/>
            </w:pPr>
            <w:r>
              <w:t>12-1</w:t>
            </w:r>
          </w:p>
        </w:tc>
        <w:tc>
          <w:tcPr>
            <w:tcW w:w="685" w:type="dxa"/>
          </w:tcPr>
          <w:p w14:paraId="53FF8371" w14:textId="0A85FF74" w:rsidR="008B60B2" w:rsidRDefault="008B60B2" w:rsidP="008D19BB">
            <w:pPr>
              <w:jc w:val="center"/>
            </w:pPr>
            <w:r>
              <w:t>1-1:15</w:t>
            </w:r>
          </w:p>
        </w:tc>
        <w:tc>
          <w:tcPr>
            <w:tcW w:w="761" w:type="dxa"/>
          </w:tcPr>
          <w:p w14:paraId="0C6267B0" w14:textId="61B6AA74" w:rsidR="008B60B2" w:rsidRDefault="008B60B2" w:rsidP="008D19BB">
            <w:pPr>
              <w:jc w:val="center"/>
            </w:pPr>
            <w:r>
              <w:t>1:15-1:30</w:t>
            </w:r>
          </w:p>
        </w:tc>
        <w:tc>
          <w:tcPr>
            <w:tcW w:w="761" w:type="dxa"/>
          </w:tcPr>
          <w:p w14:paraId="3630720D" w14:textId="533B637B" w:rsidR="008B60B2" w:rsidRDefault="008B60B2" w:rsidP="008D19BB">
            <w:pPr>
              <w:jc w:val="center"/>
            </w:pPr>
            <w:r>
              <w:t>1:30-1:45</w:t>
            </w:r>
          </w:p>
        </w:tc>
        <w:tc>
          <w:tcPr>
            <w:tcW w:w="762" w:type="dxa"/>
          </w:tcPr>
          <w:p w14:paraId="7D94504B" w14:textId="4A4EE64E" w:rsidR="008B60B2" w:rsidRDefault="008B60B2" w:rsidP="008D19BB">
            <w:pPr>
              <w:jc w:val="center"/>
            </w:pPr>
            <w:r>
              <w:t>1:45-2</w:t>
            </w:r>
          </w:p>
        </w:tc>
        <w:tc>
          <w:tcPr>
            <w:tcW w:w="685" w:type="dxa"/>
          </w:tcPr>
          <w:p w14:paraId="76E7BE2B" w14:textId="5D22B3D8" w:rsidR="008B60B2" w:rsidRDefault="008B60B2" w:rsidP="008D19BB">
            <w:pPr>
              <w:jc w:val="center"/>
            </w:pPr>
            <w:r>
              <w:t>2-2:15</w:t>
            </w:r>
          </w:p>
        </w:tc>
        <w:tc>
          <w:tcPr>
            <w:tcW w:w="761" w:type="dxa"/>
          </w:tcPr>
          <w:p w14:paraId="3DB28A4F" w14:textId="78B3D99C" w:rsidR="008B60B2" w:rsidRDefault="008B60B2" w:rsidP="008D19BB">
            <w:pPr>
              <w:jc w:val="center"/>
            </w:pPr>
            <w:r>
              <w:t>2:15-2:30</w:t>
            </w:r>
          </w:p>
        </w:tc>
        <w:tc>
          <w:tcPr>
            <w:tcW w:w="882" w:type="dxa"/>
          </w:tcPr>
          <w:p w14:paraId="6A6CABC7" w14:textId="1BEBBF20" w:rsidR="008B60B2" w:rsidRDefault="008B60B2" w:rsidP="008D19BB">
            <w:pPr>
              <w:jc w:val="center"/>
            </w:pPr>
            <w:r>
              <w:t>2:30-2:45</w:t>
            </w:r>
          </w:p>
        </w:tc>
        <w:tc>
          <w:tcPr>
            <w:tcW w:w="1192" w:type="dxa"/>
          </w:tcPr>
          <w:p w14:paraId="2F3E72C8" w14:textId="7B2998F2" w:rsidR="008B60B2" w:rsidRDefault="008B60B2" w:rsidP="008D19BB">
            <w:pPr>
              <w:jc w:val="center"/>
            </w:pPr>
            <w:r>
              <w:t>2:45-3</w:t>
            </w:r>
          </w:p>
        </w:tc>
        <w:tc>
          <w:tcPr>
            <w:tcW w:w="1360" w:type="dxa"/>
          </w:tcPr>
          <w:p w14:paraId="39EC0A23" w14:textId="6692E7BE" w:rsidR="008B60B2" w:rsidRDefault="008B60B2" w:rsidP="008D19BB">
            <w:pPr>
              <w:jc w:val="center"/>
            </w:pPr>
            <w:r>
              <w:t>3-3:15</w:t>
            </w:r>
          </w:p>
        </w:tc>
      </w:tr>
      <w:tr w:rsidR="006139DC" w14:paraId="62027449" w14:textId="2F4DB862" w:rsidTr="006139DC">
        <w:trPr>
          <w:trHeight w:val="498"/>
          <w:jc w:val="center"/>
        </w:trPr>
        <w:tc>
          <w:tcPr>
            <w:tcW w:w="1438" w:type="dxa"/>
          </w:tcPr>
          <w:p w14:paraId="6EFA61EF" w14:textId="5738BEC4" w:rsidR="008B60B2" w:rsidRDefault="008B60B2" w:rsidP="008D19BB">
            <w:pPr>
              <w:jc w:val="center"/>
            </w:pPr>
            <w:r>
              <w:t>Monday</w:t>
            </w:r>
          </w:p>
        </w:tc>
        <w:tc>
          <w:tcPr>
            <w:tcW w:w="944" w:type="dxa"/>
            <w:vMerge w:val="restart"/>
          </w:tcPr>
          <w:p w14:paraId="68EA85FF" w14:textId="77777777" w:rsidR="008963FA" w:rsidRDefault="008963FA" w:rsidP="008963FA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</w:p>
          <w:p w14:paraId="53DD4EC5" w14:textId="77777777" w:rsidR="008963FA" w:rsidRDefault="008963FA" w:rsidP="008963FA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</w:p>
          <w:p w14:paraId="28B3357E" w14:textId="082378C8" w:rsidR="008B60B2" w:rsidRPr="004B09AC" w:rsidRDefault="008B60B2" w:rsidP="008963FA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Register</w:t>
            </w:r>
          </w:p>
          <w:p w14:paraId="7E17FBC9" w14:textId="77777777" w:rsidR="008B60B2" w:rsidRPr="004B09AC" w:rsidRDefault="008B60B2" w:rsidP="008D19BB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</w:p>
          <w:p w14:paraId="79234620" w14:textId="77777777" w:rsidR="008B60B2" w:rsidRPr="004B09AC" w:rsidRDefault="008B60B2" w:rsidP="008D19BB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</w:p>
          <w:p w14:paraId="5946406B" w14:textId="77777777" w:rsidR="008B60B2" w:rsidRPr="004B09AC" w:rsidRDefault="008B60B2" w:rsidP="008D19BB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Early Work</w:t>
            </w:r>
          </w:p>
          <w:p w14:paraId="77224061" w14:textId="77777777" w:rsidR="008B60B2" w:rsidRPr="004B09AC" w:rsidRDefault="008B60B2" w:rsidP="008D19BB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</w:p>
          <w:p w14:paraId="780CBE93" w14:textId="77777777" w:rsidR="008B60B2" w:rsidRPr="004B09AC" w:rsidRDefault="008B60B2" w:rsidP="008D19BB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</w:p>
          <w:p w14:paraId="1BF7F8A1" w14:textId="77777777" w:rsidR="008B60B2" w:rsidRPr="004B09AC" w:rsidRDefault="008B60B2" w:rsidP="008D19BB">
            <w:pPr>
              <w:jc w:val="center"/>
              <w:rPr>
                <w:rFonts w:ascii="Twinkl Cursive Looped Thin" w:hAnsi="Twinkl Cursive Looped Thin"/>
                <w:sz w:val="21"/>
                <w:szCs w:val="21"/>
              </w:rPr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ERIC</w:t>
            </w:r>
          </w:p>
          <w:p w14:paraId="168C0CD5" w14:textId="77777777" w:rsidR="008B60B2" w:rsidRDefault="008B60B2" w:rsidP="008D19BB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15D4F65D" w14:textId="4C4A5F1C" w:rsidR="008B60B2" w:rsidRDefault="008B60B2" w:rsidP="008D19BB">
            <w:pPr>
              <w:jc w:val="center"/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CW Whole School</w:t>
            </w:r>
          </w:p>
        </w:tc>
        <w:tc>
          <w:tcPr>
            <w:tcW w:w="761" w:type="dxa"/>
            <w:shd w:val="clear" w:color="auto" w:fill="FFC000"/>
          </w:tcPr>
          <w:p w14:paraId="25FBFCFE" w14:textId="5263F63A" w:rsidR="008B60B2" w:rsidRDefault="008B60B2" w:rsidP="008D19BB">
            <w:pPr>
              <w:jc w:val="center"/>
            </w:pPr>
            <w:r>
              <w:t>SPaG</w:t>
            </w:r>
          </w:p>
        </w:tc>
        <w:tc>
          <w:tcPr>
            <w:tcW w:w="955" w:type="dxa"/>
            <w:shd w:val="clear" w:color="auto" w:fill="00B050"/>
          </w:tcPr>
          <w:p w14:paraId="4F256062" w14:textId="6DA395C4" w:rsidR="008B60B2" w:rsidRDefault="008B60B2" w:rsidP="008D19BB">
            <w:pPr>
              <w:jc w:val="center"/>
            </w:pPr>
            <w:r>
              <w:t>English</w:t>
            </w:r>
          </w:p>
        </w:tc>
        <w:tc>
          <w:tcPr>
            <w:tcW w:w="889" w:type="dxa"/>
            <w:vMerge w:val="restart"/>
          </w:tcPr>
          <w:p w14:paraId="4EE7A92B" w14:textId="77777777" w:rsidR="006D6B9E" w:rsidRDefault="006D6B9E" w:rsidP="008D19BB">
            <w:pPr>
              <w:jc w:val="center"/>
            </w:pPr>
          </w:p>
          <w:p w14:paraId="62CB7AF1" w14:textId="77777777" w:rsidR="006D6B9E" w:rsidRDefault="006D6B9E" w:rsidP="008D19BB">
            <w:pPr>
              <w:jc w:val="center"/>
            </w:pPr>
          </w:p>
          <w:p w14:paraId="11AC2FC5" w14:textId="77777777" w:rsidR="006D6B9E" w:rsidRDefault="006D6B9E" w:rsidP="008D19BB">
            <w:pPr>
              <w:jc w:val="center"/>
            </w:pPr>
          </w:p>
          <w:p w14:paraId="35AD389E" w14:textId="33384B44" w:rsidR="008B60B2" w:rsidRDefault="008B60B2" w:rsidP="008D19BB">
            <w:pPr>
              <w:jc w:val="center"/>
            </w:pPr>
            <w:r>
              <w:t>B</w:t>
            </w:r>
          </w:p>
          <w:p w14:paraId="31392D11" w14:textId="77777777" w:rsidR="008B60B2" w:rsidRDefault="008B60B2" w:rsidP="008D19BB">
            <w:pPr>
              <w:jc w:val="center"/>
            </w:pPr>
            <w:r>
              <w:t>R</w:t>
            </w:r>
          </w:p>
          <w:p w14:paraId="5CFAEF97" w14:textId="77777777" w:rsidR="008B60B2" w:rsidRDefault="008B60B2" w:rsidP="008D19BB">
            <w:pPr>
              <w:jc w:val="center"/>
            </w:pPr>
            <w:r>
              <w:t>E</w:t>
            </w:r>
          </w:p>
          <w:p w14:paraId="37226871" w14:textId="77777777" w:rsidR="008B60B2" w:rsidRDefault="008B60B2" w:rsidP="008D19BB">
            <w:pPr>
              <w:jc w:val="center"/>
            </w:pPr>
            <w:r>
              <w:t>A</w:t>
            </w:r>
          </w:p>
          <w:p w14:paraId="46A462D0" w14:textId="77777777" w:rsidR="008B60B2" w:rsidRDefault="008B60B2" w:rsidP="008D19BB">
            <w:pPr>
              <w:jc w:val="center"/>
            </w:pPr>
            <w:r>
              <w:t>K</w:t>
            </w:r>
          </w:p>
          <w:p w14:paraId="77157D63" w14:textId="77777777" w:rsidR="008B60B2" w:rsidRDefault="008B60B2" w:rsidP="008D19BB">
            <w:pPr>
              <w:jc w:val="center"/>
            </w:pPr>
            <w:r>
              <w:t>T</w:t>
            </w:r>
          </w:p>
          <w:p w14:paraId="5D776770" w14:textId="77777777" w:rsidR="008B60B2" w:rsidRDefault="008B60B2" w:rsidP="008D19BB">
            <w:pPr>
              <w:jc w:val="center"/>
            </w:pPr>
            <w:r>
              <w:t>I</w:t>
            </w:r>
          </w:p>
          <w:p w14:paraId="29FAB88A" w14:textId="77777777" w:rsidR="008B60B2" w:rsidRDefault="008B60B2" w:rsidP="008D19BB">
            <w:pPr>
              <w:jc w:val="center"/>
            </w:pPr>
            <w:r>
              <w:t>M</w:t>
            </w:r>
          </w:p>
          <w:p w14:paraId="2D4F54E0" w14:textId="128656E9" w:rsidR="008B60B2" w:rsidRDefault="008B60B2" w:rsidP="008D19BB">
            <w:pPr>
              <w:jc w:val="center"/>
            </w:pPr>
            <w:r>
              <w:t>E</w:t>
            </w:r>
          </w:p>
        </w:tc>
        <w:tc>
          <w:tcPr>
            <w:tcW w:w="912" w:type="dxa"/>
            <w:vMerge w:val="restart"/>
            <w:shd w:val="clear" w:color="auto" w:fill="C45911" w:themeFill="accent2" w:themeFillShade="BF"/>
          </w:tcPr>
          <w:p w14:paraId="5A60B21E" w14:textId="25D3A0E6" w:rsidR="008B60B2" w:rsidRDefault="008B60B2" w:rsidP="008D19BB">
            <w:pPr>
              <w:jc w:val="center"/>
            </w:pPr>
          </w:p>
          <w:p w14:paraId="42D05598" w14:textId="77777777" w:rsidR="008B60B2" w:rsidRDefault="008B60B2" w:rsidP="008D19BB">
            <w:pPr>
              <w:jc w:val="center"/>
            </w:pPr>
          </w:p>
          <w:p w14:paraId="0DDCDD20" w14:textId="51C053EE" w:rsidR="008B60B2" w:rsidRDefault="008B60B2" w:rsidP="008D19BB">
            <w:pPr>
              <w:jc w:val="center"/>
            </w:pPr>
            <w:r>
              <w:t>Maths</w:t>
            </w:r>
          </w:p>
          <w:p w14:paraId="67EF6DB6" w14:textId="4A9E0EE0" w:rsidR="008B60B2" w:rsidRDefault="008B60B2" w:rsidP="008D19BB">
            <w:pPr>
              <w:jc w:val="center"/>
            </w:pPr>
          </w:p>
        </w:tc>
        <w:tc>
          <w:tcPr>
            <w:tcW w:w="565" w:type="dxa"/>
            <w:vMerge w:val="restart"/>
          </w:tcPr>
          <w:p w14:paraId="4F7C9F9F" w14:textId="77777777" w:rsidR="006D6B9E" w:rsidRDefault="006D6B9E" w:rsidP="008D19BB">
            <w:pPr>
              <w:jc w:val="center"/>
            </w:pPr>
          </w:p>
          <w:p w14:paraId="7651DF3E" w14:textId="77777777" w:rsidR="006D6B9E" w:rsidRDefault="006D6B9E" w:rsidP="008D19BB">
            <w:pPr>
              <w:jc w:val="center"/>
            </w:pPr>
          </w:p>
          <w:p w14:paraId="76BED1A1" w14:textId="77777777" w:rsidR="006D6B9E" w:rsidRDefault="006D6B9E" w:rsidP="008D19BB">
            <w:pPr>
              <w:jc w:val="center"/>
            </w:pPr>
          </w:p>
          <w:p w14:paraId="04833CA3" w14:textId="77777777" w:rsidR="006D6B9E" w:rsidRDefault="006D6B9E" w:rsidP="008D19BB">
            <w:pPr>
              <w:jc w:val="center"/>
            </w:pPr>
          </w:p>
          <w:p w14:paraId="67AA18A8" w14:textId="117D0706" w:rsidR="008B60B2" w:rsidRDefault="008B60B2" w:rsidP="008D19BB">
            <w:pPr>
              <w:jc w:val="center"/>
            </w:pPr>
            <w:r>
              <w:t>L</w:t>
            </w:r>
          </w:p>
          <w:p w14:paraId="440E3346" w14:textId="77777777" w:rsidR="008B60B2" w:rsidRDefault="008B60B2" w:rsidP="008D19BB">
            <w:pPr>
              <w:jc w:val="center"/>
            </w:pPr>
            <w:r>
              <w:t>U</w:t>
            </w:r>
          </w:p>
          <w:p w14:paraId="2D0318C8" w14:textId="77777777" w:rsidR="008B60B2" w:rsidRDefault="008B60B2" w:rsidP="008D19BB">
            <w:pPr>
              <w:jc w:val="center"/>
            </w:pPr>
            <w:r>
              <w:t>N</w:t>
            </w:r>
          </w:p>
          <w:p w14:paraId="24BCD705" w14:textId="77777777" w:rsidR="008B60B2" w:rsidRDefault="008B60B2" w:rsidP="008D19BB">
            <w:pPr>
              <w:jc w:val="center"/>
            </w:pPr>
            <w:r>
              <w:t>C</w:t>
            </w:r>
          </w:p>
          <w:p w14:paraId="1D4D7E6B" w14:textId="77777777" w:rsidR="008B60B2" w:rsidRDefault="008B60B2" w:rsidP="008D19BB">
            <w:pPr>
              <w:jc w:val="center"/>
            </w:pPr>
            <w:r>
              <w:t>H</w:t>
            </w:r>
          </w:p>
          <w:p w14:paraId="33A43470" w14:textId="77777777" w:rsidR="008B60B2" w:rsidRDefault="008B60B2" w:rsidP="008D19BB">
            <w:pPr>
              <w:jc w:val="center"/>
            </w:pPr>
            <w:r>
              <w:t>T</w:t>
            </w:r>
          </w:p>
          <w:p w14:paraId="50BD682E" w14:textId="77777777" w:rsidR="008B60B2" w:rsidRDefault="008B60B2" w:rsidP="008D19BB">
            <w:pPr>
              <w:jc w:val="center"/>
            </w:pPr>
            <w:r>
              <w:t>I</w:t>
            </w:r>
          </w:p>
          <w:p w14:paraId="631C30FC" w14:textId="77777777" w:rsidR="008B60B2" w:rsidRDefault="008B60B2" w:rsidP="008D19BB">
            <w:pPr>
              <w:jc w:val="center"/>
            </w:pPr>
            <w:r>
              <w:t>M</w:t>
            </w:r>
          </w:p>
          <w:p w14:paraId="6750BE59" w14:textId="4B901FE5" w:rsidR="008B60B2" w:rsidRDefault="008B60B2" w:rsidP="008D19BB">
            <w:pPr>
              <w:jc w:val="center"/>
            </w:pPr>
            <w:r>
              <w:t>E</w:t>
            </w:r>
          </w:p>
        </w:tc>
        <w:tc>
          <w:tcPr>
            <w:tcW w:w="1446" w:type="dxa"/>
            <w:gridSpan w:val="2"/>
            <w:shd w:val="clear" w:color="auto" w:fill="92D050"/>
          </w:tcPr>
          <w:p w14:paraId="585B6E5D" w14:textId="09FDB93B" w:rsidR="008B60B2" w:rsidRDefault="008B60B2" w:rsidP="008D19BB">
            <w:pPr>
              <w:jc w:val="center"/>
            </w:pPr>
            <w:r>
              <w:t>Guided Reading</w:t>
            </w:r>
          </w:p>
        </w:tc>
        <w:tc>
          <w:tcPr>
            <w:tcW w:w="1523" w:type="dxa"/>
            <w:gridSpan w:val="2"/>
            <w:shd w:val="clear" w:color="auto" w:fill="C00000"/>
          </w:tcPr>
          <w:p w14:paraId="548E45BF" w14:textId="6D1D77D5" w:rsidR="008B60B2" w:rsidRDefault="008B60B2" w:rsidP="008D19BB">
            <w:pPr>
              <w:jc w:val="center"/>
            </w:pPr>
            <w:r>
              <w:t>Computing</w:t>
            </w:r>
          </w:p>
        </w:tc>
        <w:tc>
          <w:tcPr>
            <w:tcW w:w="1446" w:type="dxa"/>
            <w:gridSpan w:val="2"/>
            <w:shd w:val="clear" w:color="auto" w:fill="FF0000"/>
          </w:tcPr>
          <w:p w14:paraId="535854AB" w14:textId="1E8B1487" w:rsidR="008B60B2" w:rsidRDefault="008B60B2" w:rsidP="008D19BB">
            <w:pPr>
              <w:jc w:val="center"/>
            </w:pPr>
            <w:r>
              <w:t>French</w:t>
            </w:r>
          </w:p>
        </w:tc>
        <w:tc>
          <w:tcPr>
            <w:tcW w:w="2074" w:type="dxa"/>
            <w:gridSpan w:val="2"/>
          </w:tcPr>
          <w:p w14:paraId="1142F165" w14:textId="36EE9925" w:rsidR="008B60B2" w:rsidRDefault="008B60B2" w:rsidP="008D19BB">
            <w:pPr>
              <w:jc w:val="center"/>
            </w:pPr>
            <w:r>
              <w:t>Rev Sue in</w:t>
            </w:r>
            <w:r w:rsidR="00D14EAC">
              <w:t xml:space="preserve"> classroom</w:t>
            </w:r>
          </w:p>
        </w:tc>
        <w:tc>
          <w:tcPr>
            <w:tcW w:w="1360" w:type="dxa"/>
          </w:tcPr>
          <w:p w14:paraId="53A74F02" w14:textId="28C595E9" w:rsidR="008B60B2" w:rsidRDefault="007B4D6D" w:rsidP="008D19BB">
            <w:pPr>
              <w:jc w:val="center"/>
            </w:pPr>
            <w:r>
              <w:t>Show and tell</w:t>
            </w:r>
          </w:p>
        </w:tc>
      </w:tr>
      <w:tr w:rsidR="006139DC" w14:paraId="67AED002" w14:textId="20C4B252" w:rsidTr="006139DC">
        <w:trPr>
          <w:trHeight w:val="1245"/>
          <w:jc w:val="center"/>
        </w:trPr>
        <w:tc>
          <w:tcPr>
            <w:tcW w:w="1438" w:type="dxa"/>
          </w:tcPr>
          <w:p w14:paraId="7EEFD023" w14:textId="37F807BE" w:rsidR="006139DC" w:rsidRDefault="006139DC" w:rsidP="008D19BB">
            <w:pPr>
              <w:jc w:val="center"/>
            </w:pPr>
            <w:r>
              <w:t>Tuesday</w:t>
            </w:r>
          </w:p>
        </w:tc>
        <w:tc>
          <w:tcPr>
            <w:tcW w:w="944" w:type="dxa"/>
            <w:vMerge/>
          </w:tcPr>
          <w:p w14:paraId="5110D237" w14:textId="77777777" w:rsidR="006139DC" w:rsidRDefault="006139DC" w:rsidP="008D19BB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0D5D596E" w14:textId="44AE306D" w:rsidR="006139DC" w:rsidRDefault="006139DC" w:rsidP="008D19BB">
            <w:pPr>
              <w:jc w:val="center"/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C</w:t>
            </w:r>
            <w:r>
              <w:rPr>
                <w:rFonts w:ascii="Twinkl Cursive Looped Thin" w:hAnsi="Twinkl Cursive Looped Thin"/>
                <w:sz w:val="21"/>
                <w:szCs w:val="21"/>
              </w:rPr>
              <w:t>lass</w:t>
            </w:r>
            <w:r w:rsidRPr="004B09AC">
              <w:rPr>
                <w:rFonts w:ascii="Twinkl Cursive Looped Thin" w:hAnsi="Twinkl Cursive Looped Thin"/>
                <w:sz w:val="21"/>
                <w:szCs w:val="21"/>
              </w:rPr>
              <w:t xml:space="preserve"> Collective worship</w:t>
            </w:r>
          </w:p>
        </w:tc>
        <w:tc>
          <w:tcPr>
            <w:tcW w:w="1716" w:type="dxa"/>
            <w:gridSpan w:val="2"/>
            <w:shd w:val="clear" w:color="auto" w:fill="00B0F0"/>
          </w:tcPr>
          <w:p w14:paraId="33059215" w14:textId="77777777" w:rsidR="006D6B9E" w:rsidRDefault="006D6B9E" w:rsidP="008D19BB">
            <w:pPr>
              <w:jc w:val="center"/>
            </w:pPr>
          </w:p>
          <w:p w14:paraId="17110518" w14:textId="0EF39E1E" w:rsidR="006139DC" w:rsidRDefault="006139DC" w:rsidP="008D19BB">
            <w:pPr>
              <w:jc w:val="center"/>
            </w:pPr>
            <w:r>
              <w:t>PE</w:t>
            </w:r>
          </w:p>
          <w:p w14:paraId="1C3E1101" w14:textId="02FD1BB3" w:rsidR="006139DC" w:rsidRDefault="006139DC" w:rsidP="008D19BB">
            <w:pPr>
              <w:jc w:val="center"/>
            </w:pPr>
            <w:r>
              <w:t>Gymnastics</w:t>
            </w:r>
          </w:p>
        </w:tc>
        <w:tc>
          <w:tcPr>
            <w:tcW w:w="889" w:type="dxa"/>
            <w:vMerge/>
          </w:tcPr>
          <w:p w14:paraId="2CB6DE75" w14:textId="77777777" w:rsidR="006139DC" w:rsidRDefault="006139DC" w:rsidP="008D19BB">
            <w:pPr>
              <w:jc w:val="center"/>
            </w:pPr>
          </w:p>
        </w:tc>
        <w:tc>
          <w:tcPr>
            <w:tcW w:w="912" w:type="dxa"/>
            <w:vMerge/>
            <w:shd w:val="clear" w:color="auto" w:fill="C45911" w:themeFill="accent2" w:themeFillShade="BF"/>
          </w:tcPr>
          <w:p w14:paraId="141F1DFF" w14:textId="10A10F83" w:rsidR="006139DC" w:rsidRDefault="006139DC" w:rsidP="008D19BB">
            <w:pPr>
              <w:jc w:val="center"/>
            </w:pPr>
          </w:p>
        </w:tc>
        <w:tc>
          <w:tcPr>
            <w:tcW w:w="565" w:type="dxa"/>
            <w:vMerge/>
          </w:tcPr>
          <w:p w14:paraId="08CE6FD2" w14:textId="77777777" w:rsidR="006139DC" w:rsidRDefault="006139DC" w:rsidP="008D19BB">
            <w:pPr>
              <w:jc w:val="center"/>
            </w:pPr>
          </w:p>
        </w:tc>
        <w:tc>
          <w:tcPr>
            <w:tcW w:w="1446" w:type="dxa"/>
            <w:gridSpan w:val="2"/>
            <w:vMerge w:val="restart"/>
            <w:shd w:val="clear" w:color="auto" w:fill="FFC000"/>
          </w:tcPr>
          <w:p w14:paraId="5DD72F0E" w14:textId="77777777" w:rsidR="006139DC" w:rsidRDefault="006139DC" w:rsidP="008D19BB">
            <w:pPr>
              <w:jc w:val="center"/>
            </w:pPr>
          </w:p>
          <w:p w14:paraId="23352506" w14:textId="39B9E952" w:rsidR="006139DC" w:rsidRDefault="006139DC" w:rsidP="008D19BB">
            <w:pPr>
              <w:jc w:val="center"/>
            </w:pPr>
          </w:p>
          <w:p w14:paraId="2C38B9CB" w14:textId="173C73C5" w:rsidR="006D6B9E" w:rsidRDefault="006D6B9E" w:rsidP="008D19BB">
            <w:pPr>
              <w:jc w:val="center"/>
            </w:pPr>
          </w:p>
          <w:p w14:paraId="053209F0" w14:textId="77777777" w:rsidR="006D6B9E" w:rsidRDefault="006D6B9E" w:rsidP="008D19BB">
            <w:pPr>
              <w:jc w:val="center"/>
            </w:pPr>
          </w:p>
          <w:p w14:paraId="70CED594" w14:textId="589F331E" w:rsidR="006139DC" w:rsidRDefault="006139DC" w:rsidP="008D19BB">
            <w:pPr>
              <w:jc w:val="center"/>
            </w:pPr>
            <w:r>
              <w:t>SPaG</w:t>
            </w:r>
          </w:p>
          <w:p w14:paraId="528FDF0E" w14:textId="48DA1119" w:rsidR="006139DC" w:rsidRDefault="006139DC" w:rsidP="008D19BB">
            <w:pPr>
              <w:jc w:val="center"/>
            </w:pPr>
          </w:p>
          <w:p w14:paraId="17002A49" w14:textId="77777777" w:rsidR="006139DC" w:rsidRDefault="006139DC" w:rsidP="008D19BB">
            <w:pPr>
              <w:jc w:val="center"/>
            </w:pPr>
          </w:p>
          <w:p w14:paraId="2A722475" w14:textId="79759CA0" w:rsidR="006139DC" w:rsidRDefault="006139DC" w:rsidP="008D19BB">
            <w:pPr>
              <w:jc w:val="center"/>
            </w:pPr>
          </w:p>
        </w:tc>
        <w:tc>
          <w:tcPr>
            <w:tcW w:w="2208" w:type="dxa"/>
            <w:gridSpan w:val="3"/>
            <w:vMerge w:val="restart"/>
            <w:shd w:val="clear" w:color="auto" w:fill="00B050"/>
          </w:tcPr>
          <w:p w14:paraId="2EAFF494" w14:textId="6BB3E698" w:rsidR="006139DC" w:rsidRDefault="006139DC" w:rsidP="008D19BB">
            <w:pPr>
              <w:jc w:val="center"/>
            </w:pPr>
          </w:p>
          <w:p w14:paraId="6FA24E13" w14:textId="409A2EA8" w:rsidR="006D6B9E" w:rsidRDefault="006D6B9E" w:rsidP="008D19BB">
            <w:pPr>
              <w:jc w:val="center"/>
            </w:pPr>
          </w:p>
          <w:p w14:paraId="75FCB154" w14:textId="77777777" w:rsidR="006D6B9E" w:rsidRDefault="006D6B9E" w:rsidP="008D19BB">
            <w:pPr>
              <w:jc w:val="center"/>
            </w:pPr>
          </w:p>
          <w:p w14:paraId="2F469162" w14:textId="77777777" w:rsidR="006139DC" w:rsidRDefault="006139DC" w:rsidP="008D19BB">
            <w:pPr>
              <w:jc w:val="center"/>
            </w:pPr>
          </w:p>
          <w:p w14:paraId="41399D76" w14:textId="6E78E8F3" w:rsidR="006139DC" w:rsidRDefault="006139DC" w:rsidP="008D19BB">
            <w:pPr>
              <w:jc w:val="center"/>
            </w:pPr>
            <w:r>
              <w:t>English</w:t>
            </w:r>
          </w:p>
        </w:tc>
        <w:tc>
          <w:tcPr>
            <w:tcW w:w="1643" w:type="dxa"/>
            <w:gridSpan w:val="2"/>
            <w:shd w:val="clear" w:color="auto" w:fill="FFFF00"/>
          </w:tcPr>
          <w:p w14:paraId="23D78410" w14:textId="77777777" w:rsidR="006139DC" w:rsidRDefault="006139DC" w:rsidP="008D19BB">
            <w:pPr>
              <w:jc w:val="center"/>
            </w:pPr>
          </w:p>
          <w:p w14:paraId="0843F6FE" w14:textId="4ACB1CD2" w:rsidR="006139DC" w:rsidRDefault="006139DC" w:rsidP="008D19BB">
            <w:pPr>
              <w:jc w:val="center"/>
            </w:pPr>
            <w:r>
              <w:t>Science</w:t>
            </w:r>
          </w:p>
          <w:p w14:paraId="5F870DBF" w14:textId="1BBDFE4B" w:rsidR="006139DC" w:rsidRDefault="006139DC" w:rsidP="008D19BB">
            <w:pPr>
              <w:jc w:val="center"/>
            </w:pPr>
            <w:r>
              <w:t>(Experiment)</w:t>
            </w:r>
          </w:p>
        </w:tc>
        <w:tc>
          <w:tcPr>
            <w:tcW w:w="1192" w:type="dxa"/>
            <w:shd w:val="clear" w:color="auto" w:fill="92D050"/>
          </w:tcPr>
          <w:p w14:paraId="4C587F28" w14:textId="77777777" w:rsidR="006139DC" w:rsidRDefault="006139DC" w:rsidP="008D19BB">
            <w:pPr>
              <w:jc w:val="center"/>
            </w:pPr>
          </w:p>
          <w:p w14:paraId="1AFC191E" w14:textId="77777777" w:rsidR="006139DC" w:rsidRDefault="006139DC" w:rsidP="008D19BB">
            <w:pPr>
              <w:jc w:val="center"/>
            </w:pPr>
            <w:r>
              <w:t>Guided Reading</w:t>
            </w:r>
          </w:p>
          <w:p w14:paraId="07D5BA7F" w14:textId="6E29D059" w:rsidR="006139DC" w:rsidRDefault="006139DC" w:rsidP="008D19BB">
            <w:pPr>
              <w:jc w:val="center"/>
            </w:pPr>
          </w:p>
        </w:tc>
        <w:tc>
          <w:tcPr>
            <w:tcW w:w="1360" w:type="dxa"/>
            <w:shd w:val="clear" w:color="auto" w:fill="auto"/>
          </w:tcPr>
          <w:p w14:paraId="7A12F021" w14:textId="77777777" w:rsidR="006139DC" w:rsidRDefault="006139DC" w:rsidP="006139DC">
            <w:pPr>
              <w:jc w:val="center"/>
            </w:pPr>
          </w:p>
          <w:p w14:paraId="34F9A757" w14:textId="0C962CDC" w:rsidR="006139DC" w:rsidRDefault="006139DC" w:rsidP="008D19BB">
            <w:pPr>
              <w:jc w:val="center"/>
            </w:pPr>
            <w:r>
              <w:t>Quiz Tuesdays</w:t>
            </w:r>
          </w:p>
        </w:tc>
      </w:tr>
      <w:tr w:rsidR="006139DC" w14:paraId="034903D4" w14:textId="2D6058EE" w:rsidTr="006139DC">
        <w:trPr>
          <w:trHeight w:val="996"/>
          <w:jc w:val="center"/>
        </w:trPr>
        <w:tc>
          <w:tcPr>
            <w:tcW w:w="1438" w:type="dxa"/>
          </w:tcPr>
          <w:p w14:paraId="386EBCDC" w14:textId="77ECD1A6" w:rsidR="007B4D6D" w:rsidRDefault="007B4D6D" w:rsidP="008D19BB">
            <w:pPr>
              <w:jc w:val="center"/>
            </w:pPr>
            <w:r>
              <w:t>Wednesday</w:t>
            </w:r>
          </w:p>
        </w:tc>
        <w:tc>
          <w:tcPr>
            <w:tcW w:w="944" w:type="dxa"/>
            <w:vMerge/>
          </w:tcPr>
          <w:p w14:paraId="0B501F7D" w14:textId="77777777" w:rsidR="007B4D6D" w:rsidRDefault="007B4D6D" w:rsidP="008D19BB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1BD4B08A" w14:textId="24DC9F95" w:rsidR="007B4D6D" w:rsidRDefault="007B4D6D" w:rsidP="008D19BB">
            <w:pPr>
              <w:jc w:val="center"/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KSW- Upper School</w:t>
            </w:r>
          </w:p>
        </w:tc>
        <w:tc>
          <w:tcPr>
            <w:tcW w:w="1716" w:type="dxa"/>
            <w:gridSpan w:val="2"/>
            <w:shd w:val="clear" w:color="auto" w:fill="4472C4" w:themeFill="accent1"/>
          </w:tcPr>
          <w:p w14:paraId="7CB7D79B" w14:textId="77777777" w:rsidR="007B4D6D" w:rsidRDefault="007B4D6D" w:rsidP="008D19BB">
            <w:pPr>
              <w:jc w:val="center"/>
            </w:pPr>
          </w:p>
          <w:p w14:paraId="45E8CC54" w14:textId="77777777" w:rsidR="006D6B9E" w:rsidRDefault="006D6B9E" w:rsidP="008D19BB">
            <w:pPr>
              <w:jc w:val="center"/>
            </w:pPr>
          </w:p>
          <w:p w14:paraId="1D925D13" w14:textId="12619DA0" w:rsidR="007B4D6D" w:rsidRDefault="007B4D6D" w:rsidP="008D19BB">
            <w:pPr>
              <w:jc w:val="center"/>
            </w:pPr>
            <w:r>
              <w:t>Forest School</w:t>
            </w:r>
          </w:p>
        </w:tc>
        <w:tc>
          <w:tcPr>
            <w:tcW w:w="889" w:type="dxa"/>
            <w:vMerge/>
          </w:tcPr>
          <w:p w14:paraId="37A58415" w14:textId="77777777" w:rsidR="007B4D6D" w:rsidRDefault="007B4D6D" w:rsidP="008D19BB">
            <w:pPr>
              <w:jc w:val="center"/>
            </w:pPr>
          </w:p>
        </w:tc>
        <w:tc>
          <w:tcPr>
            <w:tcW w:w="912" w:type="dxa"/>
            <w:shd w:val="clear" w:color="auto" w:fill="4472C4" w:themeFill="accent1"/>
          </w:tcPr>
          <w:p w14:paraId="657CE568" w14:textId="77777777" w:rsidR="007B4D6D" w:rsidRDefault="007B4D6D" w:rsidP="008D19BB">
            <w:pPr>
              <w:jc w:val="center"/>
            </w:pPr>
          </w:p>
          <w:p w14:paraId="13096963" w14:textId="33D74B9F" w:rsidR="007B4D6D" w:rsidRDefault="007B4D6D" w:rsidP="008D19BB">
            <w:pPr>
              <w:jc w:val="center"/>
            </w:pPr>
            <w:r>
              <w:t>Forest School</w:t>
            </w:r>
          </w:p>
        </w:tc>
        <w:tc>
          <w:tcPr>
            <w:tcW w:w="565" w:type="dxa"/>
            <w:vMerge/>
          </w:tcPr>
          <w:p w14:paraId="6B1CB961" w14:textId="77777777" w:rsidR="007B4D6D" w:rsidRDefault="007B4D6D" w:rsidP="008D19BB">
            <w:pPr>
              <w:jc w:val="center"/>
            </w:pPr>
          </w:p>
        </w:tc>
        <w:tc>
          <w:tcPr>
            <w:tcW w:w="1446" w:type="dxa"/>
            <w:gridSpan w:val="2"/>
            <w:vMerge/>
            <w:shd w:val="clear" w:color="auto" w:fill="FFC000"/>
          </w:tcPr>
          <w:p w14:paraId="5B9A54A2" w14:textId="37B059CE" w:rsidR="007B4D6D" w:rsidRDefault="007B4D6D" w:rsidP="008D19BB">
            <w:pPr>
              <w:jc w:val="center"/>
            </w:pPr>
          </w:p>
        </w:tc>
        <w:tc>
          <w:tcPr>
            <w:tcW w:w="2208" w:type="dxa"/>
            <w:gridSpan w:val="3"/>
            <w:vMerge/>
            <w:shd w:val="clear" w:color="auto" w:fill="00B050"/>
          </w:tcPr>
          <w:p w14:paraId="5D589829" w14:textId="77777777" w:rsidR="007B4D6D" w:rsidRDefault="007B4D6D" w:rsidP="008D19BB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C45911" w:themeFill="accent2" w:themeFillShade="BF"/>
          </w:tcPr>
          <w:p w14:paraId="7FBAC7CC" w14:textId="77777777" w:rsidR="006D6B9E" w:rsidRDefault="006D6B9E" w:rsidP="008D19BB">
            <w:pPr>
              <w:jc w:val="center"/>
            </w:pPr>
          </w:p>
          <w:p w14:paraId="0D03271D" w14:textId="3B8FE4CE" w:rsidR="007B4D6D" w:rsidRDefault="007B4D6D" w:rsidP="006D6B9E">
            <w:r>
              <w:br/>
              <w:t xml:space="preserve">           Maths</w:t>
            </w:r>
          </w:p>
        </w:tc>
        <w:tc>
          <w:tcPr>
            <w:tcW w:w="1360" w:type="dxa"/>
            <w:shd w:val="clear" w:color="auto" w:fill="auto"/>
          </w:tcPr>
          <w:p w14:paraId="64405E2D" w14:textId="75D751A4" w:rsidR="007B4D6D" w:rsidRDefault="006139DC" w:rsidP="006139DC">
            <w:pPr>
              <w:jc w:val="center"/>
            </w:pPr>
            <w:r>
              <w:t>Time for ch to share their homework with the class</w:t>
            </w:r>
          </w:p>
        </w:tc>
      </w:tr>
      <w:tr w:rsidR="006139DC" w14:paraId="44B89D25" w14:textId="1469DBA3" w:rsidTr="006139DC">
        <w:trPr>
          <w:trHeight w:val="978"/>
          <w:jc w:val="center"/>
        </w:trPr>
        <w:tc>
          <w:tcPr>
            <w:tcW w:w="1438" w:type="dxa"/>
          </w:tcPr>
          <w:p w14:paraId="232497F6" w14:textId="7A517F85" w:rsidR="007B4D6D" w:rsidRDefault="007B4D6D" w:rsidP="008D19BB">
            <w:pPr>
              <w:jc w:val="center"/>
            </w:pPr>
            <w:r>
              <w:t>Thursday</w:t>
            </w:r>
          </w:p>
        </w:tc>
        <w:tc>
          <w:tcPr>
            <w:tcW w:w="944" w:type="dxa"/>
            <w:vMerge/>
          </w:tcPr>
          <w:p w14:paraId="4DE677D5" w14:textId="77777777" w:rsidR="007B4D6D" w:rsidRDefault="007B4D6D" w:rsidP="008D19BB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1D901174" w14:textId="7D2D155E" w:rsidR="007B4D6D" w:rsidRDefault="007B4D6D" w:rsidP="008D19BB">
            <w:pPr>
              <w:jc w:val="center"/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CW- Whole School</w:t>
            </w:r>
          </w:p>
        </w:tc>
        <w:tc>
          <w:tcPr>
            <w:tcW w:w="761" w:type="dxa"/>
            <w:vMerge w:val="restart"/>
            <w:shd w:val="clear" w:color="auto" w:fill="FFC000"/>
          </w:tcPr>
          <w:p w14:paraId="69A66565" w14:textId="75F965DE" w:rsidR="007B4D6D" w:rsidRDefault="007B4D6D" w:rsidP="008D19BB">
            <w:pPr>
              <w:jc w:val="center"/>
            </w:pPr>
          </w:p>
          <w:p w14:paraId="7BC5F626" w14:textId="77777777" w:rsidR="007B4D6D" w:rsidRDefault="007B4D6D" w:rsidP="008D19BB">
            <w:pPr>
              <w:jc w:val="center"/>
            </w:pPr>
          </w:p>
          <w:p w14:paraId="3AFA5845" w14:textId="34A8696D" w:rsidR="007B4D6D" w:rsidRDefault="007B4D6D" w:rsidP="008D19BB">
            <w:pPr>
              <w:jc w:val="center"/>
            </w:pPr>
            <w:r>
              <w:t>SPaG</w:t>
            </w:r>
          </w:p>
        </w:tc>
        <w:tc>
          <w:tcPr>
            <w:tcW w:w="955" w:type="dxa"/>
            <w:vMerge w:val="restart"/>
            <w:shd w:val="clear" w:color="auto" w:fill="00B050"/>
          </w:tcPr>
          <w:p w14:paraId="40F8570E" w14:textId="77777777" w:rsidR="007B4D6D" w:rsidRDefault="007B4D6D" w:rsidP="008D19BB">
            <w:pPr>
              <w:jc w:val="center"/>
            </w:pPr>
          </w:p>
          <w:p w14:paraId="69D04524" w14:textId="77777777" w:rsidR="007B4D6D" w:rsidRDefault="007B4D6D" w:rsidP="008D19BB">
            <w:pPr>
              <w:jc w:val="center"/>
            </w:pPr>
          </w:p>
          <w:p w14:paraId="311933B2" w14:textId="123080F7" w:rsidR="007B4D6D" w:rsidRDefault="007B4D6D" w:rsidP="008D19BB">
            <w:pPr>
              <w:jc w:val="center"/>
            </w:pPr>
            <w:r>
              <w:t>English</w:t>
            </w:r>
          </w:p>
        </w:tc>
        <w:tc>
          <w:tcPr>
            <w:tcW w:w="889" w:type="dxa"/>
            <w:vMerge/>
          </w:tcPr>
          <w:p w14:paraId="2B937DE9" w14:textId="77777777" w:rsidR="007B4D6D" w:rsidRDefault="007B4D6D" w:rsidP="008D19BB">
            <w:pPr>
              <w:jc w:val="center"/>
            </w:pPr>
          </w:p>
        </w:tc>
        <w:tc>
          <w:tcPr>
            <w:tcW w:w="912" w:type="dxa"/>
            <w:vMerge w:val="restart"/>
            <w:shd w:val="clear" w:color="auto" w:fill="C45911" w:themeFill="accent2" w:themeFillShade="BF"/>
          </w:tcPr>
          <w:p w14:paraId="187C3E8F" w14:textId="77777777" w:rsidR="007B4D6D" w:rsidRDefault="007B4D6D" w:rsidP="008D19BB">
            <w:pPr>
              <w:jc w:val="center"/>
            </w:pPr>
          </w:p>
          <w:p w14:paraId="3E56DFC7" w14:textId="77777777" w:rsidR="007B4D6D" w:rsidRDefault="007B4D6D" w:rsidP="008D19BB">
            <w:pPr>
              <w:jc w:val="center"/>
            </w:pPr>
          </w:p>
          <w:p w14:paraId="2EE10B55" w14:textId="7178B223" w:rsidR="007B4D6D" w:rsidRDefault="007B4D6D" w:rsidP="008D19BB">
            <w:pPr>
              <w:jc w:val="center"/>
            </w:pPr>
            <w:r>
              <w:t>Maths</w:t>
            </w:r>
          </w:p>
        </w:tc>
        <w:tc>
          <w:tcPr>
            <w:tcW w:w="565" w:type="dxa"/>
            <w:vMerge/>
          </w:tcPr>
          <w:p w14:paraId="0A7C834A" w14:textId="77777777" w:rsidR="007B4D6D" w:rsidRDefault="007B4D6D" w:rsidP="008D19BB">
            <w:pPr>
              <w:jc w:val="center"/>
            </w:pPr>
          </w:p>
        </w:tc>
        <w:tc>
          <w:tcPr>
            <w:tcW w:w="1446" w:type="dxa"/>
            <w:gridSpan w:val="2"/>
            <w:vMerge w:val="restart"/>
            <w:shd w:val="clear" w:color="auto" w:fill="92D050"/>
          </w:tcPr>
          <w:p w14:paraId="029B3E62" w14:textId="77777777" w:rsidR="007B4D6D" w:rsidRDefault="007B4D6D" w:rsidP="008D19BB">
            <w:pPr>
              <w:jc w:val="center"/>
            </w:pPr>
          </w:p>
          <w:p w14:paraId="71A8DB8E" w14:textId="77777777" w:rsidR="007B4D6D" w:rsidRDefault="007B4D6D" w:rsidP="008D19BB">
            <w:pPr>
              <w:jc w:val="center"/>
            </w:pPr>
          </w:p>
          <w:p w14:paraId="17889D54" w14:textId="18B4F85E" w:rsidR="007B4D6D" w:rsidRDefault="007B4D6D" w:rsidP="008D19BB">
            <w:pPr>
              <w:jc w:val="center"/>
            </w:pPr>
            <w:r>
              <w:t>Guided Reading</w:t>
            </w:r>
          </w:p>
          <w:p w14:paraId="60CD313D" w14:textId="788AC373" w:rsidR="007B4D6D" w:rsidRDefault="007B4D6D" w:rsidP="008D19BB">
            <w:pPr>
              <w:jc w:val="center"/>
            </w:pPr>
          </w:p>
        </w:tc>
        <w:tc>
          <w:tcPr>
            <w:tcW w:w="2208" w:type="dxa"/>
            <w:gridSpan w:val="3"/>
            <w:shd w:val="clear" w:color="auto" w:fill="14C3C7"/>
          </w:tcPr>
          <w:p w14:paraId="71E7BC0A" w14:textId="77777777" w:rsidR="007B4D6D" w:rsidRDefault="007B4D6D" w:rsidP="008D19BB">
            <w:pPr>
              <w:jc w:val="center"/>
            </w:pPr>
          </w:p>
          <w:p w14:paraId="5FA423C8" w14:textId="575E4707" w:rsidR="007B4D6D" w:rsidRDefault="00183563" w:rsidP="008D19BB">
            <w:pPr>
              <w:jc w:val="center"/>
            </w:pPr>
            <w:r>
              <w:t>Geography</w:t>
            </w:r>
            <w:bookmarkStart w:id="0" w:name="_GoBack"/>
            <w:bookmarkEnd w:id="0"/>
          </w:p>
        </w:tc>
        <w:tc>
          <w:tcPr>
            <w:tcW w:w="761" w:type="dxa"/>
            <w:shd w:val="clear" w:color="auto" w:fill="E97BE8"/>
          </w:tcPr>
          <w:p w14:paraId="3C79B4A2" w14:textId="77777777" w:rsidR="007B4D6D" w:rsidRDefault="007B4D6D" w:rsidP="008D19BB">
            <w:pPr>
              <w:jc w:val="center"/>
            </w:pPr>
          </w:p>
          <w:p w14:paraId="5CBD1766" w14:textId="33BEDEE5" w:rsidR="007B4D6D" w:rsidRDefault="007B4D6D" w:rsidP="008D19BB">
            <w:pPr>
              <w:jc w:val="center"/>
            </w:pPr>
            <w:r>
              <w:t>PSHE</w:t>
            </w:r>
          </w:p>
        </w:tc>
        <w:tc>
          <w:tcPr>
            <w:tcW w:w="882" w:type="dxa"/>
            <w:shd w:val="clear" w:color="auto" w:fill="FFFF00"/>
          </w:tcPr>
          <w:p w14:paraId="5F206341" w14:textId="77777777" w:rsidR="007B4D6D" w:rsidRDefault="007B4D6D" w:rsidP="008D19BB">
            <w:pPr>
              <w:jc w:val="center"/>
            </w:pPr>
            <w:r>
              <w:t>Science</w:t>
            </w:r>
          </w:p>
          <w:p w14:paraId="3ACB7B5B" w14:textId="3B060C1A" w:rsidR="007B4D6D" w:rsidRDefault="007B4D6D" w:rsidP="008D19BB">
            <w:pPr>
              <w:jc w:val="center"/>
            </w:pPr>
            <w:r>
              <w:t>Write up</w:t>
            </w:r>
          </w:p>
        </w:tc>
        <w:tc>
          <w:tcPr>
            <w:tcW w:w="2552" w:type="dxa"/>
            <w:gridSpan w:val="2"/>
            <w:shd w:val="clear" w:color="auto" w:fill="EA919B"/>
          </w:tcPr>
          <w:p w14:paraId="4D48CCFA" w14:textId="77777777" w:rsidR="006139DC" w:rsidRDefault="006139DC" w:rsidP="008D19BB">
            <w:pPr>
              <w:jc w:val="center"/>
            </w:pPr>
          </w:p>
          <w:p w14:paraId="3C1BB649" w14:textId="6D2205E3" w:rsidR="007B4D6D" w:rsidRDefault="006139DC" w:rsidP="008D19BB">
            <w:pPr>
              <w:jc w:val="center"/>
            </w:pPr>
            <w:r>
              <w:t>Art/</w:t>
            </w:r>
            <w:r w:rsidR="007B4D6D">
              <w:t>Music</w:t>
            </w:r>
          </w:p>
        </w:tc>
      </w:tr>
      <w:tr w:rsidR="006139DC" w14:paraId="2A166470" w14:textId="0E2CDF98" w:rsidTr="006139DC">
        <w:trPr>
          <w:trHeight w:val="676"/>
          <w:jc w:val="center"/>
        </w:trPr>
        <w:tc>
          <w:tcPr>
            <w:tcW w:w="1438" w:type="dxa"/>
          </w:tcPr>
          <w:p w14:paraId="7971655C" w14:textId="703C8DDB" w:rsidR="00D14EAC" w:rsidRDefault="00D14EAC" w:rsidP="008D19BB">
            <w:pPr>
              <w:jc w:val="center"/>
            </w:pPr>
            <w:r>
              <w:t>Friday</w:t>
            </w:r>
          </w:p>
        </w:tc>
        <w:tc>
          <w:tcPr>
            <w:tcW w:w="944" w:type="dxa"/>
            <w:vMerge/>
          </w:tcPr>
          <w:p w14:paraId="0E4A8139" w14:textId="77777777" w:rsidR="00D14EAC" w:rsidRDefault="00D14EAC" w:rsidP="008D19BB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5B4C127D" w14:textId="37801DAD" w:rsidR="00D14EAC" w:rsidRDefault="00D14EAC" w:rsidP="008D19BB">
            <w:pPr>
              <w:jc w:val="center"/>
            </w:pPr>
            <w:r w:rsidRPr="004B09AC">
              <w:rPr>
                <w:rFonts w:ascii="Twinkl Cursive Looped Thin" w:hAnsi="Twinkl Cursive Looped Thin"/>
                <w:sz w:val="21"/>
                <w:szCs w:val="21"/>
              </w:rPr>
              <w:t>Celebration Assembly</w:t>
            </w:r>
          </w:p>
        </w:tc>
        <w:tc>
          <w:tcPr>
            <w:tcW w:w="761" w:type="dxa"/>
            <w:vMerge/>
            <w:shd w:val="clear" w:color="auto" w:fill="FFC000"/>
          </w:tcPr>
          <w:p w14:paraId="106E3AC0" w14:textId="77777777" w:rsidR="00D14EAC" w:rsidRDefault="00D14EAC" w:rsidP="008D19BB">
            <w:pPr>
              <w:jc w:val="center"/>
            </w:pPr>
          </w:p>
        </w:tc>
        <w:tc>
          <w:tcPr>
            <w:tcW w:w="955" w:type="dxa"/>
            <w:vMerge/>
            <w:shd w:val="clear" w:color="auto" w:fill="00B050"/>
          </w:tcPr>
          <w:p w14:paraId="6FD09C75" w14:textId="77777777" w:rsidR="00D14EAC" w:rsidRDefault="00D14EAC" w:rsidP="008D19BB">
            <w:pPr>
              <w:jc w:val="center"/>
            </w:pPr>
          </w:p>
        </w:tc>
        <w:tc>
          <w:tcPr>
            <w:tcW w:w="889" w:type="dxa"/>
            <w:vMerge/>
          </w:tcPr>
          <w:p w14:paraId="6D3ADBA7" w14:textId="77777777" w:rsidR="00D14EAC" w:rsidRDefault="00D14EAC" w:rsidP="008D19BB">
            <w:pPr>
              <w:jc w:val="center"/>
            </w:pPr>
          </w:p>
        </w:tc>
        <w:tc>
          <w:tcPr>
            <w:tcW w:w="912" w:type="dxa"/>
            <w:vMerge/>
            <w:shd w:val="clear" w:color="auto" w:fill="C45911" w:themeFill="accent2" w:themeFillShade="BF"/>
          </w:tcPr>
          <w:p w14:paraId="310F2400" w14:textId="54521D4C" w:rsidR="00D14EAC" w:rsidRDefault="00D14EAC" w:rsidP="008D19BB">
            <w:pPr>
              <w:jc w:val="center"/>
            </w:pPr>
          </w:p>
        </w:tc>
        <w:tc>
          <w:tcPr>
            <w:tcW w:w="565" w:type="dxa"/>
            <w:vMerge/>
          </w:tcPr>
          <w:p w14:paraId="2CE4D244" w14:textId="77777777" w:rsidR="00D14EAC" w:rsidRDefault="00D14EAC" w:rsidP="008D19BB">
            <w:pPr>
              <w:jc w:val="center"/>
            </w:pPr>
          </w:p>
        </w:tc>
        <w:tc>
          <w:tcPr>
            <w:tcW w:w="1446" w:type="dxa"/>
            <w:gridSpan w:val="2"/>
            <w:vMerge/>
            <w:shd w:val="clear" w:color="auto" w:fill="92D050"/>
          </w:tcPr>
          <w:p w14:paraId="3A5BCDEB" w14:textId="2C8F7BAE" w:rsidR="00D14EAC" w:rsidRDefault="00D14EAC" w:rsidP="008D19BB">
            <w:pPr>
              <w:jc w:val="center"/>
            </w:pPr>
          </w:p>
        </w:tc>
        <w:tc>
          <w:tcPr>
            <w:tcW w:w="2208" w:type="dxa"/>
            <w:gridSpan w:val="3"/>
            <w:shd w:val="clear" w:color="auto" w:fill="00B0F0"/>
          </w:tcPr>
          <w:p w14:paraId="419DF776" w14:textId="77777777" w:rsidR="00D14EAC" w:rsidRDefault="00D14EAC" w:rsidP="008D19BB">
            <w:pPr>
              <w:jc w:val="center"/>
            </w:pPr>
            <w:r>
              <w:t>PE</w:t>
            </w:r>
          </w:p>
          <w:p w14:paraId="3CBDC331" w14:textId="47C9AB1A" w:rsidR="00D14EAC" w:rsidRDefault="00D14EAC" w:rsidP="008D19BB">
            <w:pPr>
              <w:jc w:val="center"/>
            </w:pPr>
            <w:r>
              <w:t>Tennis</w:t>
            </w:r>
          </w:p>
        </w:tc>
        <w:tc>
          <w:tcPr>
            <w:tcW w:w="1643" w:type="dxa"/>
            <w:gridSpan w:val="2"/>
            <w:shd w:val="clear" w:color="auto" w:fill="46E9C5"/>
          </w:tcPr>
          <w:p w14:paraId="08E03E37" w14:textId="1EB5E747" w:rsidR="00D14EAC" w:rsidRDefault="00D14EAC" w:rsidP="008D19BB">
            <w:pPr>
              <w:jc w:val="center"/>
            </w:pPr>
            <w:r>
              <w:t>RE</w:t>
            </w:r>
          </w:p>
        </w:tc>
        <w:tc>
          <w:tcPr>
            <w:tcW w:w="1192" w:type="dxa"/>
            <w:shd w:val="clear" w:color="auto" w:fill="D9F208"/>
          </w:tcPr>
          <w:p w14:paraId="33321A7A" w14:textId="46537520" w:rsidR="00D14EAC" w:rsidRDefault="008D19BB" w:rsidP="008D19BB">
            <w:pPr>
              <w:jc w:val="center"/>
            </w:pPr>
            <w:r>
              <w:t>Golden time</w:t>
            </w:r>
          </w:p>
        </w:tc>
        <w:tc>
          <w:tcPr>
            <w:tcW w:w="1360" w:type="dxa"/>
          </w:tcPr>
          <w:p w14:paraId="6A8A9239" w14:textId="72D9E16D" w:rsidR="00D14EAC" w:rsidRDefault="008D19BB" w:rsidP="008D19BB">
            <w:pPr>
              <w:jc w:val="center"/>
            </w:pPr>
            <w:r>
              <w:t>Raffle ticket</w:t>
            </w:r>
            <w:r w:rsidR="008963FA">
              <w:t xml:space="preserve"> draw</w:t>
            </w:r>
          </w:p>
        </w:tc>
      </w:tr>
    </w:tbl>
    <w:p w14:paraId="230EF384" w14:textId="0FA0C1E8" w:rsidR="00E51C7F" w:rsidRDefault="00E51C7F"/>
    <w:p w14:paraId="253BA88A" w14:textId="7CBD8601" w:rsidR="00E51C7F" w:rsidRDefault="00E51C7F"/>
    <w:p w14:paraId="6AB1A403" w14:textId="23DDFD64" w:rsidR="00E31A9E" w:rsidRDefault="0077023C">
      <w:r>
        <w:t xml:space="preserve"> </w:t>
      </w:r>
    </w:p>
    <w:sectPr w:rsidR="00E31A9E" w:rsidSect="00983179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88093" w14:textId="77777777" w:rsidR="00687D89" w:rsidRDefault="00687D89" w:rsidP="00EA5D1A">
      <w:r>
        <w:separator/>
      </w:r>
    </w:p>
  </w:endnote>
  <w:endnote w:type="continuationSeparator" w:id="0">
    <w:p w14:paraId="774D7F96" w14:textId="77777777" w:rsidR="00687D89" w:rsidRDefault="00687D89" w:rsidP="00EA5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altName w:val="Times New Roman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7671C" w14:textId="77777777" w:rsidR="00687D89" w:rsidRDefault="00687D89" w:rsidP="00EA5D1A">
      <w:r>
        <w:separator/>
      </w:r>
    </w:p>
  </w:footnote>
  <w:footnote w:type="continuationSeparator" w:id="0">
    <w:p w14:paraId="556B43A4" w14:textId="77777777" w:rsidR="00687D89" w:rsidRDefault="00687D89" w:rsidP="00EA5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061C"/>
    <w:multiLevelType w:val="hybridMultilevel"/>
    <w:tmpl w:val="07967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61F94"/>
    <w:multiLevelType w:val="hybridMultilevel"/>
    <w:tmpl w:val="6A7C7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957F7"/>
    <w:multiLevelType w:val="hybridMultilevel"/>
    <w:tmpl w:val="50320200"/>
    <w:lvl w:ilvl="0" w:tplc="422030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C60FF"/>
    <w:multiLevelType w:val="hybridMultilevel"/>
    <w:tmpl w:val="C6E6F8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F873B9"/>
    <w:multiLevelType w:val="hybridMultilevel"/>
    <w:tmpl w:val="A2983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D6F2B"/>
    <w:multiLevelType w:val="hybridMultilevel"/>
    <w:tmpl w:val="42B0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79"/>
    <w:rsid w:val="00054808"/>
    <w:rsid w:val="000749FC"/>
    <w:rsid w:val="000B5426"/>
    <w:rsid w:val="000D61E6"/>
    <w:rsid w:val="00183563"/>
    <w:rsid w:val="001B0E9B"/>
    <w:rsid w:val="001D4B94"/>
    <w:rsid w:val="00206D12"/>
    <w:rsid w:val="0023227F"/>
    <w:rsid w:val="002B7D67"/>
    <w:rsid w:val="003B2AD3"/>
    <w:rsid w:val="003C4019"/>
    <w:rsid w:val="003D1CA8"/>
    <w:rsid w:val="003F285C"/>
    <w:rsid w:val="00424FB9"/>
    <w:rsid w:val="00462A24"/>
    <w:rsid w:val="004B09AC"/>
    <w:rsid w:val="00543A95"/>
    <w:rsid w:val="005D0D65"/>
    <w:rsid w:val="006124D0"/>
    <w:rsid w:val="006139DC"/>
    <w:rsid w:val="00687D89"/>
    <w:rsid w:val="006D6B9E"/>
    <w:rsid w:val="0077023C"/>
    <w:rsid w:val="007B4D6D"/>
    <w:rsid w:val="008963FA"/>
    <w:rsid w:val="008B60B2"/>
    <w:rsid w:val="008D19BB"/>
    <w:rsid w:val="009120E4"/>
    <w:rsid w:val="00983179"/>
    <w:rsid w:val="009D43FF"/>
    <w:rsid w:val="00A359A8"/>
    <w:rsid w:val="00A765B0"/>
    <w:rsid w:val="00AB62AB"/>
    <w:rsid w:val="00B86BDF"/>
    <w:rsid w:val="00C00E5E"/>
    <w:rsid w:val="00C13D00"/>
    <w:rsid w:val="00C46204"/>
    <w:rsid w:val="00CF48F1"/>
    <w:rsid w:val="00D14EAC"/>
    <w:rsid w:val="00D6265A"/>
    <w:rsid w:val="00D72350"/>
    <w:rsid w:val="00D9491C"/>
    <w:rsid w:val="00E51C7F"/>
    <w:rsid w:val="00E9299F"/>
    <w:rsid w:val="00EA5D1A"/>
    <w:rsid w:val="00ED3F0E"/>
    <w:rsid w:val="00F316ED"/>
    <w:rsid w:val="00F83C53"/>
    <w:rsid w:val="00FC13BE"/>
    <w:rsid w:val="00FD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3D704"/>
  <w15:chartTrackingRefBased/>
  <w15:docId w15:val="{2876A7FC-3E21-1541-B278-711745A4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D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5D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5D1A"/>
  </w:style>
  <w:style w:type="paragraph" w:styleId="Footer">
    <w:name w:val="footer"/>
    <w:basedOn w:val="Normal"/>
    <w:link w:val="FooterChar"/>
    <w:uiPriority w:val="99"/>
    <w:unhideWhenUsed/>
    <w:rsid w:val="00EA5D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5D1A"/>
  </w:style>
  <w:style w:type="paragraph" w:customStyle="1" w:styleId="xmsonormal">
    <w:name w:val="x_msonormal"/>
    <w:basedOn w:val="Normal"/>
    <w:rsid w:val="003F28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206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E6F5DC57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yarsley</dc:creator>
  <cp:keywords/>
  <dc:description/>
  <cp:lastModifiedBy>Kari Yarsley</cp:lastModifiedBy>
  <cp:revision>3</cp:revision>
  <cp:lastPrinted>2022-02-21T00:19:00Z</cp:lastPrinted>
  <dcterms:created xsi:type="dcterms:W3CDTF">2022-02-21T16:19:00Z</dcterms:created>
  <dcterms:modified xsi:type="dcterms:W3CDTF">2022-02-21T16:59:00Z</dcterms:modified>
</cp:coreProperties>
</file>