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A83" w:rsidRDefault="001D2A83" w:rsidP="001D2A83">
      <w:pPr>
        <w:jc w:val="center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In class this week, we are looking at this poem.</w:t>
      </w:r>
    </w:p>
    <w:p w:rsidR="001D2A83" w:rsidRPr="001D2A83" w:rsidRDefault="001D2A83" w:rsidP="00251564">
      <w:pPr>
        <w:rPr>
          <w:rFonts w:ascii="Twinkl Cursive Looped" w:hAnsi="Twinkl Cursive Looped"/>
          <w:sz w:val="28"/>
          <w:u w:val="single"/>
        </w:rPr>
      </w:pPr>
      <w:r w:rsidRPr="001D2A83">
        <w:rPr>
          <w:rFonts w:ascii="Twinkl Cursive Looped" w:hAnsi="Twinkl Cursive Looped"/>
          <w:sz w:val="28"/>
          <w:u w:val="single"/>
        </w:rPr>
        <w:t>Task 1</w:t>
      </w:r>
    </w:p>
    <w:p w:rsidR="001D2A83" w:rsidRDefault="001D2A83" w:rsidP="00251564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Read this poem. What do you notice about the structure?</w:t>
      </w:r>
    </w:p>
    <w:p w:rsidR="001D2A83" w:rsidRDefault="001D2A83" w:rsidP="00251564">
      <w:pPr>
        <w:rPr>
          <w:rFonts w:ascii="Twinkl Cursive Looped" w:hAnsi="Twinkl Cursive Looped"/>
          <w:sz w:val="28"/>
        </w:rPr>
      </w:pPr>
      <w:r>
        <w:rPr>
          <w:noProof/>
          <w:lang w:eastAsia="en-GB"/>
        </w:rPr>
        <w:drawing>
          <wp:inline distT="0" distB="0" distL="0" distR="0" wp14:anchorId="0B9A5EEF" wp14:editId="28096D64">
            <wp:extent cx="5731510" cy="38512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A83" w:rsidRDefault="001D2A83" w:rsidP="00251564">
      <w:pPr>
        <w:rPr>
          <w:rFonts w:ascii="Twinkl Cursive Looped" w:hAnsi="Twinkl Cursive Looped"/>
          <w:sz w:val="28"/>
          <w:u w:val="single"/>
        </w:rPr>
      </w:pPr>
      <w:r>
        <w:rPr>
          <w:rFonts w:ascii="Twinkl Cursive Looped" w:hAnsi="Twinkl Cursive Looped"/>
          <w:sz w:val="28"/>
          <w:u w:val="single"/>
        </w:rPr>
        <w:t>Task 2</w:t>
      </w:r>
    </w:p>
    <w:p w:rsidR="001D2A83" w:rsidRDefault="001D2A83" w:rsidP="00251564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Can you write your own verse for this poem, following the same structure?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</w:p>
    <w:p w:rsidR="001D2A83" w:rsidRDefault="001D2A83" w:rsidP="001D2A83">
      <w:pPr>
        <w:rPr>
          <w:rFonts w:ascii="Twinkl Cursive Looped" w:hAnsi="Twinkl Cursive Looped"/>
          <w:sz w:val="28"/>
        </w:rPr>
      </w:pPr>
      <w:r w:rsidRPr="00B67360">
        <w:rPr>
          <w:rFonts w:ascii="Twinkl Cursive Looped" w:hAnsi="Twinkl Cursive Looped"/>
          <w:sz w:val="28"/>
        </w:rPr>
        <w:t xml:space="preserve">In the </w:t>
      </w:r>
      <w:r>
        <w:rPr>
          <w:rFonts w:ascii="Twinkl Cursive Looped" w:hAnsi="Twinkl Cursive Looped"/>
          <w:sz w:val="28"/>
        </w:rPr>
        <w:t>ocean</w:t>
      </w:r>
      <w:r w:rsidRPr="00B67360">
        <w:rPr>
          <w:rFonts w:ascii="Twinkl Cursive Looped" w:hAnsi="Twinkl Cursive Looped"/>
          <w:sz w:val="28"/>
        </w:rPr>
        <w:t xml:space="preserve"> of dreams I saw…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______________________________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______________________________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</w:p>
    <w:p w:rsidR="001D2A83" w:rsidRDefault="001D2A83" w:rsidP="001D2A83">
      <w:pPr>
        <w:rPr>
          <w:rFonts w:ascii="Twinkl Cursive Looped" w:hAnsi="Twinkl Cursive Looped"/>
          <w:sz w:val="28"/>
        </w:rPr>
      </w:pPr>
      <w:r w:rsidRPr="00B67360">
        <w:rPr>
          <w:rFonts w:ascii="Twinkl Cursive Looped" w:hAnsi="Twinkl Cursive Looped"/>
          <w:sz w:val="28"/>
        </w:rPr>
        <w:t xml:space="preserve">In the </w:t>
      </w:r>
      <w:r>
        <w:rPr>
          <w:rFonts w:ascii="Twinkl Cursive Looped" w:hAnsi="Twinkl Cursive Looped"/>
          <w:sz w:val="28"/>
        </w:rPr>
        <w:t>ocean</w:t>
      </w:r>
      <w:r w:rsidRPr="00B67360">
        <w:rPr>
          <w:rFonts w:ascii="Twinkl Cursive Looped" w:hAnsi="Twinkl Cursive Looped"/>
          <w:sz w:val="28"/>
        </w:rPr>
        <w:t xml:space="preserve"> of dreams I saw…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______________________________</w:t>
      </w:r>
    </w:p>
    <w:p w:rsidR="001D2A83" w:rsidRPr="001D2A83" w:rsidRDefault="001D2A83" w:rsidP="00251564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______________________________</w:t>
      </w:r>
    </w:p>
    <w:p w:rsidR="001D2A83" w:rsidRDefault="001D2A83" w:rsidP="00251564">
      <w:pPr>
        <w:rPr>
          <w:rFonts w:ascii="Twinkl Cursive Looped" w:hAnsi="Twinkl Cursive Looped"/>
          <w:sz w:val="28"/>
          <w:u w:val="single"/>
        </w:rPr>
      </w:pPr>
    </w:p>
    <w:p w:rsidR="001D2A83" w:rsidRDefault="001D2A83" w:rsidP="00251564">
      <w:pPr>
        <w:rPr>
          <w:rFonts w:ascii="Twinkl Cursive Looped" w:hAnsi="Twinkl Cursive Looped"/>
          <w:sz w:val="28"/>
          <w:u w:val="single"/>
        </w:rPr>
      </w:pPr>
      <w:bookmarkStart w:id="0" w:name="_GoBack"/>
      <w:bookmarkEnd w:id="0"/>
    </w:p>
    <w:p w:rsidR="001D2A83" w:rsidRPr="001D2A83" w:rsidRDefault="001D2A83" w:rsidP="00251564">
      <w:pPr>
        <w:rPr>
          <w:rFonts w:ascii="Twinkl Cursive Looped" w:hAnsi="Twinkl Cursive Looped"/>
          <w:sz w:val="28"/>
          <w:u w:val="single"/>
        </w:rPr>
      </w:pPr>
      <w:r w:rsidRPr="001D2A83">
        <w:rPr>
          <w:rFonts w:ascii="Twinkl Cursive Looped" w:hAnsi="Twinkl Cursive Looped"/>
          <w:sz w:val="28"/>
          <w:u w:val="single"/>
        </w:rPr>
        <w:lastRenderedPageBreak/>
        <w:t>Task 3</w:t>
      </w:r>
    </w:p>
    <w:p w:rsidR="001D2A83" w:rsidRDefault="001D2A83" w:rsidP="00251564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Think about what you might be able to see in a forest. Add some ideas to this planning grid.</w:t>
      </w:r>
    </w:p>
    <w:p w:rsidR="00251564" w:rsidRPr="00B67360" w:rsidRDefault="00251564" w:rsidP="00251564">
      <w:pPr>
        <w:rPr>
          <w:rFonts w:ascii="Twinkl Cursive Looped" w:hAnsi="Twinkl Cursive Looped"/>
          <w:sz w:val="28"/>
        </w:rPr>
      </w:pPr>
      <w:r w:rsidRPr="00B67360">
        <w:rPr>
          <w:rFonts w:ascii="Twinkl Cursive Looped" w:hAnsi="Twinkl Cursive Looped"/>
          <w:sz w:val="28"/>
        </w:rPr>
        <w:t>In the forest of dreams I saw…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1560"/>
        <w:gridCol w:w="2412"/>
        <w:gridCol w:w="3401"/>
        <w:gridCol w:w="2975"/>
      </w:tblGrid>
      <w:tr w:rsidR="00251564" w:rsidRPr="00B67360" w:rsidTr="00481564">
        <w:trPr>
          <w:trHeight w:val="841"/>
        </w:trPr>
        <w:tc>
          <w:tcPr>
            <w:tcW w:w="1560" w:type="dxa"/>
            <w:vAlign w:val="center"/>
          </w:tcPr>
          <w:p w:rsidR="00251564" w:rsidRPr="00B67360" w:rsidRDefault="00396004" w:rsidP="00481564">
            <w:pPr>
              <w:jc w:val="center"/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determiner</w:t>
            </w:r>
          </w:p>
        </w:tc>
        <w:tc>
          <w:tcPr>
            <w:tcW w:w="2412" w:type="dxa"/>
            <w:vAlign w:val="center"/>
          </w:tcPr>
          <w:p w:rsidR="00251564" w:rsidRPr="00B67360" w:rsidRDefault="00251564" w:rsidP="00481564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B67360">
              <w:rPr>
                <w:rFonts w:ascii="Twinkl Cursive Looped" w:hAnsi="Twinkl Cursive Looped"/>
                <w:sz w:val="28"/>
              </w:rPr>
              <w:t>noun</w:t>
            </w:r>
          </w:p>
        </w:tc>
        <w:tc>
          <w:tcPr>
            <w:tcW w:w="3401" w:type="dxa"/>
            <w:vAlign w:val="center"/>
          </w:tcPr>
          <w:p w:rsidR="00251564" w:rsidRPr="00B67360" w:rsidRDefault="00251564" w:rsidP="00481564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B67360">
              <w:rPr>
                <w:rFonts w:ascii="Twinkl Cursive Looped" w:hAnsi="Twinkl Cursive Looped"/>
                <w:sz w:val="28"/>
              </w:rPr>
              <w:t>adjective</w:t>
            </w:r>
          </w:p>
        </w:tc>
        <w:tc>
          <w:tcPr>
            <w:tcW w:w="2975" w:type="dxa"/>
            <w:vAlign w:val="center"/>
          </w:tcPr>
          <w:p w:rsidR="00251564" w:rsidRPr="00B67360" w:rsidRDefault="00251564" w:rsidP="00481564">
            <w:pPr>
              <w:jc w:val="center"/>
              <w:rPr>
                <w:rFonts w:ascii="Twinkl Cursive Looped" w:hAnsi="Twinkl Cursive Looped"/>
                <w:sz w:val="28"/>
              </w:rPr>
            </w:pPr>
            <w:r w:rsidRPr="00B67360">
              <w:rPr>
                <w:rFonts w:ascii="Twinkl Cursive Looped" w:hAnsi="Twinkl Cursive Looped"/>
                <w:sz w:val="28"/>
              </w:rPr>
              <w:t>what was it doing?</w:t>
            </w:r>
          </w:p>
        </w:tc>
      </w:tr>
      <w:tr w:rsidR="00251564" w:rsidRPr="00B67360" w:rsidTr="00481564">
        <w:trPr>
          <w:trHeight w:val="841"/>
        </w:trPr>
        <w:tc>
          <w:tcPr>
            <w:tcW w:w="1560" w:type="dxa"/>
          </w:tcPr>
          <w:p w:rsidR="00251564" w:rsidRPr="00B67360" w:rsidRDefault="00251564" w:rsidP="00481564">
            <w:pPr>
              <w:rPr>
                <w:rFonts w:ascii="Twinkl Cursive Looped" w:hAnsi="Twinkl Cursive Looped"/>
              </w:rPr>
            </w:pPr>
          </w:p>
        </w:tc>
        <w:tc>
          <w:tcPr>
            <w:tcW w:w="2412" w:type="dxa"/>
          </w:tcPr>
          <w:p w:rsidR="00251564" w:rsidRPr="00B67360" w:rsidRDefault="00251564" w:rsidP="00481564">
            <w:pPr>
              <w:rPr>
                <w:rFonts w:ascii="Twinkl Cursive Looped" w:hAnsi="Twinkl Cursive Looped"/>
              </w:rPr>
            </w:pPr>
          </w:p>
        </w:tc>
        <w:tc>
          <w:tcPr>
            <w:tcW w:w="3401" w:type="dxa"/>
          </w:tcPr>
          <w:p w:rsidR="00251564" w:rsidRPr="00B67360" w:rsidRDefault="00251564" w:rsidP="00481564">
            <w:pPr>
              <w:rPr>
                <w:rFonts w:ascii="Twinkl Cursive Looped" w:hAnsi="Twinkl Cursive Looped"/>
              </w:rPr>
            </w:pPr>
          </w:p>
        </w:tc>
        <w:tc>
          <w:tcPr>
            <w:tcW w:w="2975" w:type="dxa"/>
          </w:tcPr>
          <w:p w:rsidR="00251564" w:rsidRPr="00B67360" w:rsidRDefault="00251564" w:rsidP="00481564">
            <w:pPr>
              <w:rPr>
                <w:rFonts w:ascii="Twinkl Cursive Looped" w:hAnsi="Twinkl Cursive Looped"/>
              </w:rPr>
            </w:pPr>
          </w:p>
        </w:tc>
      </w:tr>
      <w:tr w:rsidR="00251564" w:rsidTr="00481564">
        <w:trPr>
          <w:trHeight w:val="881"/>
        </w:trPr>
        <w:tc>
          <w:tcPr>
            <w:tcW w:w="1560" w:type="dxa"/>
          </w:tcPr>
          <w:p w:rsidR="00251564" w:rsidRDefault="00251564" w:rsidP="00481564"/>
        </w:tc>
        <w:tc>
          <w:tcPr>
            <w:tcW w:w="2412" w:type="dxa"/>
          </w:tcPr>
          <w:p w:rsidR="00251564" w:rsidRDefault="00251564" w:rsidP="00481564"/>
        </w:tc>
        <w:tc>
          <w:tcPr>
            <w:tcW w:w="3401" w:type="dxa"/>
          </w:tcPr>
          <w:p w:rsidR="00251564" w:rsidRDefault="00251564" w:rsidP="00481564"/>
        </w:tc>
        <w:tc>
          <w:tcPr>
            <w:tcW w:w="2975" w:type="dxa"/>
          </w:tcPr>
          <w:p w:rsidR="00251564" w:rsidRDefault="00251564" w:rsidP="00481564"/>
        </w:tc>
      </w:tr>
      <w:tr w:rsidR="00251564" w:rsidTr="00481564">
        <w:trPr>
          <w:trHeight w:val="841"/>
        </w:trPr>
        <w:tc>
          <w:tcPr>
            <w:tcW w:w="1560" w:type="dxa"/>
          </w:tcPr>
          <w:p w:rsidR="00251564" w:rsidRDefault="00251564" w:rsidP="00481564"/>
        </w:tc>
        <w:tc>
          <w:tcPr>
            <w:tcW w:w="2412" w:type="dxa"/>
          </w:tcPr>
          <w:p w:rsidR="00251564" w:rsidRDefault="00251564" w:rsidP="00481564"/>
        </w:tc>
        <w:tc>
          <w:tcPr>
            <w:tcW w:w="3401" w:type="dxa"/>
          </w:tcPr>
          <w:p w:rsidR="00251564" w:rsidRDefault="00251564" w:rsidP="00481564"/>
        </w:tc>
        <w:tc>
          <w:tcPr>
            <w:tcW w:w="2975" w:type="dxa"/>
          </w:tcPr>
          <w:p w:rsidR="00251564" w:rsidRDefault="00251564" w:rsidP="00481564"/>
        </w:tc>
      </w:tr>
      <w:tr w:rsidR="00251564" w:rsidTr="00481564">
        <w:trPr>
          <w:trHeight w:val="841"/>
        </w:trPr>
        <w:tc>
          <w:tcPr>
            <w:tcW w:w="1560" w:type="dxa"/>
          </w:tcPr>
          <w:p w:rsidR="00251564" w:rsidRDefault="00251564" w:rsidP="00481564"/>
        </w:tc>
        <w:tc>
          <w:tcPr>
            <w:tcW w:w="2412" w:type="dxa"/>
          </w:tcPr>
          <w:p w:rsidR="00251564" w:rsidRDefault="00251564" w:rsidP="00481564"/>
        </w:tc>
        <w:tc>
          <w:tcPr>
            <w:tcW w:w="3401" w:type="dxa"/>
          </w:tcPr>
          <w:p w:rsidR="00251564" w:rsidRDefault="00251564" w:rsidP="00481564"/>
        </w:tc>
        <w:tc>
          <w:tcPr>
            <w:tcW w:w="2975" w:type="dxa"/>
          </w:tcPr>
          <w:p w:rsidR="00251564" w:rsidRDefault="00251564" w:rsidP="00481564"/>
        </w:tc>
      </w:tr>
    </w:tbl>
    <w:p w:rsidR="001D2A83" w:rsidRDefault="001D2A83" w:rsidP="00251564"/>
    <w:p w:rsidR="001D2A83" w:rsidRPr="001D2A83" w:rsidRDefault="001D2A83" w:rsidP="001D2A83">
      <w:pPr>
        <w:rPr>
          <w:rFonts w:ascii="Twinkl Cursive Looped" w:hAnsi="Twinkl Cursive Looped"/>
          <w:sz w:val="28"/>
          <w:u w:val="single"/>
        </w:rPr>
      </w:pPr>
      <w:r>
        <w:rPr>
          <w:rFonts w:ascii="Twinkl Cursive Looped" w:hAnsi="Twinkl Cursive Looped"/>
          <w:sz w:val="28"/>
          <w:u w:val="single"/>
        </w:rPr>
        <w:t>Task 4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Write your own poem, using your ideas from the planning grid.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</w:p>
    <w:p w:rsidR="001D2A83" w:rsidRDefault="001D2A83" w:rsidP="001D2A83">
      <w:pPr>
        <w:rPr>
          <w:rFonts w:ascii="Twinkl Cursive Looped" w:hAnsi="Twinkl Cursive Looped"/>
          <w:sz w:val="28"/>
        </w:rPr>
      </w:pPr>
      <w:r w:rsidRPr="00B67360">
        <w:rPr>
          <w:rFonts w:ascii="Twinkl Cursive Looped" w:hAnsi="Twinkl Cursive Looped"/>
          <w:sz w:val="28"/>
        </w:rPr>
        <w:t>In the forest of dreams I saw…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______________________________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______________________________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 w:rsidRPr="00B67360">
        <w:rPr>
          <w:rFonts w:ascii="Twinkl Cursive Looped" w:hAnsi="Twinkl Cursive Looped"/>
          <w:sz w:val="28"/>
        </w:rPr>
        <w:t>In the forest of dreams I saw…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______________________________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______________________________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 w:rsidRPr="00B67360">
        <w:rPr>
          <w:rFonts w:ascii="Twinkl Cursive Looped" w:hAnsi="Twinkl Cursive Looped"/>
          <w:sz w:val="28"/>
        </w:rPr>
        <w:t>In the forest of dreams I saw…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______________________________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______________________________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 w:rsidRPr="00B67360">
        <w:rPr>
          <w:rFonts w:ascii="Twinkl Cursive Looped" w:hAnsi="Twinkl Cursive Looped"/>
          <w:sz w:val="28"/>
        </w:rPr>
        <w:t>In the forest of dreams I saw…</w:t>
      </w:r>
    </w:p>
    <w:p w:rsidR="001D2A83" w:rsidRDefault="001D2A83" w:rsidP="001D2A83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______________________________</w:t>
      </w:r>
    </w:p>
    <w:p w:rsidR="001D2A83" w:rsidRPr="001D2A83" w:rsidRDefault="001D2A83" w:rsidP="00251564">
      <w:pPr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______________________________</w:t>
      </w:r>
    </w:p>
    <w:sectPr w:rsidR="001D2A83" w:rsidRPr="001D2A83" w:rsidSect="001D2A83">
      <w:pgSz w:w="11906" w:h="16838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60"/>
    <w:rsid w:val="000663D6"/>
    <w:rsid w:val="001D2A83"/>
    <w:rsid w:val="00251564"/>
    <w:rsid w:val="00396004"/>
    <w:rsid w:val="00B6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DEAC7"/>
  <w15:chartTrackingRefBased/>
  <w15:docId w15:val="{8D231EDA-C9A1-4364-866F-4C3C8D2B7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7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D995821D</Template>
  <TotalTime>0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Hicks</dc:creator>
  <cp:keywords/>
  <dc:description/>
  <cp:lastModifiedBy>Bethany Hicks</cp:lastModifiedBy>
  <cp:revision>2</cp:revision>
  <dcterms:created xsi:type="dcterms:W3CDTF">2021-11-08T11:45:00Z</dcterms:created>
  <dcterms:modified xsi:type="dcterms:W3CDTF">2021-11-08T11:45:00Z</dcterms:modified>
</cp:coreProperties>
</file>