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3D6" w:rsidRDefault="00E106E2" w:rsidP="00E106E2">
      <w:pPr>
        <w:jc w:val="center"/>
      </w:pPr>
      <w:r w:rsidRPr="00E106E2">
        <w:drawing>
          <wp:inline distT="0" distB="0" distL="0" distR="0">
            <wp:extent cx="4229100" cy="4229100"/>
            <wp:effectExtent l="0" t="0" r="0" b="0"/>
            <wp:docPr id="1" name="Picture 1" descr="Jemmy Button – COOL HUNTING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emmy Button – COOL HUNTING®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06E2" w:rsidRPr="00E106E2" w:rsidRDefault="00E106E2" w:rsidP="00E106E2">
      <w:pPr>
        <w:rPr>
          <w:rFonts w:ascii="Twinkl Cursive Looped" w:hAnsi="Twinkl Cursive Looped"/>
          <w:u w:val="single"/>
        </w:rPr>
      </w:pPr>
      <w:r>
        <w:rPr>
          <w:rFonts w:ascii="Twinkl Cursive Looped" w:hAnsi="Twinkl Cursive Looped"/>
          <w:u w:val="single"/>
        </w:rPr>
        <w:t>T</w:t>
      </w:r>
      <w:r w:rsidRPr="00E106E2">
        <w:rPr>
          <w:rFonts w:ascii="Twinkl Cursive Looped" w:hAnsi="Twinkl Cursive Looped"/>
          <w:u w:val="single"/>
        </w:rPr>
        <w:t>ask 1</w:t>
      </w:r>
    </w:p>
    <w:p w:rsidR="00E106E2" w:rsidRDefault="00E106E2" w:rsidP="00E106E2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Using this image and your own knowledge of jungles, create a bank of words and phrases to describe the jungle. Remember to use adjectives and different sentence openers.</w:t>
      </w:r>
    </w:p>
    <w:p w:rsidR="00E106E2" w:rsidRDefault="00E106E2" w:rsidP="00E106E2">
      <w:pPr>
        <w:rPr>
          <w:rFonts w:ascii="Twinkl Cursive Looped" w:hAnsi="Twinkl Cursive Looped"/>
          <w:u w:val="single"/>
        </w:rPr>
      </w:pPr>
      <w:r>
        <w:rPr>
          <w:rFonts w:ascii="Twinkl Cursive Looped" w:hAnsi="Twinkl Cursive Looped"/>
          <w:u w:val="single"/>
        </w:rPr>
        <w:t>Task 2</w:t>
      </w:r>
    </w:p>
    <w:p w:rsidR="00E106E2" w:rsidRDefault="00E106E2" w:rsidP="00E106E2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Write a description of a jungle. Try to create an image in the reader’s mind!</w:t>
      </w:r>
    </w:p>
    <w:p w:rsidR="00E106E2" w:rsidRDefault="00E106E2" w:rsidP="00E106E2">
      <w:pPr>
        <w:rPr>
          <w:rFonts w:ascii="Twinkl Cursive Looped" w:hAnsi="Twinkl Cursive Looped"/>
          <w:u w:val="single"/>
        </w:rPr>
      </w:pPr>
      <w:r w:rsidRPr="00E106E2">
        <w:rPr>
          <w:rFonts w:ascii="Twinkl Cursive Looped" w:hAnsi="Twinkl Cursive Looped"/>
          <w:u w:val="single"/>
        </w:rPr>
        <w:t>Task 3</w:t>
      </w:r>
    </w:p>
    <w:p w:rsidR="00E106E2" w:rsidRPr="00E106E2" w:rsidRDefault="00E106E2" w:rsidP="00E106E2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Draw a picture of your jungle.</w:t>
      </w:r>
      <w:bookmarkStart w:id="0" w:name="_GoBack"/>
      <w:bookmarkEnd w:id="0"/>
    </w:p>
    <w:sectPr w:rsidR="00E106E2" w:rsidRPr="00E106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6E2"/>
    <w:rsid w:val="000663D6"/>
    <w:rsid w:val="00E10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B5D0D"/>
  <w15:chartTrackingRefBased/>
  <w15:docId w15:val="{38A7E60D-CF43-4D53-BAD5-5F24E1123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D995821D</Template>
  <TotalTime>2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Hicks</dc:creator>
  <cp:keywords/>
  <dc:description/>
  <cp:lastModifiedBy>Bethany Hicks</cp:lastModifiedBy>
  <cp:revision>1</cp:revision>
  <dcterms:created xsi:type="dcterms:W3CDTF">2021-11-08T11:55:00Z</dcterms:created>
  <dcterms:modified xsi:type="dcterms:W3CDTF">2021-11-08T11:57:00Z</dcterms:modified>
</cp:coreProperties>
</file>