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10A4" w:rsidRDefault="00157DCD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-694099</wp:posOffset>
            </wp:positionH>
            <wp:positionV relativeFrom="paragraph">
              <wp:posOffset>0</wp:posOffset>
            </wp:positionV>
            <wp:extent cx="6908800" cy="5706745"/>
            <wp:effectExtent l="0" t="0" r="6350" b="825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3cc00e0d507f0161db5f88de2b25a4f0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08800" cy="57067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510A4" w:rsidSect="00157DC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7DCD"/>
    <w:rsid w:val="00157DCD"/>
    <w:rsid w:val="00251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F864A0"/>
  <w15:chartTrackingRefBased/>
  <w15:docId w15:val="{6B4F83B3-B719-4053-BAAA-0394FC851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EEA09A70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STME950</dc:creator>
  <cp:keywords/>
  <dc:description/>
  <cp:lastModifiedBy>STME950</cp:lastModifiedBy>
  <cp:revision>1</cp:revision>
  <dcterms:created xsi:type="dcterms:W3CDTF">2021-03-29T08:25:00Z</dcterms:created>
  <dcterms:modified xsi:type="dcterms:W3CDTF">2021-03-29T08:28:00Z</dcterms:modified>
</cp:coreProperties>
</file>