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A34D3" w:rsidTr="00CA34D3">
        <w:tc>
          <w:tcPr>
            <w:tcW w:w="3005" w:type="dxa"/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X2</w:t>
            </w:r>
          </w:p>
        </w:tc>
        <w:tc>
          <w:tcPr>
            <w:tcW w:w="3005" w:type="dxa"/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X5</w:t>
            </w:r>
          </w:p>
        </w:tc>
        <w:tc>
          <w:tcPr>
            <w:tcW w:w="3006" w:type="dxa"/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X10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5 x 2 =</w:t>
            </w:r>
            <w:r w:rsidR="00F653B0">
              <w:t xml:space="preserve"> 10 </w:t>
            </w:r>
          </w:p>
          <w:p w:rsidR="00CA34D3" w:rsidRDefault="00CA34D3" w:rsidP="001B650B">
            <w:r>
              <w:t>8 x 2 =</w:t>
            </w:r>
            <w:r w:rsidR="00F653B0">
              <w:t>16</w:t>
            </w:r>
          </w:p>
          <w:p w:rsidR="00CA34D3" w:rsidRDefault="00CA34D3" w:rsidP="001B650B">
            <w:r>
              <w:t>7 x 2 =</w:t>
            </w:r>
            <w:r w:rsidR="00F653B0">
              <w:t>14</w:t>
            </w:r>
          </w:p>
          <w:p w:rsidR="00CA34D3" w:rsidRDefault="00CA34D3" w:rsidP="001B650B">
            <w:r>
              <w:t>6 x 2 =</w:t>
            </w:r>
            <w:r w:rsidR="00F653B0">
              <w:t>12</w:t>
            </w:r>
          </w:p>
          <w:p w:rsidR="00CA34D3" w:rsidRDefault="00CA34D3" w:rsidP="001B650B">
            <w:r>
              <w:t>12 x 2 =</w:t>
            </w:r>
            <w:r w:rsidR="00F653B0">
              <w:t>24</w:t>
            </w:r>
          </w:p>
          <w:p w:rsidR="00CA34D3" w:rsidRDefault="00CA34D3" w:rsidP="001B650B">
            <w:r>
              <w:t>1 x 2 =</w:t>
            </w:r>
            <w:r w:rsidR="00F653B0">
              <w:t>2</w:t>
            </w:r>
          </w:p>
          <w:p w:rsidR="00CA34D3" w:rsidRDefault="00CA34D3" w:rsidP="001B650B">
            <w:r>
              <w:t>3 x 2 =</w:t>
            </w:r>
            <w:r w:rsidR="00F653B0">
              <w:t>6</w:t>
            </w:r>
          </w:p>
          <w:p w:rsidR="00CA34D3" w:rsidRDefault="00CA34D3" w:rsidP="001B650B">
            <w:r>
              <w:t>4 x 2 =</w:t>
            </w:r>
            <w:r w:rsidR="00F653B0">
              <w:t>8</w:t>
            </w:r>
          </w:p>
          <w:p w:rsidR="00CA34D3" w:rsidRDefault="00CA34D3" w:rsidP="001B650B">
            <w:r>
              <w:t>9 x 2 =</w:t>
            </w:r>
            <w:r w:rsidR="00F653B0">
              <w:t>18</w:t>
            </w:r>
          </w:p>
          <w:p w:rsidR="00CA34D3" w:rsidRDefault="00CA34D3" w:rsidP="001B650B">
            <w:r>
              <w:t>11 x 2 =</w:t>
            </w:r>
            <w:r w:rsidR="00F653B0">
              <w:t>22</w:t>
            </w:r>
          </w:p>
          <w:p w:rsidR="00CA34D3" w:rsidRDefault="00CA34D3" w:rsidP="001B650B">
            <w:r>
              <w:t>2 x 2 =</w:t>
            </w:r>
            <w:r w:rsidR="00F653B0">
              <w:t>4</w:t>
            </w:r>
          </w:p>
          <w:p w:rsidR="00CA34D3" w:rsidRDefault="00CA34D3" w:rsidP="001B650B">
            <w:r>
              <w:t>10 x 2 =</w:t>
            </w:r>
            <w:r w:rsidR="00F653B0">
              <w:t>20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10 x 5 =</w:t>
            </w:r>
            <w:r w:rsidR="00F653B0">
              <w:t>50</w:t>
            </w:r>
          </w:p>
          <w:p w:rsidR="00CA34D3" w:rsidRDefault="00CA34D3" w:rsidP="001B650B">
            <w:r>
              <w:t>8 x 5 =</w:t>
            </w:r>
            <w:r w:rsidR="00F653B0">
              <w:t>40</w:t>
            </w:r>
          </w:p>
          <w:p w:rsidR="00CA34D3" w:rsidRDefault="00CA34D3" w:rsidP="001B650B">
            <w:r>
              <w:t>4 x 5 =</w:t>
            </w:r>
            <w:r w:rsidR="00F653B0">
              <w:t>20</w:t>
            </w:r>
          </w:p>
          <w:p w:rsidR="00CA34D3" w:rsidRDefault="00CA34D3" w:rsidP="001B650B">
            <w:r>
              <w:t>3 x 5 =</w:t>
            </w:r>
            <w:r w:rsidR="00F653B0">
              <w:t>15</w:t>
            </w:r>
          </w:p>
          <w:p w:rsidR="00CA34D3" w:rsidRDefault="00CA34D3" w:rsidP="001B650B">
            <w:r>
              <w:t>11 x 5 =</w:t>
            </w:r>
            <w:r w:rsidR="00F653B0">
              <w:t>55</w:t>
            </w:r>
          </w:p>
          <w:p w:rsidR="00CA34D3" w:rsidRDefault="00CA34D3" w:rsidP="001B650B">
            <w:r>
              <w:t>9 x 5 =</w:t>
            </w:r>
            <w:r w:rsidR="00F653B0">
              <w:t>45</w:t>
            </w:r>
          </w:p>
          <w:p w:rsidR="00CA34D3" w:rsidRDefault="00CA34D3" w:rsidP="001B650B">
            <w:r>
              <w:t>12 x 5 =</w:t>
            </w:r>
            <w:r w:rsidR="00F653B0">
              <w:t>60</w:t>
            </w:r>
          </w:p>
          <w:p w:rsidR="00CA34D3" w:rsidRDefault="00CA34D3" w:rsidP="001B650B">
            <w:r>
              <w:t>1 x 5 =</w:t>
            </w:r>
            <w:r w:rsidR="00F653B0">
              <w:t>5</w:t>
            </w:r>
          </w:p>
          <w:p w:rsidR="00CA34D3" w:rsidRDefault="00CA34D3" w:rsidP="001B650B">
            <w:r>
              <w:t>6 x 5 =</w:t>
            </w:r>
            <w:r w:rsidR="00F653B0">
              <w:t>30</w:t>
            </w:r>
          </w:p>
          <w:p w:rsidR="00CA34D3" w:rsidRDefault="00CA34D3" w:rsidP="001B650B">
            <w:r>
              <w:t>2 x 5 =</w:t>
            </w:r>
            <w:r w:rsidR="00F653B0">
              <w:t>10</w:t>
            </w:r>
          </w:p>
          <w:p w:rsidR="00CA34D3" w:rsidRDefault="00CA34D3" w:rsidP="001B650B">
            <w:r>
              <w:t>7 x 5 =</w:t>
            </w:r>
            <w:r w:rsidR="00F653B0">
              <w:t>35</w:t>
            </w:r>
          </w:p>
          <w:p w:rsidR="00CA34D3" w:rsidRDefault="00CA34D3" w:rsidP="001B650B">
            <w:r>
              <w:t>5 x 5 =</w:t>
            </w:r>
            <w:r w:rsidR="00F653B0">
              <w:t>25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6 x 10 =</w:t>
            </w:r>
            <w:r w:rsidR="00F653B0">
              <w:t>60</w:t>
            </w:r>
          </w:p>
          <w:p w:rsidR="00CA34D3" w:rsidRDefault="00CA34D3" w:rsidP="001B650B">
            <w:r>
              <w:t>8 x 10 =</w:t>
            </w:r>
            <w:r w:rsidR="00F653B0">
              <w:t>80</w:t>
            </w:r>
          </w:p>
          <w:p w:rsidR="00CA34D3" w:rsidRDefault="00CA34D3" w:rsidP="001B650B">
            <w:r>
              <w:t>1 x 10 =</w:t>
            </w:r>
            <w:r w:rsidR="00F653B0">
              <w:t>10</w:t>
            </w:r>
          </w:p>
          <w:p w:rsidR="00CA34D3" w:rsidRDefault="00CA34D3" w:rsidP="001B650B">
            <w:r>
              <w:t>12 x 10 =</w:t>
            </w:r>
            <w:r w:rsidR="00F653B0">
              <w:t>120</w:t>
            </w:r>
          </w:p>
          <w:p w:rsidR="00CA34D3" w:rsidRDefault="00CA34D3" w:rsidP="001B650B">
            <w:r>
              <w:t>9 x 10 =</w:t>
            </w:r>
            <w:r w:rsidR="00F653B0">
              <w:t>90</w:t>
            </w:r>
          </w:p>
          <w:p w:rsidR="00CA34D3" w:rsidRDefault="00CA34D3" w:rsidP="001B650B">
            <w:r>
              <w:t>3 x 10 =</w:t>
            </w:r>
            <w:r w:rsidR="00F653B0">
              <w:t>30</w:t>
            </w:r>
          </w:p>
          <w:p w:rsidR="00CA34D3" w:rsidRDefault="00CA34D3" w:rsidP="001B650B">
            <w:r>
              <w:t>4 x 10 =</w:t>
            </w:r>
            <w:r w:rsidR="00F653B0">
              <w:t>40</w:t>
            </w:r>
          </w:p>
          <w:p w:rsidR="00CA34D3" w:rsidRDefault="00CA34D3" w:rsidP="001B650B">
            <w:r>
              <w:t>7 x 10 =</w:t>
            </w:r>
            <w:r w:rsidR="00F653B0">
              <w:t>70</w:t>
            </w:r>
          </w:p>
          <w:p w:rsidR="00CA34D3" w:rsidRDefault="00CA34D3" w:rsidP="001B650B">
            <w:r>
              <w:t>11 x 10 =</w:t>
            </w:r>
            <w:r w:rsidR="00F653B0">
              <w:t>110</w:t>
            </w:r>
          </w:p>
          <w:p w:rsidR="00CA34D3" w:rsidRDefault="00CA34D3" w:rsidP="001B650B">
            <w:r>
              <w:t>2 x 10 =</w:t>
            </w:r>
            <w:r w:rsidR="00F653B0">
              <w:t>20</w:t>
            </w:r>
          </w:p>
          <w:p w:rsidR="00CA34D3" w:rsidRDefault="00CA34D3" w:rsidP="001B650B">
            <w:r>
              <w:t>5 x 10 =</w:t>
            </w:r>
            <w:r w:rsidR="00F653B0">
              <w:t>50</w:t>
            </w:r>
          </w:p>
          <w:p w:rsidR="00CA34D3" w:rsidRDefault="00CA34D3" w:rsidP="001B650B">
            <w:r>
              <w:t>10 x 10 =</w:t>
            </w:r>
            <w:r w:rsidR="00F653B0">
              <w:t>100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X3</w:t>
            </w:r>
          </w:p>
        </w:tc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X4</w:t>
            </w:r>
          </w:p>
        </w:tc>
        <w:tc>
          <w:tcPr>
            <w:tcW w:w="3006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X8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8 x 3 =</w:t>
            </w:r>
            <w:r w:rsidR="00F653B0">
              <w:t>24</w:t>
            </w:r>
          </w:p>
          <w:p w:rsidR="00CA34D3" w:rsidRDefault="00CA34D3" w:rsidP="001B650B">
            <w:r>
              <w:t>5 x 3 =</w:t>
            </w:r>
            <w:r w:rsidR="00F653B0">
              <w:t>15</w:t>
            </w:r>
          </w:p>
          <w:p w:rsidR="00CA34D3" w:rsidRDefault="00CA34D3" w:rsidP="001B650B">
            <w:r>
              <w:t>11 x 3 =</w:t>
            </w:r>
            <w:r w:rsidR="00F653B0">
              <w:t>33</w:t>
            </w:r>
          </w:p>
          <w:p w:rsidR="00CA34D3" w:rsidRDefault="00CA34D3" w:rsidP="001B650B">
            <w:r>
              <w:t>4 x 3 =</w:t>
            </w:r>
            <w:r w:rsidR="00F653B0">
              <w:t>12</w:t>
            </w:r>
          </w:p>
          <w:p w:rsidR="00CA34D3" w:rsidRDefault="00CA34D3" w:rsidP="001B650B">
            <w:r>
              <w:t>7 x 3 =</w:t>
            </w:r>
            <w:r w:rsidR="00F653B0">
              <w:t>21</w:t>
            </w:r>
          </w:p>
          <w:p w:rsidR="00CA34D3" w:rsidRDefault="00CA34D3" w:rsidP="001B650B">
            <w:r>
              <w:t>9 x 3 =</w:t>
            </w:r>
            <w:r w:rsidR="00F653B0">
              <w:t>27</w:t>
            </w:r>
          </w:p>
          <w:p w:rsidR="00CA34D3" w:rsidRDefault="00CA34D3" w:rsidP="001B650B">
            <w:r>
              <w:t>6 x 3 =</w:t>
            </w:r>
            <w:r w:rsidR="00F653B0">
              <w:t>18</w:t>
            </w:r>
          </w:p>
          <w:p w:rsidR="00CA34D3" w:rsidRDefault="00CA34D3" w:rsidP="001B650B">
            <w:r>
              <w:t>2 x 3 =</w:t>
            </w:r>
            <w:r w:rsidR="00F653B0">
              <w:t>6</w:t>
            </w:r>
          </w:p>
          <w:p w:rsidR="00CA34D3" w:rsidRDefault="00CA34D3" w:rsidP="001B650B">
            <w:r>
              <w:t>10 x 3 =</w:t>
            </w:r>
            <w:r w:rsidR="00F653B0">
              <w:t>30</w:t>
            </w:r>
          </w:p>
          <w:p w:rsidR="00CA34D3" w:rsidRDefault="00CA34D3" w:rsidP="001B650B">
            <w:r>
              <w:t>1 x 3 =</w:t>
            </w:r>
            <w:r w:rsidR="00F653B0">
              <w:t>3</w:t>
            </w:r>
          </w:p>
          <w:p w:rsidR="00CA34D3" w:rsidRDefault="00CA34D3" w:rsidP="001B650B">
            <w:r>
              <w:t>3 x 3 =</w:t>
            </w:r>
            <w:r w:rsidR="00F653B0">
              <w:t>9</w:t>
            </w:r>
          </w:p>
          <w:p w:rsidR="00CA34D3" w:rsidRDefault="00CA34D3" w:rsidP="001B650B">
            <w:r>
              <w:t>12 x 3 =</w:t>
            </w:r>
            <w:r w:rsidR="00F653B0">
              <w:t>36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3 x 4 =</w:t>
            </w:r>
            <w:r w:rsidR="00F653B0">
              <w:t>12</w:t>
            </w:r>
          </w:p>
          <w:p w:rsidR="00CA34D3" w:rsidRDefault="00CA34D3" w:rsidP="001B650B">
            <w:r>
              <w:t>6 x 4 =</w:t>
            </w:r>
            <w:r w:rsidR="00F653B0">
              <w:t>24</w:t>
            </w:r>
          </w:p>
          <w:p w:rsidR="00CA34D3" w:rsidRDefault="00CA34D3" w:rsidP="001B650B">
            <w:r>
              <w:t>9 x 4 =</w:t>
            </w:r>
            <w:r w:rsidR="00F653B0">
              <w:t>36</w:t>
            </w:r>
          </w:p>
          <w:p w:rsidR="00CA34D3" w:rsidRDefault="00CA34D3" w:rsidP="001B650B">
            <w:r>
              <w:t>10 x 4 =</w:t>
            </w:r>
            <w:r w:rsidR="00F653B0">
              <w:t>40</w:t>
            </w:r>
          </w:p>
          <w:p w:rsidR="00CA34D3" w:rsidRDefault="00CA34D3" w:rsidP="001B650B">
            <w:r>
              <w:t>1 x 4 =</w:t>
            </w:r>
            <w:r w:rsidR="00F653B0">
              <w:t>4</w:t>
            </w:r>
          </w:p>
          <w:p w:rsidR="00CA34D3" w:rsidRDefault="00CA34D3" w:rsidP="001B650B">
            <w:r>
              <w:t>11 x 4 =</w:t>
            </w:r>
            <w:r w:rsidR="00F653B0">
              <w:t>44</w:t>
            </w:r>
          </w:p>
          <w:p w:rsidR="00CA34D3" w:rsidRDefault="00CA34D3" w:rsidP="001B650B">
            <w:r>
              <w:t>8 x 4 =</w:t>
            </w:r>
            <w:r w:rsidR="00F653B0">
              <w:t>32</w:t>
            </w:r>
          </w:p>
          <w:p w:rsidR="00CA34D3" w:rsidRDefault="00CA34D3" w:rsidP="001B650B">
            <w:r>
              <w:t>7 x 4 =</w:t>
            </w:r>
            <w:r w:rsidR="00F653B0">
              <w:t>28</w:t>
            </w:r>
          </w:p>
          <w:p w:rsidR="00CA34D3" w:rsidRDefault="00CA34D3" w:rsidP="001B650B">
            <w:r>
              <w:t>4 x 4 =</w:t>
            </w:r>
            <w:r w:rsidR="00F653B0">
              <w:t>16</w:t>
            </w:r>
          </w:p>
          <w:p w:rsidR="00CA34D3" w:rsidRDefault="00CA34D3" w:rsidP="001B650B">
            <w:r>
              <w:t>5 x 4 =</w:t>
            </w:r>
            <w:r w:rsidR="00F653B0">
              <w:t>20</w:t>
            </w:r>
          </w:p>
          <w:p w:rsidR="00CA34D3" w:rsidRDefault="00CA34D3" w:rsidP="001B650B">
            <w:r>
              <w:t>12 x 4 =</w:t>
            </w:r>
            <w:r w:rsidR="00F653B0">
              <w:t>48</w:t>
            </w:r>
          </w:p>
          <w:p w:rsidR="00CA34D3" w:rsidRDefault="00CA34D3" w:rsidP="001B650B">
            <w:r>
              <w:t>2 x 4 =</w:t>
            </w:r>
            <w:r w:rsidR="00F653B0">
              <w:t>8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12 x 8 =</w:t>
            </w:r>
            <w:r w:rsidR="00F653B0">
              <w:t>96</w:t>
            </w:r>
          </w:p>
          <w:p w:rsidR="00CA34D3" w:rsidRDefault="00CA34D3" w:rsidP="001B650B">
            <w:r>
              <w:t>11 x 8 =</w:t>
            </w:r>
            <w:r w:rsidR="00F653B0">
              <w:t>88</w:t>
            </w:r>
          </w:p>
          <w:p w:rsidR="00CA34D3" w:rsidRDefault="00CA34D3" w:rsidP="001B650B">
            <w:r>
              <w:t>9 x 8 =</w:t>
            </w:r>
            <w:r w:rsidR="00F653B0">
              <w:t>72</w:t>
            </w:r>
          </w:p>
          <w:p w:rsidR="00CA34D3" w:rsidRDefault="00CA34D3" w:rsidP="001B650B">
            <w:r>
              <w:t>7 x 8 =</w:t>
            </w:r>
            <w:r w:rsidR="00F653B0">
              <w:t>56</w:t>
            </w:r>
          </w:p>
          <w:p w:rsidR="00CA34D3" w:rsidRDefault="00CA34D3" w:rsidP="001B650B">
            <w:r>
              <w:t>1 x 8 =</w:t>
            </w:r>
            <w:r w:rsidR="00F653B0">
              <w:t>8</w:t>
            </w:r>
          </w:p>
          <w:p w:rsidR="00CA34D3" w:rsidRDefault="00CA34D3" w:rsidP="001B650B">
            <w:r>
              <w:t>3 x 8 =</w:t>
            </w:r>
            <w:r w:rsidR="00F653B0">
              <w:t>24</w:t>
            </w:r>
          </w:p>
          <w:p w:rsidR="00CA34D3" w:rsidRDefault="00CA34D3" w:rsidP="001B650B">
            <w:r>
              <w:t>6 x 8 =</w:t>
            </w:r>
            <w:r w:rsidR="00F653B0">
              <w:t>48</w:t>
            </w:r>
          </w:p>
          <w:p w:rsidR="00CA34D3" w:rsidRDefault="00CA34D3" w:rsidP="001B650B">
            <w:r>
              <w:t>4 x 8 =</w:t>
            </w:r>
            <w:r w:rsidR="00F653B0">
              <w:t>32</w:t>
            </w:r>
          </w:p>
          <w:p w:rsidR="00CA34D3" w:rsidRDefault="00CA34D3" w:rsidP="001B650B">
            <w:r>
              <w:t>10 x 8 =</w:t>
            </w:r>
            <w:r w:rsidR="00F653B0">
              <w:t>80</w:t>
            </w:r>
          </w:p>
          <w:p w:rsidR="00CA34D3" w:rsidRDefault="00CA34D3" w:rsidP="001B650B">
            <w:r>
              <w:t>2 x 8 =</w:t>
            </w:r>
            <w:r w:rsidR="00F653B0">
              <w:t>16</w:t>
            </w:r>
          </w:p>
          <w:p w:rsidR="00CA34D3" w:rsidRDefault="00CA34D3" w:rsidP="001B650B">
            <w:r>
              <w:t>8 x 8 =</w:t>
            </w:r>
            <w:r w:rsidR="00F653B0">
              <w:t>64</w:t>
            </w:r>
          </w:p>
          <w:p w:rsidR="00CA34D3" w:rsidRDefault="00CA34D3" w:rsidP="001B650B">
            <w:r>
              <w:t>5 x 8 =</w:t>
            </w:r>
            <w:r w:rsidR="00F653B0">
              <w:t>40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X6</w:t>
            </w:r>
          </w:p>
        </w:tc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X9</w:t>
            </w:r>
          </w:p>
        </w:tc>
        <w:tc>
          <w:tcPr>
            <w:tcW w:w="3006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X12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 xml:space="preserve">1 x 6 = </w:t>
            </w:r>
            <w:r w:rsidR="00F653B0">
              <w:t>6</w:t>
            </w:r>
          </w:p>
          <w:p w:rsidR="00CA34D3" w:rsidRDefault="00CA34D3" w:rsidP="001B650B">
            <w:r>
              <w:t>5 x 6 =</w:t>
            </w:r>
            <w:r w:rsidR="00F653B0">
              <w:t>30</w:t>
            </w:r>
          </w:p>
          <w:p w:rsidR="00CA34D3" w:rsidRDefault="00CA34D3" w:rsidP="001B650B">
            <w:r>
              <w:t>9 x 6 =</w:t>
            </w:r>
            <w:r w:rsidR="00F653B0">
              <w:t>54</w:t>
            </w:r>
          </w:p>
          <w:p w:rsidR="00CA34D3" w:rsidRDefault="00CA34D3" w:rsidP="001B650B">
            <w:r>
              <w:t>7 x 6 =</w:t>
            </w:r>
            <w:r w:rsidR="00F653B0">
              <w:t>42</w:t>
            </w:r>
          </w:p>
          <w:p w:rsidR="00CA34D3" w:rsidRDefault="00CA34D3" w:rsidP="001B650B">
            <w:r>
              <w:t>8 x 6 =</w:t>
            </w:r>
            <w:r w:rsidR="00F653B0">
              <w:t>48</w:t>
            </w:r>
          </w:p>
          <w:p w:rsidR="00CA34D3" w:rsidRDefault="00CA34D3" w:rsidP="001B650B">
            <w:r>
              <w:t>11 x 6 =</w:t>
            </w:r>
            <w:r w:rsidR="00F653B0">
              <w:t>66</w:t>
            </w:r>
          </w:p>
          <w:p w:rsidR="00CA34D3" w:rsidRDefault="00CA34D3" w:rsidP="001B650B">
            <w:r>
              <w:t>4 x 6 =</w:t>
            </w:r>
            <w:r w:rsidR="00F653B0">
              <w:t>24</w:t>
            </w:r>
          </w:p>
          <w:p w:rsidR="00CA34D3" w:rsidRDefault="00CA34D3" w:rsidP="001B650B">
            <w:r>
              <w:t>12 x 6 =</w:t>
            </w:r>
            <w:r w:rsidR="00F653B0">
              <w:t>72</w:t>
            </w:r>
          </w:p>
          <w:p w:rsidR="00CA34D3" w:rsidRDefault="00CA34D3" w:rsidP="001B650B">
            <w:r>
              <w:t>3 x 6 =</w:t>
            </w:r>
            <w:r w:rsidR="00F653B0">
              <w:t>18</w:t>
            </w:r>
          </w:p>
          <w:p w:rsidR="00CA34D3" w:rsidRDefault="00CA34D3" w:rsidP="001B650B">
            <w:r>
              <w:t>2 x 6 =</w:t>
            </w:r>
            <w:r w:rsidR="00F653B0">
              <w:t>12</w:t>
            </w:r>
          </w:p>
          <w:p w:rsidR="00CA34D3" w:rsidRDefault="00CA34D3" w:rsidP="001B650B">
            <w:r>
              <w:t>10 x 6 =</w:t>
            </w:r>
            <w:r w:rsidR="00F653B0">
              <w:t>60</w:t>
            </w:r>
          </w:p>
          <w:p w:rsidR="00CA34D3" w:rsidRDefault="00CA34D3" w:rsidP="001B650B">
            <w:r>
              <w:t>6 x 6 =</w:t>
            </w:r>
            <w:r w:rsidR="00F653B0">
              <w:t>36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8 x 9 =</w:t>
            </w:r>
            <w:r w:rsidR="00F653B0">
              <w:t>72</w:t>
            </w:r>
          </w:p>
          <w:p w:rsidR="00CA34D3" w:rsidRDefault="00CA34D3" w:rsidP="001B650B">
            <w:r>
              <w:t>2 x 9 =</w:t>
            </w:r>
            <w:r w:rsidR="00F653B0">
              <w:t>18</w:t>
            </w:r>
          </w:p>
          <w:p w:rsidR="00CA34D3" w:rsidRDefault="00CA34D3" w:rsidP="001B650B">
            <w:r>
              <w:t>5 x 9 =</w:t>
            </w:r>
            <w:r w:rsidR="00F653B0">
              <w:t>45</w:t>
            </w:r>
          </w:p>
          <w:p w:rsidR="00CA34D3" w:rsidRDefault="00CA34D3" w:rsidP="001B650B">
            <w:r>
              <w:t>4 x 9 =</w:t>
            </w:r>
            <w:r w:rsidR="00F653B0">
              <w:t>36</w:t>
            </w:r>
          </w:p>
          <w:p w:rsidR="00CA34D3" w:rsidRDefault="00CA34D3" w:rsidP="001B650B">
            <w:r>
              <w:t>6 x 9 =</w:t>
            </w:r>
            <w:r w:rsidR="00F653B0">
              <w:t>54</w:t>
            </w:r>
          </w:p>
          <w:p w:rsidR="00CA34D3" w:rsidRDefault="00CA34D3" w:rsidP="001B650B">
            <w:r>
              <w:t>11 x 9 =</w:t>
            </w:r>
            <w:r w:rsidR="00F653B0">
              <w:t>99</w:t>
            </w:r>
          </w:p>
          <w:p w:rsidR="00CA34D3" w:rsidRDefault="00CA34D3" w:rsidP="001B650B">
            <w:r>
              <w:t>9 x 9 =</w:t>
            </w:r>
            <w:r w:rsidR="00F653B0">
              <w:t>81</w:t>
            </w:r>
          </w:p>
          <w:p w:rsidR="00CA34D3" w:rsidRDefault="00CA34D3" w:rsidP="001B650B">
            <w:r>
              <w:t>1 x 9 =</w:t>
            </w:r>
            <w:r w:rsidR="00F653B0">
              <w:t>9</w:t>
            </w:r>
          </w:p>
          <w:p w:rsidR="00CA34D3" w:rsidRDefault="00CA34D3" w:rsidP="001B650B">
            <w:r>
              <w:t>12 x 9 =</w:t>
            </w:r>
            <w:r w:rsidR="00F653B0">
              <w:t>108</w:t>
            </w:r>
          </w:p>
          <w:p w:rsidR="00CA34D3" w:rsidRDefault="00CA34D3" w:rsidP="001B650B">
            <w:r>
              <w:t>3 x 9 =</w:t>
            </w:r>
            <w:r w:rsidR="00F653B0">
              <w:t>27</w:t>
            </w:r>
          </w:p>
          <w:p w:rsidR="00CA34D3" w:rsidRDefault="00CA34D3" w:rsidP="001B650B">
            <w:r>
              <w:t>7 x 9 =</w:t>
            </w:r>
            <w:r w:rsidR="00F653B0">
              <w:t>63</w:t>
            </w:r>
          </w:p>
          <w:p w:rsidR="00CA34D3" w:rsidRDefault="00CA34D3" w:rsidP="001B650B">
            <w:r>
              <w:t>10 x 9 =</w:t>
            </w:r>
            <w:r w:rsidR="00F653B0">
              <w:t>90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 x 12 =</w:t>
            </w:r>
            <w:r w:rsidR="00F653B0">
              <w:t>12</w:t>
            </w:r>
          </w:p>
          <w:p w:rsidR="00CA34D3" w:rsidRDefault="00CA34D3" w:rsidP="001B650B">
            <w:r>
              <w:t xml:space="preserve">7 x 12 = </w:t>
            </w:r>
            <w:r w:rsidR="00F653B0">
              <w:t>84</w:t>
            </w:r>
          </w:p>
          <w:p w:rsidR="00CA34D3" w:rsidRDefault="00CA34D3" w:rsidP="001B650B">
            <w:r>
              <w:t>9 x 12 =</w:t>
            </w:r>
            <w:r w:rsidR="00F653B0">
              <w:t>108</w:t>
            </w:r>
          </w:p>
          <w:p w:rsidR="00CA34D3" w:rsidRDefault="00CA34D3" w:rsidP="001B650B">
            <w:r>
              <w:t>3 x 12 =</w:t>
            </w:r>
            <w:r w:rsidR="00F653B0">
              <w:t>36</w:t>
            </w:r>
          </w:p>
          <w:p w:rsidR="00CA34D3" w:rsidRDefault="00CA34D3" w:rsidP="001B650B">
            <w:r>
              <w:t>12 x 12 =</w:t>
            </w:r>
            <w:r w:rsidR="00F653B0">
              <w:t>144</w:t>
            </w:r>
          </w:p>
          <w:p w:rsidR="00CA34D3" w:rsidRDefault="00CA34D3" w:rsidP="001B650B">
            <w:r>
              <w:t>8 x 12 =</w:t>
            </w:r>
            <w:r w:rsidR="00F653B0">
              <w:t>96</w:t>
            </w:r>
          </w:p>
          <w:p w:rsidR="00CA34D3" w:rsidRDefault="00CA34D3" w:rsidP="001B650B">
            <w:r>
              <w:t>5 x 12 =</w:t>
            </w:r>
            <w:r w:rsidR="00F653B0">
              <w:t>60</w:t>
            </w:r>
          </w:p>
          <w:p w:rsidR="00CA34D3" w:rsidRDefault="00CA34D3" w:rsidP="001B650B">
            <w:r>
              <w:t>2 x 12 =</w:t>
            </w:r>
            <w:r w:rsidR="00F653B0">
              <w:t>24</w:t>
            </w:r>
          </w:p>
          <w:p w:rsidR="00CA34D3" w:rsidRDefault="00CA34D3" w:rsidP="001B650B">
            <w:r>
              <w:t>4 x 12 =</w:t>
            </w:r>
            <w:r w:rsidR="00F653B0">
              <w:t>48</w:t>
            </w:r>
          </w:p>
          <w:p w:rsidR="00CA34D3" w:rsidRDefault="00CA34D3" w:rsidP="001B650B">
            <w:r>
              <w:t>11 x 12 =</w:t>
            </w:r>
            <w:r w:rsidR="00F653B0">
              <w:t>132</w:t>
            </w:r>
          </w:p>
          <w:p w:rsidR="00CA34D3" w:rsidRDefault="00CA34D3" w:rsidP="001B650B">
            <w:r>
              <w:t>10 x 12 =</w:t>
            </w:r>
            <w:r w:rsidR="00F653B0">
              <w:t>120</w:t>
            </w:r>
          </w:p>
          <w:p w:rsidR="00CA34D3" w:rsidRDefault="00CA34D3" w:rsidP="001B650B">
            <w:r>
              <w:t>6 x 12 =</w:t>
            </w:r>
            <w:r w:rsidR="00F653B0">
              <w:t>72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X11</w:t>
            </w:r>
          </w:p>
        </w:tc>
        <w:tc>
          <w:tcPr>
            <w:tcW w:w="3005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X7</w:t>
            </w:r>
          </w:p>
        </w:tc>
        <w:tc>
          <w:tcPr>
            <w:tcW w:w="3006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X1</w:t>
            </w:r>
          </w:p>
        </w:tc>
      </w:tr>
      <w:tr w:rsidR="00CA34D3" w:rsidTr="00CA34D3"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10 x 11 =</w:t>
            </w:r>
            <w:r w:rsidR="00F653B0">
              <w:t>110</w:t>
            </w:r>
          </w:p>
          <w:p w:rsidR="00CA34D3" w:rsidRDefault="00CA34D3" w:rsidP="001B650B">
            <w:r>
              <w:t>8 x 11 =</w:t>
            </w:r>
            <w:r w:rsidR="00F653B0">
              <w:t>88</w:t>
            </w:r>
          </w:p>
          <w:p w:rsidR="00CA34D3" w:rsidRDefault="00CA34D3" w:rsidP="001B650B">
            <w:r>
              <w:t>4 x 11 =</w:t>
            </w:r>
            <w:r w:rsidR="00F653B0">
              <w:t>44</w:t>
            </w:r>
          </w:p>
          <w:p w:rsidR="00CA34D3" w:rsidRDefault="00CA34D3" w:rsidP="001B650B">
            <w:r>
              <w:t>3 x 11 =</w:t>
            </w:r>
            <w:r w:rsidR="00F653B0">
              <w:t>33</w:t>
            </w:r>
          </w:p>
          <w:p w:rsidR="00CA34D3" w:rsidRDefault="00CA34D3" w:rsidP="001B650B">
            <w:r>
              <w:t>11 x 11 =</w:t>
            </w:r>
            <w:r w:rsidR="00F653B0">
              <w:t>121</w:t>
            </w:r>
          </w:p>
          <w:p w:rsidR="00CA34D3" w:rsidRDefault="00CA34D3" w:rsidP="001B650B">
            <w:r>
              <w:t>9 x 11 =</w:t>
            </w:r>
            <w:r w:rsidR="00F653B0">
              <w:t>99</w:t>
            </w:r>
          </w:p>
          <w:p w:rsidR="00CA34D3" w:rsidRDefault="00CA34D3" w:rsidP="001B650B">
            <w:r>
              <w:t>12 x 11 =</w:t>
            </w:r>
            <w:r w:rsidR="00F653B0">
              <w:t>132</w:t>
            </w:r>
          </w:p>
          <w:p w:rsidR="00CA34D3" w:rsidRDefault="00CA34D3" w:rsidP="001B650B">
            <w:r>
              <w:t>1 x 11 =</w:t>
            </w:r>
            <w:r w:rsidR="00F653B0">
              <w:t>11</w:t>
            </w:r>
          </w:p>
          <w:p w:rsidR="00CA34D3" w:rsidRDefault="00CA34D3" w:rsidP="001B650B">
            <w:r>
              <w:t>6 x 11 =</w:t>
            </w:r>
            <w:r w:rsidR="00F653B0">
              <w:t>66</w:t>
            </w:r>
          </w:p>
          <w:p w:rsidR="00CA34D3" w:rsidRDefault="00CA34D3" w:rsidP="001B650B">
            <w:r>
              <w:t>2 x 11 =</w:t>
            </w:r>
            <w:r w:rsidR="00F653B0">
              <w:t>22</w:t>
            </w:r>
          </w:p>
          <w:p w:rsidR="00CA34D3" w:rsidRDefault="00CA34D3" w:rsidP="001B650B">
            <w:r>
              <w:t>12 x 11 =</w:t>
            </w:r>
            <w:r w:rsidR="00F653B0">
              <w:t>132</w:t>
            </w:r>
          </w:p>
          <w:p w:rsidR="00CA34D3" w:rsidRDefault="00CA34D3" w:rsidP="001B650B">
            <w:r>
              <w:t>5 x 11 =</w:t>
            </w:r>
            <w:r w:rsidR="00F653B0">
              <w:t>55</w:t>
            </w:r>
          </w:p>
        </w:tc>
        <w:tc>
          <w:tcPr>
            <w:tcW w:w="3005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5 x 7 =</w:t>
            </w:r>
            <w:r w:rsidR="00F653B0">
              <w:t>35</w:t>
            </w:r>
          </w:p>
          <w:p w:rsidR="00CA34D3" w:rsidRDefault="00CA34D3" w:rsidP="001B650B">
            <w:r>
              <w:t>8 x 7 =</w:t>
            </w:r>
            <w:r w:rsidR="00F653B0">
              <w:t>56</w:t>
            </w:r>
          </w:p>
          <w:p w:rsidR="00CA34D3" w:rsidRDefault="00CA34D3" w:rsidP="001B650B">
            <w:r>
              <w:t>9 x 7 =</w:t>
            </w:r>
            <w:r w:rsidR="00F653B0">
              <w:t>63</w:t>
            </w:r>
          </w:p>
          <w:p w:rsidR="00CA34D3" w:rsidRDefault="00CA34D3" w:rsidP="001B650B">
            <w:r>
              <w:t>6 x 7 =</w:t>
            </w:r>
            <w:r w:rsidR="00F653B0">
              <w:t>42</w:t>
            </w:r>
          </w:p>
          <w:p w:rsidR="00CA34D3" w:rsidRDefault="00CA34D3" w:rsidP="001B650B">
            <w:r>
              <w:t>12 x 7 =</w:t>
            </w:r>
            <w:r w:rsidR="00F653B0">
              <w:t>84</w:t>
            </w:r>
          </w:p>
          <w:p w:rsidR="00CA34D3" w:rsidRDefault="00CA34D3" w:rsidP="001B650B">
            <w:r>
              <w:t>1 x 7 =</w:t>
            </w:r>
            <w:r w:rsidR="00F653B0">
              <w:t>7</w:t>
            </w:r>
          </w:p>
          <w:p w:rsidR="00CA34D3" w:rsidRDefault="00CA34D3" w:rsidP="001B650B">
            <w:r>
              <w:t>3 x 7 =</w:t>
            </w:r>
            <w:r w:rsidR="00F653B0">
              <w:t>21</w:t>
            </w:r>
          </w:p>
          <w:p w:rsidR="00CA34D3" w:rsidRDefault="00CA34D3" w:rsidP="001B650B">
            <w:r>
              <w:t>4 x 7 =</w:t>
            </w:r>
            <w:r w:rsidR="00F653B0">
              <w:t>28</w:t>
            </w:r>
          </w:p>
          <w:p w:rsidR="00CA34D3" w:rsidRDefault="00CA34D3" w:rsidP="001B650B">
            <w:r>
              <w:t>9 x 7 =</w:t>
            </w:r>
            <w:r w:rsidR="00F653B0">
              <w:t>63</w:t>
            </w:r>
          </w:p>
          <w:p w:rsidR="00CA34D3" w:rsidRDefault="00CA34D3" w:rsidP="001B650B">
            <w:r>
              <w:t>11 x 7 =</w:t>
            </w:r>
            <w:r w:rsidR="00F653B0">
              <w:t>77</w:t>
            </w:r>
          </w:p>
          <w:p w:rsidR="00CA34D3" w:rsidRDefault="00CA34D3" w:rsidP="001B650B">
            <w:r>
              <w:t>1 x 7 =</w:t>
            </w:r>
            <w:r w:rsidR="00F653B0">
              <w:t>7</w:t>
            </w:r>
          </w:p>
          <w:p w:rsidR="00CA34D3" w:rsidRDefault="00CA34D3" w:rsidP="001B650B">
            <w:r>
              <w:t>2 x 7 =</w:t>
            </w:r>
            <w:r w:rsidR="00F653B0">
              <w:t>14</w:t>
            </w:r>
          </w:p>
        </w:tc>
        <w:tc>
          <w:tcPr>
            <w:tcW w:w="3006" w:type="dxa"/>
            <w:tcBorders>
              <w:bottom w:val="single" w:sz="18" w:space="0" w:color="auto"/>
            </w:tcBorders>
          </w:tcPr>
          <w:p w:rsidR="00CA34D3" w:rsidRDefault="00CA34D3" w:rsidP="001B650B">
            <w:r>
              <w:t>5 x 1 =</w:t>
            </w:r>
            <w:r w:rsidR="00F653B0">
              <w:t>5</w:t>
            </w:r>
          </w:p>
          <w:p w:rsidR="00CA34D3" w:rsidRDefault="00CA34D3" w:rsidP="001B650B">
            <w:r>
              <w:t>10 x 1 =</w:t>
            </w:r>
            <w:r w:rsidR="00F653B0">
              <w:t>10</w:t>
            </w:r>
          </w:p>
          <w:p w:rsidR="00CA34D3" w:rsidRDefault="00CA34D3" w:rsidP="001B650B">
            <w:r>
              <w:t>6 x 1 =</w:t>
            </w:r>
            <w:r w:rsidR="00F653B0">
              <w:t>6</w:t>
            </w:r>
          </w:p>
          <w:p w:rsidR="00CA34D3" w:rsidRDefault="00CA34D3" w:rsidP="001B650B">
            <w:r>
              <w:t>11 x 1 =</w:t>
            </w:r>
            <w:r w:rsidR="00F653B0">
              <w:t>11</w:t>
            </w:r>
          </w:p>
          <w:p w:rsidR="00CA34D3" w:rsidRDefault="00CA34D3" w:rsidP="001B650B">
            <w:r>
              <w:t>4 x 1 =</w:t>
            </w:r>
            <w:r w:rsidR="00F653B0">
              <w:t>4</w:t>
            </w:r>
          </w:p>
          <w:p w:rsidR="00CA34D3" w:rsidRDefault="00CA34D3" w:rsidP="001B650B">
            <w:r>
              <w:t>7 x 1 =</w:t>
            </w:r>
            <w:r w:rsidR="00F653B0">
              <w:t>7</w:t>
            </w:r>
          </w:p>
          <w:p w:rsidR="00CA34D3" w:rsidRDefault="00CA34D3" w:rsidP="001B650B">
            <w:r>
              <w:t>8 x 1 =</w:t>
            </w:r>
            <w:r w:rsidR="00F653B0">
              <w:t>8</w:t>
            </w:r>
          </w:p>
          <w:p w:rsidR="00CA34D3" w:rsidRDefault="00CA34D3" w:rsidP="001B650B">
            <w:r>
              <w:t>12 x 1 =</w:t>
            </w:r>
            <w:r w:rsidR="00F653B0">
              <w:t>12</w:t>
            </w:r>
          </w:p>
          <w:p w:rsidR="00CA34D3" w:rsidRDefault="00CA34D3" w:rsidP="001B650B">
            <w:r>
              <w:t>3 x 1 =</w:t>
            </w:r>
            <w:r w:rsidR="00F653B0">
              <w:t>3</w:t>
            </w:r>
          </w:p>
          <w:p w:rsidR="00CA34D3" w:rsidRDefault="00CA34D3" w:rsidP="001B650B">
            <w:r>
              <w:t>9 x 1 =</w:t>
            </w:r>
            <w:r w:rsidR="00F653B0">
              <w:t>9</w:t>
            </w:r>
          </w:p>
          <w:p w:rsidR="00CA34D3" w:rsidRDefault="00CA34D3" w:rsidP="001B650B">
            <w:r>
              <w:t>1 x 1 =</w:t>
            </w:r>
            <w:r w:rsidR="00F653B0">
              <w:t>1</w:t>
            </w:r>
          </w:p>
          <w:p w:rsidR="00CA34D3" w:rsidRDefault="00CA34D3" w:rsidP="001B650B">
            <w:r>
              <w:t>2 x 1 =</w:t>
            </w:r>
            <w:r w:rsidR="00F653B0">
              <w:t>2</w:t>
            </w:r>
          </w:p>
        </w:tc>
      </w:tr>
      <w:tr w:rsidR="00CA34D3" w:rsidTr="00CA34D3"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  <w:tc>
          <w:tcPr>
            <w:tcW w:w="3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34D3" w:rsidRPr="00D72414" w:rsidRDefault="00CA34D3" w:rsidP="001B650B">
            <w:pPr>
              <w:jc w:val="center"/>
              <w:rPr>
                <w:sz w:val="20"/>
                <w:szCs w:val="20"/>
              </w:rPr>
            </w:pPr>
            <w:r w:rsidRPr="00D72414">
              <w:rPr>
                <w:sz w:val="20"/>
                <w:szCs w:val="20"/>
              </w:rPr>
              <w:t>/12</w:t>
            </w:r>
          </w:p>
        </w:tc>
      </w:tr>
    </w:tbl>
    <w:p w:rsidR="004079A2" w:rsidRPr="0073792F" w:rsidRDefault="004079A2">
      <w:pPr>
        <w:rPr>
          <w:sz w:val="2"/>
          <w:szCs w:val="2"/>
        </w:rPr>
      </w:pPr>
      <w:bookmarkStart w:id="0" w:name="_GoBack"/>
      <w:bookmarkEnd w:id="0"/>
    </w:p>
    <w:sectPr w:rsidR="004079A2" w:rsidRPr="0073792F" w:rsidSect="00CA3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9A2"/>
    <w:rsid w:val="004079A2"/>
    <w:rsid w:val="00486303"/>
    <w:rsid w:val="0073792F"/>
    <w:rsid w:val="00CA34D3"/>
    <w:rsid w:val="00D72414"/>
    <w:rsid w:val="00F6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1F959"/>
  <w15:chartTrackingRefBased/>
  <w15:docId w15:val="{D58904A5-1633-482D-8DEA-2D02ADFDC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7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7272E587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STME950</cp:lastModifiedBy>
  <cp:revision>2</cp:revision>
  <dcterms:created xsi:type="dcterms:W3CDTF">2021-03-30T09:02:00Z</dcterms:created>
  <dcterms:modified xsi:type="dcterms:W3CDTF">2021-03-30T09:02:00Z</dcterms:modified>
</cp:coreProperties>
</file>