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A34D3" w:rsidTr="00CA34D3">
        <w:tc>
          <w:tcPr>
            <w:tcW w:w="3005" w:type="dxa"/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X2</w:t>
            </w:r>
          </w:p>
        </w:tc>
        <w:tc>
          <w:tcPr>
            <w:tcW w:w="3005" w:type="dxa"/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X5</w:t>
            </w:r>
          </w:p>
        </w:tc>
        <w:tc>
          <w:tcPr>
            <w:tcW w:w="3006" w:type="dxa"/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X10</w:t>
            </w:r>
          </w:p>
        </w:tc>
      </w:tr>
      <w:tr w:rsidR="00CA34D3" w:rsidTr="00CA34D3"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5 x 2 =</w:t>
            </w:r>
          </w:p>
          <w:p w:rsidR="00CA34D3" w:rsidRDefault="00CA34D3" w:rsidP="001B650B">
            <w:r>
              <w:t>8 x 2 =</w:t>
            </w:r>
          </w:p>
          <w:p w:rsidR="00CA34D3" w:rsidRDefault="00CA34D3" w:rsidP="001B650B">
            <w:r>
              <w:t>7 x 2 =</w:t>
            </w:r>
          </w:p>
          <w:p w:rsidR="00CA34D3" w:rsidRDefault="00CA34D3" w:rsidP="001B650B">
            <w:r>
              <w:t>6 x 2 =</w:t>
            </w:r>
          </w:p>
          <w:p w:rsidR="00CA34D3" w:rsidRDefault="00CA34D3" w:rsidP="001B650B">
            <w:r>
              <w:t>12 x 2 =</w:t>
            </w:r>
          </w:p>
          <w:p w:rsidR="00CA34D3" w:rsidRDefault="00CA34D3" w:rsidP="001B650B">
            <w:r>
              <w:t>1 x 2 =</w:t>
            </w:r>
          </w:p>
          <w:p w:rsidR="00CA34D3" w:rsidRDefault="00CA34D3" w:rsidP="001B650B">
            <w:r>
              <w:t>3 x 2 =</w:t>
            </w:r>
          </w:p>
          <w:p w:rsidR="00CA34D3" w:rsidRDefault="00CA34D3" w:rsidP="001B650B">
            <w:r>
              <w:t>4 x 2 =</w:t>
            </w:r>
          </w:p>
          <w:p w:rsidR="00CA34D3" w:rsidRDefault="00CA34D3" w:rsidP="001B650B">
            <w:r>
              <w:t>9 x 2 =</w:t>
            </w:r>
          </w:p>
          <w:p w:rsidR="00CA34D3" w:rsidRDefault="00CA34D3" w:rsidP="001B650B">
            <w:r>
              <w:t>11 x 2 =</w:t>
            </w:r>
          </w:p>
          <w:p w:rsidR="00CA34D3" w:rsidRDefault="00CA34D3" w:rsidP="001B650B">
            <w:r>
              <w:t>2 x 2 =</w:t>
            </w:r>
          </w:p>
          <w:p w:rsidR="00CA34D3" w:rsidRDefault="00CA34D3" w:rsidP="001B650B">
            <w:r>
              <w:t>10 x 2 =</w:t>
            </w:r>
          </w:p>
        </w:tc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10 x 5 =</w:t>
            </w:r>
          </w:p>
          <w:p w:rsidR="00CA34D3" w:rsidRDefault="00CA34D3" w:rsidP="001B650B">
            <w:r>
              <w:t>8 x 5 =</w:t>
            </w:r>
          </w:p>
          <w:p w:rsidR="00CA34D3" w:rsidRDefault="00CA34D3" w:rsidP="001B650B">
            <w:r>
              <w:t>4 x 5 =</w:t>
            </w:r>
          </w:p>
          <w:p w:rsidR="00CA34D3" w:rsidRDefault="00CA34D3" w:rsidP="001B650B">
            <w:r>
              <w:t>3 x 5 =</w:t>
            </w:r>
          </w:p>
          <w:p w:rsidR="00CA34D3" w:rsidRDefault="00CA34D3" w:rsidP="001B650B">
            <w:r>
              <w:t>11 x 5 =</w:t>
            </w:r>
          </w:p>
          <w:p w:rsidR="00CA34D3" w:rsidRDefault="00CA34D3" w:rsidP="001B650B">
            <w:r>
              <w:t>9 x 5 =</w:t>
            </w:r>
          </w:p>
          <w:p w:rsidR="00CA34D3" w:rsidRDefault="00CA34D3" w:rsidP="001B650B">
            <w:r>
              <w:t>12 x 5 =</w:t>
            </w:r>
          </w:p>
          <w:p w:rsidR="00CA34D3" w:rsidRDefault="00CA34D3" w:rsidP="001B650B">
            <w:r>
              <w:t>1 x 5 =</w:t>
            </w:r>
          </w:p>
          <w:p w:rsidR="00CA34D3" w:rsidRDefault="00CA34D3" w:rsidP="001B650B">
            <w:r>
              <w:t>6 x 5 =</w:t>
            </w:r>
          </w:p>
          <w:p w:rsidR="00CA34D3" w:rsidRDefault="00CA34D3" w:rsidP="001B650B">
            <w:r>
              <w:t>2 x 5 =</w:t>
            </w:r>
          </w:p>
          <w:p w:rsidR="00CA34D3" w:rsidRDefault="00CA34D3" w:rsidP="001B650B">
            <w:r>
              <w:t>7 x 5 =</w:t>
            </w:r>
          </w:p>
          <w:p w:rsidR="00CA34D3" w:rsidRDefault="00CA34D3" w:rsidP="001B650B">
            <w:r>
              <w:t>5 x 5 =</w:t>
            </w:r>
          </w:p>
        </w:tc>
        <w:tc>
          <w:tcPr>
            <w:tcW w:w="3006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6 x 10 =</w:t>
            </w:r>
          </w:p>
          <w:p w:rsidR="00CA34D3" w:rsidRDefault="00CA34D3" w:rsidP="001B650B">
            <w:r>
              <w:t>8 x 10 =</w:t>
            </w:r>
          </w:p>
          <w:p w:rsidR="00CA34D3" w:rsidRDefault="00CA34D3" w:rsidP="001B650B">
            <w:r>
              <w:t>1 x 10 =</w:t>
            </w:r>
          </w:p>
          <w:p w:rsidR="00CA34D3" w:rsidRDefault="00CA34D3" w:rsidP="001B650B">
            <w:r>
              <w:t>12 x 10 =</w:t>
            </w:r>
          </w:p>
          <w:p w:rsidR="00CA34D3" w:rsidRDefault="00CA34D3" w:rsidP="001B650B">
            <w:r>
              <w:t>9 x 10 =</w:t>
            </w:r>
          </w:p>
          <w:p w:rsidR="00CA34D3" w:rsidRDefault="00CA34D3" w:rsidP="001B650B">
            <w:r>
              <w:t>3 x 10 =</w:t>
            </w:r>
          </w:p>
          <w:p w:rsidR="00CA34D3" w:rsidRDefault="00CA34D3" w:rsidP="001B650B">
            <w:r>
              <w:t>4 x 10 =</w:t>
            </w:r>
          </w:p>
          <w:p w:rsidR="00CA34D3" w:rsidRDefault="00CA34D3" w:rsidP="001B650B">
            <w:r>
              <w:t>7 x 10 =</w:t>
            </w:r>
          </w:p>
          <w:p w:rsidR="00CA34D3" w:rsidRDefault="00CA34D3" w:rsidP="001B650B">
            <w:r>
              <w:t>11 x 10 =</w:t>
            </w:r>
          </w:p>
          <w:p w:rsidR="00CA34D3" w:rsidRDefault="00CA34D3" w:rsidP="001B650B">
            <w:r>
              <w:t>2 x 10 =</w:t>
            </w:r>
          </w:p>
          <w:p w:rsidR="00CA34D3" w:rsidRDefault="00CA34D3" w:rsidP="001B650B">
            <w:r>
              <w:t>5 x 10 =</w:t>
            </w:r>
          </w:p>
          <w:p w:rsidR="00CA34D3" w:rsidRDefault="00CA34D3" w:rsidP="001B650B">
            <w:r>
              <w:t>10 x 10 =</w:t>
            </w:r>
          </w:p>
        </w:tc>
      </w:tr>
      <w:tr w:rsidR="00CA34D3" w:rsidTr="00CA34D3"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</w:tr>
      <w:tr w:rsidR="00CA34D3" w:rsidTr="00CA34D3">
        <w:tc>
          <w:tcPr>
            <w:tcW w:w="3005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X3</w:t>
            </w:r>
          </w:p>
        </w:tc>
        <w:tc>
          <w:tcPr>
            <w:tcW w:w="3005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X4</w:t>
            </w:r>
          </w:p>
        </w:tc>
        <w:tc>
          <w:tcPr>
            <w:tcW w:w="3006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X8</w:t>
            </w:r>
          </w:p>
        </w:tc>
      </w:tr>
      <w:tr w:rsidR="00CA34D3" w:rsidTr="00CA34D3"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8 x 3 =</w:t>
            </w:r>
          </w:p>
          <w:p w:rsidR="00CA34D3" w:rsidRDefault="00CA34D3" w:rsidP="001B650B">
            <w:r>
              <w:t>5 x 3 =</w:t>
            </w:r>
          </w:p>
          <w:p w:rsidR="00CA34D3" w:rsidRDefault="00CA34D3" w:rsidP="001B650B">
            <w:r>
              <w:t>11 x 3 =</w:t>
            </w:r>
          </w:p>
          <w:p w:rsidR="00CA34D3" w:rsidRDefault="00CA34D3" w:rsidP="001B650B">
            <w:r>
              <w:t>4 x 3 =</w:t>
            </w:r>
          </w:p>
          <w:p w:rsidR="00CA34D3" w:rsidRDefault="00CA34D3" w:rsidP="001B650B">
            <w:r>
              <w:t>7 x 3 =</w:t>
            </w:r>
          </w:p>
          <w:p w:rsidR="00CA34D3" w:rsidRDefault="00CA34D3" w:rsidP="001B650B">
            <w:r>
              <w:t>9 x 3 =</w:t>
            </w:r>
          </w:p>
          <w:p w:rsidR="00CA34D3" w:rsidRDefault="00CA34D3" w:rsidP="001B650B">
            <w:r>
              <w:t>6 x 3 =</w:t>
            </w:r>
          </w:p>
          <w:p w:rsidR="00CA34D3" w:rsidRDefault="00CA34D3" w:rsidP="001B650B">
            <w:r>
              <w:t>2 x 3 =</w:t>
            </w:r>
          </w:p>
          <w:p w:rsidR="00CA34D3" w:rsidRDefault="00CA34D3" w:rsidP="001B650B">
            <w:r>
              <w:t>10 x 3 =</w:t>
            </w:r>
          </w:p>
          <w:p w:rsidR="00CA34D3" w:rsidRDefault="00CA34D3" w:rsidP="001B650B">
            <w:r>
              <w:t>1 x 3 =</w:t>
            </w:r>
          </w:p>
          <w:p w:rsidR="00CA34D3" w:rsidRDefault="00CA34D3" w:rsidP="001B650B">
            <w:r>
              <w:t>3 x 3 =</w:t>
            </w:r>
          </w:p>
          <w:p w:rsidR="00CA34D3" w:rsidRDefault="00CA34D3" w:rsidP="001B650B">
            <w:r>
              <w:t>12 x 3 =</w:t>
            </w:r>
          </w:p>
        </w:tc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3 x 4 =</w:t>
            </w:r>
          </w:p>
          <w:p w:rsidR="00CA34D3" w:rsidRDefault="00CA34D3" w:rsidP="001B650B">
            <w:r>
              <w:t>6 x 4 =</w:t>
            </w:r>
          </w:p>
          <w:p w:rsidR="00CA34D3" w:rsidRDefault="00CA34D3" w:rsidP="001B650B">
            <w:r>
              <w:t>9 x 4 =</w:t>
            </w:r>
          </w:p>
          <w:p w:rsidR="00CA34D3" w:rsidRDefault="00CA34D3" w:rsidP="001B650B">
            <w:r>
              <w:t>10 x 4 =</w:t>
            </w:r>
          </w:p>
          <w:p w:rsidR="00CA34D3" w:rsidRDefault="00CA34D3" w:rsidP="001B650B">
            <w:r>
              <w:t>1 x 4 =</w:t>
            </w:r>
          </w:p>
          <w:p w:rsidR="00CA34D3" w:rsidRDefault="00CA34D3" w:rsidP="001B650B">
            <w:r>
              <w:t>11 x 4 =</w:t>
            </w:r>
          </w:p>
          <w:p w:rsidR="00CA34D3" w:rsidRDefault="00CA34D3" w:rsidP="001B650B">
            <w:r>
              <w:t>8 x 4 =</w:t>
            </w:r>
          </w:p>
          <w:p w:rsidR="00CA34D3" w:rsidRDefault="00CA34D3" w:rsidP="001B650B">
            <w:r>
              <w:t>7 x 4 =</w:t>
            </w:r>
          </w:p>
          <w:p w:rsidR="00CA34D3" w:rsidRDefault="00CA34D3" w:rsidP="001B650B">
            <w:r>
              <w:t>4 x 4 =</w:t>
            </w:r>
          </w:p>
          <w:p w:rsidR="00CA34D3" w:rsidRDefault="00CA34D3" w:rsidP="001B650B">
            <w:r>
              <w:t>5 x 4 =</w:t>
            </w:r>
          </w:p>
          <w:p w:rsidR="00CA34D3" w:rsidRDefault="00CA34D3" w:rsidP="001B650B">
            <w:r>
              <w:t>12 x 4 =</w:t>
            </w:r>
          </w:p>
          <w:p w:rsidR="00CA34D3" w:rsidRDefault="00CA34D3" w:rsidP="001B650B">
            <w:r>
              <w:t>2 x 4 =</w:t>
            </w:r>
          </w:p>
        </w:tc>
        <w:tc>
          <w:tcPr>
            <w:tcW w:w="3006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12 x 8 =</w:t>
            </w:r>
          </w:p>
          <w:p w:rsidR="00CA34D3" w:rsidRDefault="00CA34D3" w:rsidP="001B650B">
            <w:r>
              <w:t>11 x 8 =</w:t>
            </w:r>
          </w:p>
          <w:p w:rsidR="00CA34D3" w:rsidRDefault="00CA34D3" w:rsidP="001B650B">
            <w:r>
              <w:t>9 x 8 =</w:t>
            </w:r>
          </w:p>
          <w:p w:rsidR="00CA34D3" w:rsidRDefault="00CA34D3" w:rsidP="001B650B">
            <w:r>
              <w:t>7 x 8 =</w:t>
            </w:r>
          </w:p>
          <w:p w:rsidR="00CA34D3" w:rsidRDefault="00CA34D3" w:rsidP="001B650B">
            <w:r>
              <w:t>1 x 8 =</w:t>
            </w:r>
          </w:p>
          <w:p w:rsidR="00CA34D3" w:rsidRDefault="00CA34D3" w:rsidP="001B650B">
            <w:r>
              <w:t>3 x 8 =</w:t>
            </w:r>
          </w:p>
          <w:p w:rsidR="00CA34D3" w:rsidRDefault="00CA34D3" w:rsidP="001B650B">
            <w:r>
              <w:t>6 x 8 =</w:t>
            </w:r>
          </w:p>
          <w:p w:rsidR="00CA34D3" w:rsidRDefault="00CA34D3" w:rsidP="001B650B">
            <w:r>
              <w:t>4 x 8 =</w:t>
            </w:r>
          </w:p>
          <w:p w:rsidR="00CA34D3" w:rsidRDefault="00CA34D3" w:rsidP="001B650B">
            <w:r>
              <w:t>10 x 8 =</w:t>
            </w:r>
          </w:p>
          <w:p w:rsidR="00CA34D3" w:rsidRDefault="00CA34D3" w:rsidP="001B650B">
            <w:r>
              <w:t>2 x 8 =</w:t>
            </w:r>
          </w:p>
          <w:p w:rsidR="00CA34D3" w:rsidRDefault="00CA34D3" w:rsidP="001B650B">
            <w:r>
              <w:t>8 x 8 =</w:t>
            </w:r>
          </w:p>
          <w:p w:rsidR="00CA34D3" w:rsidRDefault="00CA34D3" w:rsidP="001B650B">
            <w:r>
              <w:t>5 x 8 =</w:t>
            </w:r>
          </w:p>
        </w:tc>
      </w:tr>
      <w:tr w:rsidR="00CA34D3" w:rsidTr="00CA34D3"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</w:tr>
      <w:tr w:rsidR="00CA34D3" w:rsidTr="00CA34D3">
        <w:tc>
          <w:tcPr>
            <w:tcW w:w="3005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X6</w:t>
            </w:r>
          </w:p>
        </w:tc>
        <w:tc>
          <w:tcPr>
            <w:tcW w:w="3005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X9</w:t>
            </w:r>
          </w:p>
        </w:tc>
        <w:tc>
          <w:tcPr>
            <w:tcW w:w="3006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X12</w:t>
            </w:r>
          </w:p>
        </w:tc>
      </w:tr>
      <w:tr w:rsidR="00CA34D3" w:rsidTr="00CA34D3"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 xml:space="preserve">1 x 6 = </w:t>
            </w:r>
          </w:p>
          <w:p w:rsidR="00CA34D3" w:rsidRDefault="00CA34D3" w:rsidP="001B650B">
            <w:r>
              <w:t>5 x 6 =</w:t>
            </w:r>
          </w:p>
          <w:p w:rsidR="00CA34D3" w:rsidRDefault="00CA34D3" w:rsidP="001B650B">
            <w:r>
              <w:t>9 x 6 =</w:t>
            </w:r>
          </w:p>
          <w:p w:rsidR="00CA34D3" w:rsidRDefault="00CA34D3" w:rsidP="001B650B">
            <w:r>
              <w:t>7 x 6 =</w:t>
            </w:r>
          </w:p>
          <w:p w:rsidR="00CA34D3" w:rsidRDefault="00CA34D3" w:rsidP="001B650B">
            <w:r>
              <w:t>8 x 6 =</w:t>
            </w:r>
          </w:p>
          <w:p w:rsidR="00CA34D3" w:rsidRDefault="00CA34D3" w:rsidP="001B650B">
            <w:r>
              <w:t>11 x 6 =</w:t>
            </w:r>
          </w:p>
          <w:p w:rsidR="00CA34D3" w:rsidRDefault="00CA34D3" w:rsidP="001B650B">
            <w:r>
              <w:t>4 x 6 =</w:t>
            </w:r>
          </w:p>
          <w:p w:rsidR="00CA34D3" w:rsidRDefault="00CA34D3" w:rsidP="001B650B">
            <w:r>
              <w:t>12 x 6 =</w:t>
            </w:r>
          </w:p>
          <w:p w:rsidR="00CA34D3" w:rsidRDefault="00CA34D3" w:rsidP="001B650B">
            <w:r>
              <w:t>3 x 6 =</w:t>
            </w:r>
          </w:p>
          <w:p w:rsidR="00CA34D3" w:rsidRDefault="00CA34D3" w:rsidP="001B650B">
            <w:r>
              <w:t>2 x 6 =</w:t>
            </w:r>
          </w:p>
          <w:p w:rsidR="00CA34D3" w:rsidRDefault="00CA34D3" w:rsidP="001B650B">
            <w:r>
              <w:t>10 x 6 =</w:t>
            </w:r>
          </w:p>
          <w:p w:rsidR="00CA34D3" w:rsidRDefault="00CA34D3" w:rsidP="001B650B">
            <w:r>
              <w:t>6 x 6 =</w:t>
            </w:r>
          </w:p>
        </w:tc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8 x 9 =</w:t>
            </w:r>
          </w:p>
          <w:p w:rsidR="00CA34D3" w:rsidRDefault="00CA34D3" w:rsidP="001B650B">
            <w:r>
              <w:t>2 x 9 =</w:t>
            </w:r>
          </w:p>
          <w:p w:rsidR="00CA34D3" w:rsidRDefault="00CA34D3" w:rsidP="001B650B">
            <w:r>
              <w:t>5 x 9 =</w:t>
            </w:r>
          </w:p>
          <w:p w:rsidR="00CA34D3" w:rsidRDefault="00CA34D3" w:rsidP="001B650B">
            <w:r>
              <w:t>4 x 9 =</w:t>
            </w:r>
          </w:p>
          <w:p w:rsidR="00CA34D3" w:rsidRDefault="00CA34D3" w:rsidP="001B650B">
            <w:r>
              <w:t>6 x 9 =</w:t>
            </w:r>
          </w:p>
          <w:p w:rsidR="00CA34D3" w:rsidRDefault="00CA34D3" w:rsidP="001B650B">
            <w:r>
              <w:t>11 x 9 =</w:t>
            </w:r>
          </w:p>
          <w:p w:rsidR="00CA34D3" w:rsidRDefault="00CA34D3" w:rsidP="001B650B">
            <w:r>
              <w:t>9 x 9 =</w:t>
            </w:r>
          </w:p>
          <w:p w:rsidR="00CA34D3" w:rsidRDefault="00CA34D3" w:rsidP="001B650B">
            <w:r>
              <w:t>1 x 9 =</w:t>
            </w:r>
          </w:p>
          <w:p w:rsidR="00CA34D3" w:rsidRDefault="00CA34D3" w:rsidP="001B650B">
            <w:r>
              <w:t>12 x 9 =</w:t>
            </w:r>
          </w:p>
          <w:p w:rsidR="00CA34D3" w:rsidRDefault="00CA34D3" w:rsidP="001B650B">
            <w:r>
              <w:t>3 x 9 =</w:t>
            </w:r>
          </w:p>
          <w:p w:rsidR="00CA34D3" w:rsidRDefault="00CA34D3" w:rsidP="001B650B">
            <w:r>
              <w:t>7 x 9 =</w:t>
            </w:r>
          </w:p>
          <w:p w:rsidR="00CA34D3" w:rsidRDefault="00CA34D3" w:rsidP="001B650B">
            <w:r>
              <w:t>10 x 9 =</w:t>
            </w:r>
          </w:p>
        </w:tc>
        <w:tc>
          <w:tcPr>
            <w:tcW w:w="3006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1 x 12 =</w:t>
            </w:r>
          </w:p>
          <w:p w:rsidR="00CA34D3" w:rsidRDefault="00CA34D3" w:rsidP="001B650B">
            <w:r>
              <w:t xml:space="preserve">7 x 12 = </w:t>
            </w:r>
          </w:p>
          <w:p w:rsidR="00CA34D3" w:rsidRDefault="00CA34D3" w:rsidP="001B650B">
            <w:r>
              <w:t>9 x 12 =</w:t>
            </w:r>
          </w:p>
          <w:p w:rsidR="00CA34D3" w:rsidRDefault="00CA34D3" w:rsidP="001B650B">
            <w:r>
              <w:t>3 x 12 =</w:t>
            </w:r>
          </w:p>
          <w:p w:rsidR="00CA34D3" w:rsidRDefault="00CA34D3" w:rsidP="001B650B">
            <w:r>
              <w:t>12 x 12 =</w:t>
            </w:r>
          </w:p>
          <w:p w:rsidR="00CA34D3" w:rsidRDefault="00CA34D3" w:rsidP="001B650B">
            <w:r>
              <w:t>8 x 12 =</w:t>
            </w:r>
          </w:p>
          <w:p w:rsidR="00CA34D3" w:rsidRDefault="00CA34D3" w:rsidP="001B650B">
            <w:r>
              <w:t>5 x 12 =</w:t>
            </w:r>
          </w:p>
          <w:p w:rsidR="00CA34D3" w:rsidRDefault="00CA34D3" w:rsidP="001B650B">
            <w:r>
              <w:t>2 x 12 =</w:t>
            </w:r>
          </w:p>
          <w:p w:rsidR="00CA34D3" w:rsidRDefault="00CA34D3" w:rsidP="001B650B">
            <w:r>
              <w:t>4 x 12 =</w:t>
            </w:r>
          </w:p>
          <w:p w:rsidR="00CA34D3" w:rsidRDefault="00CA34D3" w:rsidP="001B650B">
            <w:r>
              <w:t>11 x 12 =</w:t>
            </w:r>
          </w:p>
          <w:p w:rsidR="00CA34D3" w:rsidRDefault="00CA34D3" w:rsidP="001B650B">
            <w:r>
              <w:t>10 x 12 =</w:t>
            </w:r>
          </w:p>
          <w:p w:rsidR="00CA34D3" w:rsidRDefault="00CA34D3" w:rsidP="001B650B">
            <w:r>
              <w:t>6 x 12 =</w:t>
            </w:r>
          </w:p>
        </w:tc>
      </w:tr>
      <w:tr w:rsidR="00CA34D3" w:rsidTr="00CA34D3"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</w:tr>
      <w:tr w:rsidR="00CA34D3" w:rsidTr="00CA34D3">
        <w:tc>
          <w:tcPr>
            <w:tcW w:w="3005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X11</w:t>
            </w:r>
          </w:p>
        </w:tc>
        <w:tc>
          <w:tcPr>
            <w:tcW w:w="3005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X7</w:t>
            </w:r>
          </w:p>
        </w:tc>
        <w:tc>
          <w:tcPr>
            <w:tcW w:w="3006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X1</w:t>
            </w:r>
          </w:p>
        </w:tc>
      </w:tr>
      <w:tr w:rsidR="00CA34D3" w:rsidTr="00CA34D3"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10 x 11 =</w:t>
            </w:r>
          </w:p>
          <w:p w:rsidR="00CA34D3" w:rsidRDefault="00CA34D3" w:rsidP="001B650B">
            <w:r>
              <w:t>8 x 11 =</w:t>
            </w:r>
          </w:p>
          <w:p w:rsidR="00CA34D3" w:rsidRDefault="00CA34D3" w:rsidP="001B650B">
            <w:r>
              <w:t>4 x 11 =</w:t>
            </w:r>
          </w:p>
          <w:p w:rsidR="00CA34D3" w:rsidRDefault="00CA34D3" w:rsidP="001B650B">
            <w:r>
              <w:t>3 x 11 =</w:t>
            </w:r>
          </w:p>
          <w:p w:rsidR="00CA34D3" w:rsidRDefault="00CA34D3" w:rsidP="001B650B">
            <w:r>
              <w:t>11 x 11 =</w:t>
            </w:r>
          </w:p>
          <w:p w:rsidR="00CA34D3" w:rsidRDefault="00CA34D3" w:rsidP="001B650B">
            <w:r>
              <w:t>9 x 11 =</w:t>
            </w:r>
          </w:p>
          <w:p w:rsidR="00CA34D3" w:rsidRDefault="00CA34D3" w:rsidP="001B650B">
            <w:r>
              <w:t>12 x 11 =</w:t>
            </w:r>
          </w:p>
          <w:p w:rsidR="00CA34D3" w:rsidRDefault="00CA34D3" w:rsidP="001B650B">
            <w:r>
              <w:t>1 x 11 =</w:t>
            </w:r>
          </w:p>
          <w:p w:rsidR="00CA34D3" w:rsidRDefault="00CA34D3" w:rsidP="001B650B">
            <w:r>
              <w:t>6 x 11 =</w:t>
            </w:r>
          </w:p>
          <w:p w:rsidR="00CA34D3" w:rsidRDefault="00CA34D3" w:rsidP="001B650B">
            <w:r>
              <w:t>2 x 11 =</w:t>
            </w:r>
          </w:p>
          <w:p w:rsidR="00CA34D3" w:rsidRDefault="00CA34D3" w:rsidP="001B650B">
            <w:r>
              <w:t>12 x 11 =</w:t>
            </w:r>
          </w:p>
          <w:p w:rsidR="00CA34D3" w:rsidRDefault="00CA34D3" w:rsidP="001B650B">
            <w:r>
              <w:t>5 x 11 =</w:t>
            </w:r>
          </w:p>
        </w:tc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5 x 7 =</w:t>
            </w:r>
          </w:p>
          <w:p w:rsidR="00CA34D3" w:rsidRDefault="00CA34D3" w:rsidP="001B650B">
            <w:r>
              <w:t>8 x 7 =</w:t>
            </w:r>
          </w:p>
          <w:p w:rsidR="00CA34D3" w:rsidRDefault="00CA34D3" w:rsidP="001B650B">
            <w:r>
              <w:t>9 x 7 =</w:t>
            </w:r>
          </w:p>
          <w:p w:rsidR="00CA34D3" w:rsidRDefault="00CA34D3" w:rsidP="001B650B">
            <w:r>
              <w:t>6 x 7 =</w:t>
            </w:r>
          </w:p>
          <w:p w:rsidR="00CA34D3" w:rsidRDefault="00CA34D3" w:rsidP="001B650B">
            <w:r>
              <w:t>12 x 7 =</w:t>
            </w:r>
          </w:p>
          <w:p w:rsidR="00CA34D3" w:rsidRDefault="00CA34D3" w:rsidP="001B650B">
            <w:r>
              <w:t>1 x 7 =</w:t>
            </w:r>
          </w:p>
          <w:p w:rsidR="00CA34D3" w:rsidRDefault="00CA34D3" w:rsidP="001B650B">
            <w:r>
              <w:t>3 x 7 =</w:t>
            </w:r>
          </w:p>
          <w:p w:rsidR="00CA34D3" w:rsidRDefault="00CA34D3" w:rsidP="001B650B">
            <w:r>
              <w:t>4 x 7 =</w:t>
            </w:r>
          </w:p>
          <w:p w:rsidR="00CA34D3" w:rsidRDefault="00CA34D3" w:rsidP="001B650B">
            <w:r>
              <w:t>9 x 7 =</w:t>
            </w:r>
          </w:p>
          <w:p w:rsidR="00CA34D3" w:rsidRDefault="00CA34D3" w:rsidP="001B650B">
            <w:r>
              <w:t>11 x 7 =</w:t>
            </w:r>
          </w:p>
          <w:p w:rsidR="00CA34D3" w:rsidRDefault="00CA34D3" w:rsidP="001B650B">
            <w:r>
              <w:t>1 x 7 =</w:t>
            </w:r>
          </w:p>
          <w:p w:rsidR="00CA34D3" w:rsidRDefault="00CA34D3" w:rsidP="001B650B">
            <w:r>
              <w:t>2 x 7 =</w:t>
            </w:r>
          </w:p>
        </w:tc>
        <w:tc>
          <w:tcPr>
            <w:tcW w:w="3006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5 x 1 =</w:t>
            </w:r>
          </w:p>
          <w:p w:rsidR="00CA34D3" w:rsidRDefault="00CA34D3" w:rsidP="001B650B">
            <w:r>
              <w:t>10 x 1 =</w:t>
            </w:r>
          </w:p>
          <w:p w:rsidR="00CA34D3" w:rsidRDefault="00CA34D3" w:rsidP="001B650B">
            <w:r>
              <w:t>6 x 1 =</w:t>
            </w:r>
          </w:p>
          <w:p w:rsidR="00CA34D3" w:rsidRDefault="00CA34D3" w:rsidP="001B650B">
            <w:r>
              <w:t>11 x 1 =</w:t>
            </w:r>
          </w:p>
          <w:p w:rsidR="00CA34D3" w:rsidRDefault="00CA34D3" w:rsidP="001B650B">
            <w:r>
              <w:t>4 x 1 =</w:t>
            </w:r>
          </w:p>
          <w:p w:rsidR="00CA34D3" w:rsidRDefault="00CA34D3" w:rsidP="001B650B">
            <w:r>
              <w:t>7 x 1 =</w:t>
            </w:r>
          </w:p>
          <w:p w:rsidR="00CA34D3" w:rsidRDefault="00CA34D3" w:rsidP="001B650B">
            <w:r>
              <w:t>8 x 1 =</w:t>
            </w:r>
          </w:p>
          <w:p w:rsidR="00CA34D3" w:rsidRDefault="00CA34D3" w:rsidP="001B650B">
            <w:r>
              <w:t>12 x 1 =</w:t>
            </w:r>
          </w:p>
          <w:p w:rsidR="00CA34D3" w:rsidRDefault="00CA34D3" w:rsidP="001B650B">
            <w:r>
              <w:t>3 x 1 =</w:t>
            </w:r>
          </w:p>
          <w:p w:rsidR="00CA34D3" w:rsidRDefault="00CA34D3" w:rsidP="001B650B">
            <w:r>
              <w:t>9 x 1 =</w:t>
            </w:r>
          </w:p>
          <w:p w:rsidR="00CA34D3" w:rsidRDefault="00CA34D3" w:rsidP="001B650B">
            <w:r>
              <w:t>1 x 1 =</w:t>
            </w:r>
          </w:p>
          <w:p w:rsidR="00CA34D3" w:rsidRDefault="00CA34D3" w:rsidP="001B650B">
            <w:r>
              <w:t>2 x 1 =</w:t>
            </w:r>
          </w:p>
        </w:tc>
      </w:tr>
      <w:tr w:rsidR="00CA34D3" w:rsidTr="00CA34D3"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</w:tr>
    </w:tbl>
    <w:p w:rsidR="004079A2" w:rsidRPr="0073792F" w:rsidRDefault="004079A2">
      <w:pPr>
        <w:rPr>
          <w:sz w:val="2"/>
          <w:szCs w:val="2"/>
        </w:rPr>
      </w:pPr>
      <w:bookmarkStart w:id="0" w:name="_GoBack"/>
      <w:bookmarkEnd w:id="0"/>
    </w:p>
    <w:sectPr w:rsidR="004079A2" w:rsidRPr="0073792F" w:rsidSect="00CA34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9A2"/>
    <w:rsid w:val="004079A2"/>
    <w:rsid w:val="00486303"/>
    <w:rsid w:val="0073792F"/>
    <w:rsid w:val="00CA34D3"/>
    <w:rsid w:val="00D7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1FCD7"/>
  <w15:chartTrackingRefBased/>
  <w15:docId w15:val="{D58904A5-1633-482D-8DEA-2D02ADFDC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7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9A0D6917</Template>
  <TotalTime>22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Mr Edge</cp:lastModifiedBy>
  <cp:revision>3</cp:revision>
  <dcterms:created xsi:type="dcterms:W3CDTF">2020-03-11T09:59:00Z</dcterms:created>
  <dcterms:modified xsi:type="dcterms:W3CDTF">2020-09-24T09:13:00Z</dcterms:modified>
</cp:coreProperties>
</file>