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7E8" w:rsidRPr="009643C4" w:rsidRDefault="00FA627E">
      <w:pPr>
        <w:rPr>
          <w:b/>
          <w:u w:val="single"/>
        </w:rPr>
      </w:pPr>
      <w:r w:rsidRPr="009643C4">
        <w:rPr>
          <w:b/>
          <w:u w:val="single"/>
        </w:rPr>
        <w:t>Note Taking</w:t>
      </w:r>
    </w:p>
    <w:p w:rsidR="009643C4" w:rsidRDefault="009643C4"/>
    <w:p w:rsidR="00FA627E" w:rsidRDefault="00FA627E">
      <w:r>
        <w:t>Reasons why so much of the Amazon Rainforest is being destroyed.</w:t>
      </w:r>
    </w:p>
    <w:p w:rsidR="00FA627E" w:rsidRDefault="00FA627E"/>
    <w:p w:rsidR="00FA627E" w:rsidRDefault="009643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ED4DDA" wp14:editId="3BD0836E">
                <wp:simplePos x="0" y="0"/>
                <wp:positionH relativeFrom="column">
                  <wp:posOffset>3210207</wp:posOffset>
                </wp:positionH>
                <wp:positionV relativeFrom="paragraph">
                  <wp:posOffset>3422086</wp:posOffset>
                </wp:positionV>
                <wp:extent cx="3051959" cy="1674421"/>
                <wp:effectExtent l="228600" t="552450" r="224790" b="55499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85522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9643C4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ED4DD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52.75pt;margin-top:269.45pt;width:240.3pt;height:131.85pt;rotation:1513359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" fillcolor="window" strokeweight=".5pt">
                <v:textbox>
                  <w:txbxContent>
                    <w:p w:rsidR="009643C4" w:rsidRPr="009643C4" w:rsidRDefault="009643C4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Mining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6497B" wp14:editId="58DDE62C">
                <wp:simplePos x="0" y="0"/>
                <wp:positionH relativeFrom="column">
                  <wp:posOffset>-470747</wp:posOffset>
                </wp:positionH>
                <wp:positionV relativeFrom="paragraph">
                  <wp:posOffset>973596</wp:posOffset>
                </wp:positionV>
                <wp:extent cx="3051959" cy="1674421"/>
                <wp:effectExtent l="228600" t="552450" r="224790" b="5359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33811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627E" w:rsidRPr="009643C4" w:rsidRDefault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9643C4">
                              <w:rPr>
                                <w:b/>
                                <w:u w:val="single"/>
                              </w:rPr>
                              <w:t>Logging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6497B" id="Text Box 1" o:spid="_x0000_s1027" type="#_x0000_t202" style="position:absolute;margin-left:-37.05pt;margin-top:76.65pt;width:240.3pt;height:131.85pt;rotation:-1492243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" fillcolor="white [3201]" strokeweight=".5pt">
                <v:textbox>
                  <w:txbxContent>
                    <w:p w:rsidR="00FA627E" w:rsidRPr="009643C4" w:rsidRDefault="009643C4">
                      <w:pPr>
                        <w:rPr>
                          <w:b/>
                          <w:u w:val="single"/>
                        </w:rPr>
                      </w:pPr>
                      <w:r w:rsidRPr="009643C4">
                        <w:rPr>
                          <w:b/>
                          <w:u w:val="single"/>
                        </w:rPr>
                        <w:t>Logging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D414CD" wp14:editId="0A2EEF1E">
                <wp:simplePos x="0" y="0"/>
                <wp:positionH relativeFrom="margin">
                  <wp:posOffset>3279463</wp:posOffset>
                </wp:positionH>
                <wp:positionV relativeFrom="paragraph">
                  <wp:posOffset>962800</wp:posOffset>
                </wp:positionV>
                <wp:extent cx="3051810" cy="1673860"/>
                <wp:effectExtent l="209550" t="457200" r="167640" b="4597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07208">
                          <a:off x="0" y="0"/>
                          <a:ext cx="3051810" cy="1673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9643C4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414CD" id="Text Box 2" o:spid="_x0000_s1028" type="#_x0000_t202" style="position:absolute;margin-left:258.25pt;margin-top:75.8pt;width:240.3pt;height:131.8pt;rotation:1209366fd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" fillcolor="window" strokeweight=".5pt">
                <v:textbox>
                  <w:txbxContent>
                    <w:p w:rsidR="009643C4" w:rsidRPr="009643C4" w:rsidRDefault="009643C4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Agriculture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9801ED" wp14:editId="738ECB7E">
                <wp:simplePos x="0" y="0"/>
                <wp:positionH relativeFrom="margin">
                  <wp:posOffset>-566773</wp:posOffset>
                </wp:positionH>
                <wp:positionV relativeFrom="paragraph">
                  <wp:posOffset>3541324</wp:posOffset>
                </wp:positionV>
                <wp:extent cx="3051959" cy="1674421"/>
                <wp:effectExtent l="209550" t="495300" r="205740" b="49784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83236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9643C4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Cattle Ranching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801ED" id="Text Box 3" o:spid="_x0000_s1029" type="#_x0000_t202" style="position:absolute;margin-left:-44.65pt;margin-top:278.85pt;width:240.3pt;height:131.85pt;rotation:-1329031fd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" fillcolor="window" strokeweight=".5pt">
                <v:textbox>
                  <w:txbxContent>
                    <w:p w:rsidR="009643C4" w:rsidRPr="009643C4" w:rsidRDefault="009643C4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Cattle Ranching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219E47" wp14:editId="4CC1ED39">
                <wp:simplePos x="0" y="0"/>
                <wp:positionH relativeFrom="column">
                  <wp:posOffset>3225447</wp:posOffset>
                </wp:positionH>
                <wp:positionV relativeFrom="paragraph">
                  <wp:posOffset>5755852</wp:posOffset>
                </wp:positionV>
                <wp:extent cx="3051959" cy="1674421"/>
                <wp:effectExtent l="152400" t="285750" r="148590" b="28829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43698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9643C4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Dams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19E47" id="Text Box 6" o:spid="_x0000_s1030" type="#_x0000_t202" style="position:absolute;margin-left:253.95pt;margin-top:453.2pt;width:240.3pt;height:131.85pt;rotation:703090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" fillcolor="window" strokeweight=".5pt">
                <v:textbox>
                  <w:txbxContent>
                    <w:p w:rsidR="009643C4" w:rsidRPr="009643C4" w:rsidRDefault="009643C4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Dams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36EA51" wp14:editId="18C7FA06">
                <wp:simplePos x="0" y="0"/>
                <wp:positionH relativeFrom="column">
                  <wp:posOffset>-269373</wp:posOffset>
                </wp:positionH>
                <wp:positionV relativeFrom="paragraph">
                  <wp:posOffset>6175342</wp:posOffset>
                </wp:positionV>
                <wp:extent cx="3051959" cy="1674421"/>
                <wp:effectExtent l="95250" t="152400" r="91440" b="1549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94997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9643C4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Oil Companies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36EA51" id="Text Box 5" o:spid="_x0000_s1031" type="#_x0000_t202" style="position:absolute;margin-left:-21.2pt;margin-top:486.25pt;width:240.3pt;height:131.85pt;rotation:-3331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" fillcolor="window" strokeweight=".5pt">
                <v:textbox>
                  <w:txbxContent>
                    <w:p w:rsidR="009643C4" w:rsidRPr="009643C4" w:rsidRDefault="009643C4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Oil Companies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627E">
        <w:t>Read each card from the card stack and make notes in the correct boxes. Remember to use abbreviations and symbols to help keep your notes sho</w:t>
      </w:r>
      <w:bookmarkStart w:id="0" w:name="_GoBack"/>
      <w:bookmarkEnd w:id="0"/>
      <w:r w:rsidR="00FA627E">
        <w:t>rt and clear.</w:t>
      </w:r>
      <w:r w:rsidRPr="009643C4">
        <w:rPr>
          <w:noProof/>
          <w:lang w:eastAsia="en-GB"/>
        </w:rPr>
        <w:t xml:space="preserve"> </w:t>
      </w:r>
    </w:p>
    <w:sectPr w:rsidR="00FA6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27E"/>
    <w:rsid w:val="009643C4"/>
    <w:rsid w:val="00A347E8"/>
    <w:rsid w:val="00FA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BF6A4"/>
  <w15:chartTrackingRefBased/>
  <w15:docId w15:val="{C6156BB0-0923-4D0B-B45C-9C70381B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7818F8EE</Template>
  <TotalTime>10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2</cp:revision>
  <dcterms:created xsi:type="dcterms:W3CDTF">2021-02-26T10:27:00Z</dcterms:created>
  <dcterms:modified xsi:type="dcterms:W3CDTF">2021-02-26T10:37:00Z</dcterms:modified>
</cp:coreProperties>
</file>