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7E8" w:rsidRPr="009643C4" w:rsidRDefault="00FA627E">
      <w:pPr>
        <w:rPr>
          <w:b/>
          <w:u w:val="single"/>
        </w:rPr>
      </w:pPr>
      <w:r w:rsidRPr="009643C4">
        <w:rPr>
          <w:b/>
          <w:u w:val="single"/>
        </w:rPr>
        <w:t>Note Taking</w:t>
      </w:r>
    </w:p>
    <w:p w:rsidR="009643C4" w:rsidRDefault="009643C4"/>
    <w:p w:rsidR="00FA627E" w:rsidRPr="00133453" w:rsidRDefault="00133453">
      <w:pPr>
        <w:rPr>
          <w:b/>
          <w:u w:val="single"/>
        </w:rPr>
      </w:pPr>
      <w:r w:rsidRPr="00133453">
        <w:rPr>
          <w:b/>
          <w:u w:val="single"/>
        </w:rPr>
        <w:t>Effects of deforestation on the Amazon Rainforest</w:t>
      </w:r>
    </w:p>
    <w:p w:rsidR="00FA627E" w:rsidRDefault="00FA627E"/>
    <w:p w:rsidR="00FA627E" w:rsidRDefault="009643C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ED4DDA" wp14:editId="3BD0836E">
                <wp:simplePos x="0" y="0"/>
                <wp:positionH relativeFrom="column">
                  <wp:posOffset>3210207</wp:posOffset>
                </wp:positionH>
                <wp:positionV relativeFrom="paragraph">
                  <wp:posOffset>3422086</wp:posOffset>
                </wp:positionV>
                <wp:extent cx="3051959" cy="1674421"/>
                <wp:effectExtent l="228600" t="552450" r="224790" b="55499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385522">
                          <a:off x="0" y="0"/>
                          <a:ext cx="3051959" cy="16744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643C4" w:rsidRPr="009643C4" w:rsidRDefault="000C6A96" w:rsidP="009643C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Soil Erosion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ED4DD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52.75pt;margin-top:269.45pt;width:240.3pt;height:131.85pt;rotation:1513359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" fillcolor="window" strokeweight=".5pt">
                <v:textbox>
                  <w:txbxContent>
                    <w:p w:rsidR="009643C4" w:rsidRPr="009643C4" w:rsidRDefault="000C6A96" w:rsidP="009643C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Soil Erosion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26497B" wp14:editId="58DDE62C">
                <wp:simplePos x="0" y="0"/>
                <wp:positionH relativeFrom="column">
                  <wp:posOffset>-470747</wp:posOffset>
                </wp:positionH>
                <wp:positionV relativeFrom="paragraph">
                  <wp:posOffset>973596</wp:posOffset>
                </wp:positionV>
                <wp:extent cx="3051959" cy="1674421"/>
                <wp:effectExtent l="228600" t="552450" r="224790" b="53594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233811">
                          <a:off x="0" y="0"/>
                          <a:ext cx="3051959" cy="16744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A627E" w:rsidRPr="009643C4" w:rsidRDefault="000C6A96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Habitat Loss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26497B" id="Text Box 1" o:spid="_x0000_s1027" type="#_x0000_t202" style="position:absolute;margin-left:-37.05pt;margin-top:76.65pt;width:240.3pt;height:131.85pt;rotation:-1492243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" fillcolor="white [3201]" strokeweight=".5pt">
                <v:textbox>
                  <w:txbxContent>
                    <w:p w:rsidR="00FA627E" w:rsidRPr="009643C4" w:rsidRDefault="000C6A96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Habitat Loss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D414CD" wp14:editId="0A2EEF1E">
                <wp:simplePos x="0" y="0"/>
                <wp:positionH relativeFrom="margin">
                  <wp:posOffset>3279463</wp:posOffset>
                </wp:positionH>
                <wp:positionV relativeFrom="paragraph">
                  <wp:posOffset>962800</wp:posOffset>
                </wp:positionV>
                <wp:extent cx="3051810" cy="1673860"/>
                <wp:effectExtent l="209550" t="457200" r="167640" b="4597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07208">
                          <a:off x="0" y="0"/>
                          <a:ext cx="3051810" cy="1673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643C4" w:rsidRPr="009643C4" w:rsidRDefault="000C6A96" w:rsidP="009643C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Climate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D414CD" id="Text Box 2" o:spid="_x0000_s1028" type="#_x0000_t202" style="position:absolute;margin-left:258.25pt;margin-top:75.8pt;width:240.3pt;height:131.8pt;rotation:1209366fd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" fillcolor="window" strokeweight=".5pt">
                <v:textbox>
                  <w:txbxContent>
                    <w:p w:rsidR="009643C4" w:rsidRPr="009643C4" w:rsidRDefault="000C6A96" w:rsidP="009643C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Climate Change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9801ED" wp14:editId="738ECB7E">
                <wp:simplePos x="0" y="0"/>
                <wp:positionH relativeFrom="margin">
                  <wp:posOffset>-566773</wp:posOffset>
                </wp:positionH>
                <wp:positionV relativeFrom="paragraph">
                  <wp:posOffset>3541324</wp:posOffset>
                </wp:positionV>
                <wp:extent cx="3051959" cy="1674421"/>
                <wp:effectExtent l="209550" t="495300" r="205740" b="49784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83236">
                          <a:off x="0" y="0"/>
                          <a:ext cx="3051959" cy="16744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643C4" w:rsidRPr="009643C4" w:rsidRDefault="000C6A96" w:rsidP="009643C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Droughts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9801ED" id="Text Box 3" o:spid="_x0000_s1029" type="#_x0000_t202" style="position:absolute;margin-left:-44.65pt;margin-top:278.85pt;width:240.3pt;height:131.85pt;rotation:-1329031fd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" fillcolor="window" strokeweight=".5pt">
                <v:textbox>
                  <w:txbxContent>
                    <w:p w:rsidR="009643C4" w:rsidRPr="009643C4" w:rsidRDefault="000C6A96" w:rsidP="009643C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Droughts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219E47" wp14:editId="4CC1ED39">
                <wp:simplePos x="0" y="0"/>
                <wp:positionH relativeFrom="column">
                  <wp:posOffset>3225447</wp:posOffset>
                </wp:positionH>
                <wp:positionV relativeFrom="paragraph">
                  <wp:posOffset>5755852</wp:posOffset>
                </wp:positionV>
                <wp:extent cx="3051959" cy="1674421"/>
                <wp:effectExtent l="152400" t="285750" r="148590" b="28829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643698">
                          <a:off x="0" y="0"/>
                          <a:ext cx="3051959" cy="16744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643C4" w:rsidRPr="009643C4" w:rsidRDefault="000C6A96" w:rsidP="009643C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Loss of Homes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19E47" id="Text Box 6" o:spid="_x0000_s1030" type="#_x0000_t202" style="position:absolute;margin-left:253.95pt;margin-top:453.2pt;width:240.3pt;height:131.85pt;rotation:703090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" fillcolor="window" strokeweight=".5pt">
                <v:textbox>
                  <w:txbxContent>
                    <w:p w:rsidR="009643C4" w:rsidRPr="009643C4" w:rsidRDefault="000C6A96" w:rsidP="009643C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Loss of Homes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36EA51" wp14:editId="18C7FA06">
                <wp:simplePos x="0" y="0"/>
                <wp:positionH relativeFrom="column">
                  <wp:posOffset>-269373</wp:posOffset>
                </wp:positionH>
                <wp:positionV relativeFrom="paragraph">
                  <wp:posOffset>6175342</wp:posOffset>
                </wp:positionV>
                <wp:extent cx="3051959" cy="1674421"/>
                <wp:effectExtent l="95250" t="152400" r="91440" b="15494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94997">
                          <a:off x="0" y="0"/>
                          <a:ext cx="3051959" cy="16744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643C4" w:rsidRPr="009643C4" w:rsidRDefault="000C6A96" w:rsidP="009643C4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Lack of Biodiversity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36EA51" id="Text Box 5" o:spid="_x0000_s1031" type="#_x0000_t202" style="position:absolute;margin-left:-21.2pt;margin-top:486.25pt;width:240.3pt;height:131.85pt;rotation:-3331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" fillcolor="window" strokeweight=".5pt">
                <v:textbox>
                  <w:txbxContent>
                    <w:p w:rsidR="009643C4" w:rsidRPr="009643C4" w:rsidRDefault="000C6A96" w:rsidP="009643C4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Lack of Biodiversity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A627E">
        <w:t>Read each card from the card stack and make notes in the correct boxes. Remember to use abbreviations and symbols to help keep your notes short and clear.</w:t>
      </w:r>
      <w:r w:rsidRPr="009643C4">
        <w:rPr>
          <w:noProof/>
          <w:lang w:eastAsia="en-GB"/>
        </w:rPr>
        <w:t xml:space="preserve"> </w:t>
      </w:r>
    </w:p>
    <w:sectPr w:rsidR="00FA62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27E"/>
    <w:rsid w:val="000C6A96"/>
    <w:rsid w:val="00133453"/>
    <w:rsid w:val="009643C4"/>
    <w:rsid w:val="00A347E8"/>
    <w:rsid w:val="00FA6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876D4"/>
  <w15:chartTrackingRefBased/>
  <w15:docId w15:val="{C6156BB0-0923-4D0B-B45C-9C70381B8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EE7B9BFD</Template>
  <TotalTime>7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3</cp:revision>
  <dcterms:created xsi:type="dcterms:W3CDTF">2021-03-01T09:58:00Z</dcterms:created>
  <dcterms:modified xsi:type="dcterms:W3CDTF">2021-03-01T10:21:00Z</dcterms:modified>
</cp:coreProperties>
</file>