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A07" w:rsidRDefault="00271D47">
      <w:pPr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 Can I use </w:t>
      </w:r>
      <w:r w:rsidR="00F66373" w:rsidRPr="00F66373">
        <w:rPr>
          <w:b/>
          <w:sz w:val="28"/>
          <w:u w:val="single"/>
        </w:rPr>
        <w:t>third person</w:t>
      </w:r>
      <w:r>
        <w:rPr>
          <w:b/>
          <w:sz w:val="28"/>
          <w:u w:val="single"/>
        </w:rPr>
        <w:t xml:space="preserve"> correctly?</w:t>
      </w:r>
      <w:r w:rsidR="00F66373" w:rsidRPr="00F66373">
        <w:rPr>
          <w:sz w:val="28"/>
        </w:rPr>
        <w:tab/>
      </w:r>
      <w:r w:rsidR="00F66373" w:rsidRPr="00F66373">
        <w:rPr>
          <w:sz w:val="28"/>
        </w:rPr>
        <w:tab/>
      </w:r>
      <w:r w:rsidR="00F66373" w:rsidRPr="00F66373">
        <w:rPr>
          <w:sz w:val="28"/>
        </w:rPr>
        <w:tab/>
      </w:r>
      <w:r w:rsidR="00F66373" w:rsidRPr="00F66373">
        <w:rPr>
          <w:b/>
          <w:sz w:val="28"/>
        </w:rPr>
        <w:tab/>
      </w:r>
    </w:p>
    <w:p w:rsidR="00F66373" w:rsidRDefault="00F66373">
      <w:pPr>
        <w:rPr>
          <w:b/>
          <w:sz w:val="28"/>
          <w:u w:val="single"/>
        </w:rPr>
      </w:pPr>
    </w:p>
    <w:p w:rsidR="00F66373" w:rsidRPr="00F66373" w:rsidRDefault="00F66373">
      <w:pPr>
        <w:rPr>
          <w:b/>
          <w:sz w:val="28"/>
        </w:rPr>
      </w:pPr>
      <w:r>
        <w:rPr>
          <w:b/>
          <w:sz w:val="28"/>
        </w:rPr>
        <w:t xml:space="preserve">1) </w:t>
      </w:r>
      <w:r w:rsidRPr="00F66373">
        <w:rPr>
          <w:b/>
          <w:sz w:val="28"/>
        </w:rPr>
        <w:t>These sentences are written in the first and second person. Re-write them in the third person.</w:t>
      </w:r>
    </w:p>
    <w:p w:rsidR="00F66373" w:rsidRPr="00F66373" w:rsidRDefault="00F66373" w:rsidP="00F66373">
      <w:pPr>
        <w:pStyle w:val="ListParagraph"/>
        <w:numPr>
          <w:ilvl w:val="0"/>
          <w:numId w:val="1"/>
        </w:numPr>
        <w:rPr>
          <w:sz w:val="28"/>
        </w:rPr>
      </w:pPr>
      <w:r w:rsidRPr="00F66373">
        <w:rPr>
          <w:sz w:val="28"/>
        </w:rPr>
        <w:t>I am going to the fair tonight and I am extremely excited to go on the dodgems.</w:t>
      </w:r>
    </w:p>
    <w:p w:rsidR="00F66373" w:rsidRDefault="00F66373" w:rsidP="00F66373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I can’t wait to go on holiday to Greece this summer and relax in the sun.</w:t>
      </w:r>
    </w:p>
    <w:p w:rsidR="00F66373" w:rsidRDefault="00F66373" w:rsidP="00F66373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You need to deliver the letter to Mrs Hawkins in the school office.</w:t>
      </w:r>
    </w:p>
    <w:p w:rsidR="00F66373" w:rsidRDefault="00F66373" w:rsidP="00F66373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We should meet after tea tonight to work on the project.</w:t>
      </w:r>
    </w:p>
    <w:p w:rsidR="00F66373" w:rsidRDefault="00F66373" w:rsidP="00F66373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You don’t want to go in there! You’ll get a fright!</w:t>
      </w:r>
    </w:p>
    <w:p w:rsidR="00F66373" w:rsidRDefault="00F66373" w:rsidP="00F66373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I am really late for my important meeting as my car broke down.</w:t>
      </w:r>
    </w:p>
    <w:p w:rsidR="00F66373" w:rsidRDefault="00F66373" w:rsidP="00F66373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We should invite Cara to come to the cinema with us.</w:t>
      </w:r>
    </w:p>
    <w:p w:rsidR="00F66373" w:rsidRDefault="00F66373" w:rsidP="00F66373">
      <w:pPr>
        <w:rPr>
          <w:sz w:val="28"/>
        </w:rPr>
      </w:pPr>
    </w:p>
    <w:p w:rsidR="00F66373" w:rsidRDefault="00F66373" w:rsidP="00F66373">
      <w:pPr>
        <w:rPr>
          <w:b/>
          <w:sz w:val="28"/>
          <w:szCs w:val="28"/>
        </w:rPr>
      </w:pPr>
      <w:r w:rsidRPr="00F66373">
        <w:rPr>
          <w:b/>
          <w:sz w:val="28"/>
          <w:szCs w:val="28"/>
        </w:rPr>
        <w:t>2) Write 5 sentences of your own in the third person. Make them interesting!</w:t>
      </w:r>
    </w:p>
    <w:p w:rsidR="00F66373" w:rsidRPr="00F66373" w:rsidRDefault="00F66373" w:rsidP="00F66373">
      <w:pPr>
        <w:rPr>
          <w:b/>
          <w:sz w:val="28"/>
          <w:szCs w:val="28"/>
        </w:rPr>
      </w:pPr>
    </w:p>
    <w:p w:rsidR="00F66373" w:rsidRPr="00F66373" w:rsidRDefault="00F66373" w:rsidP="00F66373">
      <w:pPr>
        <w:autoSpaceDE w:val="0"/>
        <w:autoSpaceDN w:val="0"/>
        <w:adjustRightInd w:val="0"/>
        <w:spacing w:after="0" w:line="240" w:lineRule="auto"/>
        <w:rPr>
          <w:rFonts w:cs="Times-Roman"/>
          <w:color w:val="0000FF"/>
          <w:sz w:val="28"/>
          <w:szCs w:val="28"/>
        </w:rPr>
      </w:pPr>
      <w:r w:rsidRPr="00F66373">
        <w:rPr>
          <w:b/>
          <w:sz w:val="28"/>
          <w:szCs w:val="28"/>
        </w:rPr>
        <w:t>3)</w:t>
      </w:r>
      <w:r w:rsidRPr="00F66373">
        <w:rPr>
          <w:rFonts w:cs="Times-Roman"/>
          <w:color w:val="0000FF"/>
          <w:sz w:val="28"/>
          <w:szCs w:val="28"/>
        </w:rPr>
        <w:t xml:space="preserve"> </w:t>
      </w:r>
      <w:r w:rsidRPr="00F66373">
        <w:rPr>
          <w:rFonts w:cs="Times-Roman"/>
          <w:b/>
          <w:sz w:val="28"/>
          <w:szCs w:val="28"/>
        </w:rPr>
        <w:t>Identify whether these sentences are written in the first, second or third person.</w:t>
      </w:r>
    </w:p>
    <w:p w:rsidR="00F66373" w:rsidRPr="00F66373" w:rsidRDefault="00F66373" w:rsidP="00F66373">
      <w:pPr>
        <w:autoSpaceDE w:val="0"/>
        <w:autoSpaceDN w:val="0"/>
        <w:adjustRightInd w:val="0"/>
        <w:spacing w:after="0" w:line="240" w:lineRule="auto"/>
        <w:rPr>
          <w:rFonts w:cs="Times-Roman"/>
          <w:color w:val="0000FF"/>
          <w:sz w:val="28"/>
          <w:szCs w:val="28"/>
        </w:rPr>
      </w:pPr>
    </w:p>
    <w:p w:rsidR="00F66373" w:rsidRPr="00F66373" w:rsidRDefault="00F66373" w:rsidP="00F66373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  <w:sz w:val="28"/>
          <w:szCs w:val="28"/>
        </w:rPr>
      </w:pPr>
      <w:r w:rsidRPr="00F66373">
        <w:rPr>
          <w:rFonts w:cs="Times-Roman"/>
          <w:color w:val="0000FF"/>
          <w:sz w:val="28"/>
          <w:szCs w:val="28"/>
        </w:rPr>
        <w:t xml:space="preserve">a) </w:t>
      </w:r>
      <w:r w:rsidRPr="00F66373">
        <w:rPr>
          <w:rFonts w:cs="Times-Roman"/>
          <w:color w:val="000000"/>
          <w:sz w:val="28"/>
          <w:szCs w:val="28"/>
        </w:rPr>
        <w:t xml:space="preserve">I want to go shopping. </w:t>
      </w:r>
    </w:p>
    <w:p w:rsidR="00F66373" w:rsidRPr="00F66373" w:rsidRDefault="00F66373" w:rsidP="00F66373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  <w:sz w:val="28"/>
          <w:szCs w:val="28"/>
        </w:rPr>
      </w:pPr>
      <w:r w:rsidRPr="00F66373">
        <w:rPr>
          <w:rFonts w:cs="Times-Roman"/>
          <w:color w:val="0000FF"/>
          <w:sz w:val="28"/>
          <w:szCs w:val="28"/>
        </w:rPr>
        <w:t xml:space="preserve">b) </w:t>
      </w:r>
      <w:r w:rsidRPr="00F66373">
        <w:rPr>
          <w:rFonts w:cs="Times-Roman"/>
          <w:color w:val="000000"/>
          <w:sz w:val="28"/>
          <w:szCs w:val="28"/>
        </w:rPr>
        <w:t>They were very tired.</w:t>
      </w:r>
    </w:p>
    <w:p w:rsidR="00F66373" w:rsidRPr="00F66373" w:rsidRDefault="00F66373" w:rsidP="00F66373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  <w:sz w:val="28"/>
          <w:szCs w:val="28"/>
        </w:rPr>
      </w:pPr>
      <w:r w:rsidRPr="00F66373">
        <w:rPr>
          <w:rFonts w:cs="Times-Roman"/>
          <w:color w:val="0000FF"/>
          <w:sz w:val="28"/>
          <w:szCs w:val="28"/>
        </w:rPr>
        <w:t xml:space="preserve">c) </w:t>
      </w:r>
      <w:r w:rsidRPr="00F66373">
        <w:rPr>
          <w:rFonts w:cs="Times-Roman"/>
          <w:color w:val="000000"/>
          <w:sz w:val="28"/>
          <w:szCs w:val="28"/>
        </w:rPr>
        <w:t xml:space="preserve">We did not go to the park. </w:t>
      </w:r>
    </w:p>
    <w:p w:rsidR="00F66373" w:rsidRPr="00F66373" w:rsidRDefault="00F66373" w:rsidP="00F66373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  <w:sz w:val="28"/>
          <w:szCs w:val="28"/>
        </w:rPr>
      </w:pPr>
      <w:r w:rsidRPr="00F66373">
        <w:rPr>
          <w:rFonts w:cs="Times-Roman"/>
          <w:color w:val="0000FF"/>
          <w:sz w:val="28"/>
          <w:szCs w:val="28"/>
        </w:rPr>
        <w:t xml:space="preserve">d) </w:t>
      </w:r>
      <w:r w:rsidRPr="00F66373">
        <w:rPr>
          <w:rFonts w:cs="Times-Roman"/>
          <w:color w:val="000000"/>
          <w:sz w:val="28"/>
          <w:szCs w:val="28"/>
        </w:rPr>
        <w:t xml:space="preserve">You can use my calculator. </w:t>
      </w:r>
    </w:p>
    <w:p w:rsidR="00F66373" w:rsidRPr="00F66373" w:rsidRDefault="00F66373" w:rsidP="00F66373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  <w:sz w:val="28"/>
          <w:szCs w:val="28"/>
        </w:rPr>
      </w:pPr>
      <w:r w:rsidRPr="00F66373">
        <w:rPr>
          <w:rFonts w:cs="Times-Roman"/>
          <w:color w:val="0000FF"/>
          <w:sz w:val="28"/>
          <w:szCs w:val="28"/>
        </w:rPr>
        <w:t xml:space="preserve">e) </w:t>
      </w:r>
      <w:r w:rsidRPr="00F66373">
        <w:rPr>
          <w:rFonts w:cs="Times-Roman"/>
          <w:color w:val="000000"/>
          <w:sz w:val="28"/>
          <w:szCs w:val="28"/>
        </w:rPr>
        <w:t>Jane watched a movie last night.</w:t>
      </w:r>
    </w:p>
    <w:p w:rsidR="00F66373" w:rsidRPr="00F66373" w:rsidRDefault="00F66373" w:rsidP="00F66373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  <w:sz w:val="28"/>
          <w:szCs w:val="28"/>
        </w:rPr>
      </w:pPr>
      <w:r w:rsidRPr="00F66373">
        <w:rPr>
          <w:rFonts w:cs="Times-Roman"/>
          <w:color w:val="0000FF"/>
          <w:sz w:val="28"/>
          <w:szCs w:val="28"/>
        </w:rPr>
        <w:t xml:space="preserve">f) </w:t>
      </w:r>
      <w:r w:rsidRPr="00F66373">
        <w:rPr>
          <w:rFonts w:cs="Times-Roman"/>
          <w:color w:val="000000"/>
          <w:sz w:val="28"/>
          <w:szCs w:val="28"/>
        </w:rPr>
        <w:t xml:space="preserve">It is going to be a nice day. </w:t>
      </w:r>
    </w:p>
    <w:p w:rsidR="00F66373" w:rsidRPr="00F66373" w:rsidRDefault="00F66373" w:rsidP="00F66373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  <w:sz w:val="28"/>
          <w:szCs w:val="28"/>
        </w:rPr>
      </w:pPr>
      <w:r w:rsidRPr="00F66373">
        <w:rPr>
          <w:rFonts w:cs="Times-Roman"/>
          <w:color w:val="0000FF"/>
          <w:sz w:val="28"/>
          <w:szCs w:val="28"/>
        </w:rPr>
        <w:t xml:space="preserve">g) </w:t>
      </w:r>
      <w:r w:rsidRPr="00F66373">
        <w:rPr>
          <w:rFonts w:cs="Times-Roman"/>
          <w:color w:val="000000"/>
          <w:sz w:val="28"/>
          <w:szCs w:val="28"/>
        </w:rPr>
        <w:t>You are so funny!</w:t>
      </w:r>
    </w:p>
    <w:p w:rsidR="00F66373" w:rsidRPr="00F66373" w:rsidRDefault="00F66373" w:rsidP="00F66373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  <w:sz w:val="28"/>
          <w:szCs w:val="28"/>
        </w:rPr>
      </w:pPr>
      <w:r w:rsidRPr="00F66373">
        <w:rPr>
          <w:rFonts w:cs="Times-Roman"/>
          <w:color w:val="0000FF"/>
          <w:sz w:val="28"/>
          <w:szCs w:val="28"/>
        </w:rPr>
        <w:t xml:space="preserve">h) </w:t>
      </w:r>
      <w:r w:rsidRPr="00F66373">
        <w:rPr>
          <w:rFonts w:cs="Times-Roman"/>
          <w:color w:val="000000"/>
          <w:sz w:val="28"/>
          <w:szCs w:val="28"/>
        </w:rPr>
        <w:t>I thought he was joking.</w:t>
      </w:r>
    </w:p>
    <w:p w:rsidR="00F66373" w:rsidRPr="00F66373" w:rsidRDefault="00271D47" w:rsidP="00F66373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  <w:sz w:val="28"/>
          <w:szCs w:val="28"/>
        </w:rPr>
      </w:pPr>
      <w:r w:rsidRPr="00F66373">
        <w:rPr>
          <w:rFonts w:cs="Times-Roman"/>
          <w:color w:val="0000FF"/>
          <w:sz w:val="28"/>
          <w:szCs w:val="28"/>
        </w:rPr>
        <w:t>I</w:t>
      </w:r>
      <w:r w:rsidR="00F66373" w:rsidRPr="00F66373">
        <w:rPr>
          <w:rFonts w:cs="Times-Roman"/>
          <w:color w:val="0000FF"/>
          <w:sz w:val="28"/>
          <w:szCs w:val="28"/>
        </w:rPr>
        <w:t xml:space="preserve">) </w:t>
      </w:r>
      <w:r w:rsidR="00F66373" w:rsidRPr="00F66373">
        <w:rPr>
          <w:rFonts w:cs="Times-Roman"/>
          <w:color w:val="000000"/>
          <w:sz w:val="28"/>
          <w:szCs w:val="28"/>
        </w:rPr>
        <w:t xml:space="preserve">I wonder why they didn’t come to the meeting. </w:t>
      </w:r>
    </w:p>
    <w:p w:rsidR="00F66373" w:rsidRPr="00F66373" w:rsidRDefault="00F66373" w:rsidP="00F66373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  <w:sz w:val="28"/>
          <w:szCs w:val="28"/>
        </w:rPr>
      </w:pPr>
      <w:r w:rsidRPr="00F66373">
        <w:rPr>
          <w:rFonts w:cs="Times-Roman"/>
          <w:color w:val="0000FF"/>
          <w:sz w:val="28"/>
          <w:szCs w:val="28"/>
        </w:rPr>
        <w:t xml:space="preserve">j) </w:t>
      </w:r>
      <w:r w:rsidRPr="00F66373">
        <w:rPr>
          <w:rFonts w:cs="Times-Roman"/>
          <w:color w:val="000000"/>
          <w:sz w:val="28"/>
          <w:szCs w:val="28"/>
        </w:rPr>
        <w:t xml:space="preserve">Olivia knew John was in trouble. </w:t>
      </w:r>
    </w:p>
    <w:p w:rsidR="00F66373" w:rsidRPr="00F66373" w:rsidRDefault="00F66373" w:rsidP="00F66373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  <w:sz w:val="28"/>
          <w:szCs w:val="28"/>
        </w:rPr>
      </w:pPr>
      <w:r w:rsidRPr="00F66373">
        <w:rPr>
          <w:rFonts w:cs="Times-Roman"/>
          <w:color w:val="0000FF"/>
          <w:sz w:val="28"/>
          <w:szCs w:val="28"/>
        </w:rPr>
        <w:t xml:space="preserve">k) </w:t>
      </w:r>
      <w:r w:rsidRPr="00F66373">
        <w:rPr>
          <w:rFonts w:cs="Times-Roman"/>
          <w:color w:val="000000"/>
          <w:sz w:val="28"/>
          <w:szCs w:val="28"/>
        </w:rPr>
        <w:t xml:space="preserve">“You are nice,” Mark said. </w:t>
      </w:r>
    </w:p>
    <w:p w:rsidR="00F66373" w:rsidRPr="00F66373" w:rsidRDefault="00F66373" w:rsidP="00F66373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  <w:sz w:val="28"/>
          <w:szCs w:val="28"/>
        </w:rPr>
      </w:pPr>
      <w:r w:rsidRPr="00F66373">
        <w:rPr>
          <w:rFonts w:cs="Times-Roman"/>
          <w:color w:val="0000FF"/>
          <w:sz w:val="28"/>
          <w:szCs w:val="28"/>
        </w:rPr>
        <w:t xml:space="preserve">l) </w:t>
      </w:r>
      <w:r w:rsidRPr="00F66373">
        <w:rPr>
          <w:rFonts w:cs="Times-Roman"/>
          <w:color w:val="000000"/>
          <w:sz w:val="28"/>
          <w:szCs w:val="28"/>
        </w:rPr>
        <w:t xml:space="preserve">If one were to break the law, he should go to jail. </w:t>
      </w:r>
      <w:bookmarkStart w:id="0" w:name="_GoBack"/>
      <w:bookmarkEnd w:id="0"/>
    </w:p>
    <w:p w:rsidR="00F66373" w:rsidRPr="00F66373" w:rsidRDefault="00F66373" w:rsidP="00F66373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  <w:sz w:val="28"/>
          <w:szCs w:val="28"/>
        </w:rPr>
      </w:pPr>
      <w:r w:rsidRPr="00F66373">
        <w:rPr>
          <w:rFonts w:cs="Times-Roman"/>
          <w:color w:val="0000FF"/>
          <w:sz w:val="28"/>
          <w:szCs w:val="28"/>
        </w:rPr>
        <w:t xml:space="preserve">m) </w:t>
      </w:r>
      <w:r w:rsidRPr="00F66373">
        <w:rPr>
          <w:rFonts w:cs="Times-Roman"/>
          <w:color w:val="000000"/>
          <w:sz w:val="28"/>
          <w:szCs w:val="28"/>
        </w:rPr>
        <w:t xml:space="preserve">“I’m leaving!” she yelled. </w:t>
      </w:r>
    </w:p>
    <w:p w:rsidR="00F66373" w:rsidRPr="00F66373" w:rsidRDefault="00F66373" w:rsidP="00F66373">
      <w:pPr>
        <w:rPr>
          <w:b/>
          <w:sz w:val="28"/>
          <w:szCs w:val="28"/>
        </w:rPr>
      </w:pPr>
      <w:r w:rsidRPr="00F66373">
        <w:rPr>
          <w:rFonts w:cs="Times-Roman"/>
          <w:color w:val="0000FF"/>
          <w:sz w:val="28"/>
          <w:szCs w:val="28"/>
        </w:rPr>
        <w:t xml:space="preserve">m) </w:t>
      </w:r>
      <w:r w:rsidRPr="00F66373">
        <w:rPr>
          <w:rFonts w:cs="Times-Roman"/>
          <w:color w:val="000000"/>
          <w:sz w:val="28"/>
          <w:szCs w:val="28"/>
        </w:rPr>
        <w:t xml:space="preserve">“Are y’all coming to the football game?” I asked. </w:t>
      </w:r>
    </w:p>
    <w:p w:rsidR="00F66373" w:rsidRPr="00F66373" w:rsidRDefault="00F66373" w:rsidP="00F66373">
      <w:pPr>
        <w:rPr>
          <w:b/>
          <w:sz w:val="28"/>
        </w:rPr>
      </w:pPr>
    </w:p>
    <w:sectPr w:rsidR="00F66373" w:rsidRPr="00F663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3C27C3"/>
    <w:multiLevelType w:val="hybridMultilevel"/>
    <w:tmpl w:val="BB8C8B80"/>
    <w:lvl w:ilvl="0" w:tplc="50EA8D0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373"/>
    <w:rsid w:val="00271D47"/>
    <w:rsid w:val="00896EBA"/>
    <w:rsid w:val="00F242AD"/>
    <w:rsid w:val="00F66373"/>
    <w:rsid w:val="00F80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AA2DD"/>
  <w15:docId w15:val="{28E61761-2E88-4FD2-ADD5-91F5DFEB7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63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5274191E</Template>
  <TotalTime>2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Linzi Verity Buck</dc:creator>
  <cp:lastModifiedBy>STME950</cp:lastModifiedBy>
  <cp:revision>3</cp:revision>
  <dcterms:created xsi:type="dcterms:W3CDTF">2021-02-01T10:43:00Z</dcterms:created>
  <dcterms:modified xsi:type="dcterms:W3CDTF">2021-02-01T10:44:00Z</dcterms:modified>
</cp:coreProperties>
</file>