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B46" w:rsidRDefault="00D327CC">
      <w:r>
        <w:rPr>
          <w:noProof/>
          <w:lang w:eastAsia="en-GB"/>
        </w:rPr>
        <w:drawing>
          <wp:inline distT="0" distB="0" distL="0" distR="0">
            <wp:extent cx="6223703" cy="85344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utankhamun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215" cy="856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7CC" w:rsidRDefault="00D327CC"/>
    <w:p w:rsidR="00D327CC" w:rsidRDefault="00D327CC">
      <w:r>
        <w:rPr>
          <w:noProof/>
          <w:lang w:eastAsia="en-GB"/>
        </w:rPr>
        <w:lastRenderedPageBreak/>
        <w:drawing>
          <wp:inline distT="0" distB="0" distL="0" distR="0">
            <wp:extent cx="6353966" cy="9090212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utankhamun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5483" cy="9135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27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7CC"/>
    <w:rsid w:val="00026B46"/>
    <w:rsid w:val="00D3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98182"/>
  <w15:chartTrackingRefBased/>
  <w15:docId w15:val="{D6BC2B78-D8AC-4667-9348-8E717F42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F675C29A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1</cp:revision>
  <dcterms:created xsi:type="dcterms:W3CDTF">2021-02-01T12:10:00Z</dcterms:created>
  <dcterms:modified xsi:type="dcterms:W3CDTF">2021-02-01T12:12:00Z</dcterms:modified>
</cp:coreProperties>
</file>