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E89" w:rsidRDefault="00EA08ED">
      <w:bookmarkStart w:id="0" w:name="_GoBack"/>
      <w:r>
        <w:rPr>
          <w:noProof/>
          <w:lang w:eastAsia="en-GB"/>
        </w:rPr>
        <w:drawing>
          <wp:inline distT="0" distB="0" distL="0" distR="0" wp14:anchorId="407B8C34" wp14:editId="2035E0F2">
            <wp:extent cx="6351373" cy="9012878"/>
            <wp:effectExtent l="0" t="0" r="0" b="0"/>
            <wp:docPr id="4" name="image" descr="https://dryuc24b85zbr.cloudfront.net/tes/resources/11201189/image?width=500&amp;height=500&amp;version=14536696609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https://dryuc24b85zbr.cloudfront.net/tes/resources/11201189/image?width=500&amp;height=500&amp;version=145366966094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367" cy="9038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B5E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7E1"/>
    <w:rsid w:val="008C77E1"/>
    <w:rsid w:val="00AF2881"/>
    <w:rsid w:val="00D1403C"/>
    <w:rsid w:val="00DB5E89"/>
    <w:rsid w:val="00EA0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AC5DFA-AB23-4AD2-AE1B-669BBAC5C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676F1783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STME950</dc:creator>
  <cp:keywords/>
  <dc:description/>
  <cp:lastModifiedBy>STME950</cp:lastModifiedBy>
  <cp:revision>2</cp:revision>
  <dcterms:created xsi:type="dcterms:W3CDTF">2021-01-15T10:17:00Z</dcterms:created>
  <dcterms:modified xsi:type="dcterms:W3CDTF">2021-01-15T10:17:00Z</dcterms:modified>
</cp:coreProperties>
</file>