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E89" w:rsidRDefault="00D1403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-642620</wp:posOffset>
            </wp:positionH>
            <wp:positionV relativeFrom="paragraph">
              <wp:posOffset>0</wp:posOffset>
            </wp:positionV>
            <wp:extent cx="6820535" cy="9644380"/>
            <wp:effectExtent l="0" t="0" r="0" b="0"/>
            <wp:wrapSquare wrapText="bothSides"/>
            <wp:docPr id="3" name="image" descr="http://www.stnicholasstlaurence.dorset.sch.uk/wp-content/uploads/2013/02/spying_giraffes_spotted_in_london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www.stnicholasstlaurence.dorset.sch.uk/wp-content/uploads/2013/02/spying_giraffes_spotted_in_london-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535" cy="964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E1"/>
    <w:rsid w:val="008C77E1"/>
    <w:rsid w:val="00AF2881"/>
    <w:rsid w:val="00D1403C"/>
    <w:rsid w:val="00DB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C5DFA-AB23-4AD2-AE1B-669BBAC5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676F1783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2</cp:revision>
  <dcterms:created xsi:type="dcterms:W3CDTF">2021-01-15T10:14:00Z</dcterms:created>
  <dcterms:modified xsi:type="dcterms:W3CDTF">2021-01-15T10:14:00Z</dcterms:modified>
</cp:coreProperties>
</file>