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E89" w:rsidRDefault="00AF288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532</wp:posOffset>
            </wp:positionV>
            <wp:extent cx="6400800" cy="9086400"/>
            <wp:effectExtent l="0" t="0" r="0" b="635"/>
            <wp:wrapSquare wrapText="bothSides"/>
            <wp:docPr id="2" name="image" descr="http://ihelptostudy.com/wp-content/uploads/writing-a-newspaper-article-ks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ihelptostudy.com/wp-content/uploads/writing-a-newspaper-article-ks2_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E1"/>
    <w:rsid w:val="008C77E1"/>
    <w:rsid w:val="00AF2881"/>
    <w:rsid w:val="00DB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C5DFA-AB23-4AD2-AE1B-669BBAC5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676F1783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2</cp:revision>
  <dcterms:created xsi:type="dcterms:W3CDTF">2021-01-15T10:10:00Z</dcterms:created>
  <dcterms:modified xsi:type="dcterms:W3CDTF">2021-01-15T10:10:00Z</dcterms:modified>
</cp:coreProperties>
</file>