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66D" w:rsidRDefault="004A597A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2EB9B8F" wp14:editId="53BBC086">
            <wp:simplePos x="0" y="0"/>
            <wp:positionH relativeFrom="margin">
              <wp:align>left</wp:align>
            </wp:positionH>
            <wp:positionV relativeFrom="paragraph">
              <wp:posOffset>1645919</wp:posOffset>
            </wp:positionV>
            <wp:extent cx="9505204" cy="2892829"/>
            <wp:effectExtent l="0" t="0" r="1270" b="0"/>
            <wp:wrapNone/>
            <wp:docPr id="5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abl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05204" cy="28928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96BACB" wp14:editId="1088DB5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1029611" cy="1188720"/>
                <wp:effectExtent l="0" t="0" r="0" b="0"/>
                <wp:wrapNone/>
                <wp:docPr id="2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Grp="1"/>
                      </wps:cNvSpPr>
                      <wps:spPr>
                        <a:xfrm>
                          <a:off x="0" y="0"/>
                          <a:ext cx="11029611" cy="1188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A597A" w:rsidRDefault="004A597A" w:rsidP="004A597A">
                            <w:pPr>
                              <w:pStyle w:val="NormalWeb"/>
                              <w:spacing w:before="0" w:beforeAutospacing="0" w:after="0" w:afterAutospacing="0" w:line="216" w:lineRule="auto"/>
                            </w:pPr>
                            <w:r>
                              <w:rPr>
                                <w:rFonts w:ascii="Avenir Next LT Pro" w:hAnsi="Avenir Next LT Pro"/>
                                <w:caps/>
                                <w:color w:val="404040"/>
                                <w:kern w:val="24"/>
                                <w:position w:val="1"/>
                                <w:sz w:val="54"/>
                                <w:szCs w:val="54"/>
                              </w:rPr>
                              <w:tab/>
                            </w:r>
                            <w:r>
                              <w:rPr>
                                <w:rFonts w:ascii="Avenir Next LT Pro" w:hAnsi="Avenir Next LT Pro"/>
                                <w:caps/>
                                <w:color w:val="404040"/>
                                <w:kern w:val="24"/>
                                <w:position w:val="1"/>
                                <w:sz w:val="54"/>
                                <w:szCs w:val="54"/>
                              </w:rPr>
                              <w:tab/>
                            </w:r>
                            <w:r>
                              <w:rPr>
                                <w:rFonts w:ascii="Avenir Next LT Pro" w:hAnsi="Avenir Next LT Pro"/>
                                <w:caps/>
                                <w:color w:val="404040"/>
                                <w:kern w:val="24"/>
                                <w:position w:val="1"/>
                                <w:sz w:val="54"/>
                                <w:szCs w:val="54"/>
                              </w:rPr>
                              <w:tab/>
                              <w:t>= 20 seconds without stopping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vert="horz" wrap="square" lIns="91440" tIns="45720" rIns="91440" bIns="45720" anchor="b" anchorCtr="0" compatLnSpc="1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B96BACB" id="_x0000_t202" coordsize="21600,21600" o:spt="202" path="m,l,21600r21600,l21600,xe">
                <v:stroke joinstyle="miter"/>
                <v:path gradientshapeok="t" o:connecttype="rect"/>
              </v:shapetype>
              <v:shape id="Title 1" o:spid="_x0000_s1026" type="#_x0000_t202" style="position:absolute;margin-left:0;margin-top:0;width:868.45pt;height:9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" filled="f" stroked="f">
                <v:path arrowok="t"/>
                <o:lock v:ext="edit" grouping="t"/>
                <v:textbox>
                  <w:txbxContent>
                    <w:p w:rsidR="004A597A" w:rsidRDefault="004A597A" w:rsidP="004A597A">
                      <w:pPr>
                        <w:pStyle w:val="NormalWeb"/>
                        <w:spacing w:before="0" w:beforeAutospacing="0" w:after="0" w:afterAutospacing="0" w:line="216" w:lineRule="auto"/>
                      </w:pPr>
                      <w:r>
                        <w:rPr>
                          <w:rFonts w:ascii="Avenir Next LT Pro" w:hAnsi="Avenir Next LT Pro"/>
                          <w:caps/>
                          <w:color w:val="404040"/>
                          <w:kern w:val="24"/>
                          <w:position w:val="1"/>
                          <w:sz w:val="54"/>
                          <w:szCs w:val="54"/>
                        </w:rPr>
                        <w:tab/>
                      </w:r>
                      <w:r>
                        <w:rPr>
                          <w:rFonts w:ascii="Avenir Next LT Pro" w:hAnsi="Avenir Next LT Pro"/>
                          <w:caps/>
                          <w:color w:val="404040"/>
                          <w:kern w:val="24"/>
                          <w:position w:val="1"/>
                          <w:sz w:val="54"/>
                          <w:szCs w:val="54"/>
                        </w:rPr>
                        <w:tab/>
                      </w:r>
                      <w:r>
                        <w:rPr>
                          <w:rFonts w:ascii="Avenir Next LT Pro" w:hAnsi="Avenir Next LT Pro"/>
                          <w:caps/>
                          <w:color w:val="404040"/>
                          <w:kern w:val="24"/>
                          <w:position w:val="1"/>
                          <w:sz w:val="54"/>
                          <w:szCs w:val="54"/>
                        </w:rPr>
                        <w:tab/>
                        <w:t>= 20 seconds without stopping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9E550E" wp14:editId="5C18D415">
                <wp:simplePos x="0" y="0"/>
                <wp:positionH relativeFrom="column">
                  <wp:posOffset>89535</wp:posOffset>
                </wp:positionH>
                <wp:positionV relativeFrom="paragraph">
                  <wp:posOffset>99695</wp:posOffset>
                </wp:positionV>
                <wp:extent cx="1191234" cy="1126641"/>
                <wp:effectExtent l="38100" t="38100" r="28575" b="35560"/>
                <wp:wrapNone/>
                <wp:docPr id="4" name="Star: 5 Point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1234" cy="1126641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val 105146"/>
                            <a:gd name="f9" fmla="val 110557"/>
                            <a:gd name="f10" fmla="val 19098"/>
                            <a:gd name="f11" fmla="+- 0 0 -270"/>
                            <a:gd name="f12" fmla="+- 0 0 -180"/>
                            <a:gd name="f13" fmla="+- 0 0 -90"/>
                            <a:gd name="f14" fmla="abs f3"/>
                            <a:gd name="f15" fmla="abs f4"/>
                            <a:gd name="f16" fmla="abs f5"/>
                            <a:gd name="f17" fmla="+- 1080000 f1 0"/>
                            <a:gd name="f18" fmla="+- 18360000 f1 0"/>
                            <a:gd name="f19" fmla="+- 20520000 f1 0"/>
                            <a:gd name="f20" fmla="+- 3240000 f1 0"/>
                            <a:gd name="f21" fmla="*/ f11 f0 1"/>
                            <a:gd name="f22" fmla="*/ f12 f0 1"/>
                            <a:gd name="f23" fmla="*/ f13 f0 1"/>
                            <a:gd name="f24" fmla="?: f14 f3 1"/>
                            <a:gd name="f25" fmla="?: f15 f4 1"/>
                            <a:gd name="f26" fmla="?: f16 f5 1"/>
                            <a:gd name="f27" fmla="+- f17 0 f1"/>
                            <a:gd name="f28" fmla="+- f18 0 f1"/>
                            <a:gd name="f29" fmla="+- f19 0 f1"/>
                            <a:gd name="f30" fmla="+- f20 0 f1"/>
                            <a:gd name="f31" fmla="*/ f21 1 f2"/>
                            <a:gd name="f32" fmla="*/ f22 1 f2"/>
                            <a:gd name="f33" fmla="*/ f23 1 f2"/>
                            <a:gd name="f34" fmla="*/ f24 1 21600"/>
                            <a:gd name="f35" fmla="*/ f25 1 21600"/>
                            <a:gd name="f36" fmla="*/ 21600 f24 1"/>
                            <a:gd name="f37" fmla="*/ 21600 f25 1"/>
                            <a:gd name="f38" fmla="+- f27 f1 0"/>
                            <a:gd name="f39" fmla="+- f28 f1 0"/>
                            <a:gd name="f40" fmla="+- f29 f1 0"/>
                            <a:gd name="f41" fmla="+- f30 f1 0"/>
                            <a:gd name="f42" fmla="+- f31 0 f1"/>
                            <a:gd name="f43" fmla="+- f32 0 f1"/>
                            <a:gd name="f44" fmla="+- f33 0 f1"/>
                            <a:gd name="f45" fmla="min f35 f34"/>
                            <a:gd name="f46" fmla="*/ f36 1 f26"/>
                            <a:gd name="f47" fmla="*/ f37 1 f26"/>
                            <a:gd name="f48" fmla="*/ f38 f7 1"/>
                            <a:gd name="f49" fmla="*/ f39 f7 1"/>
                            <a:gd name="f50" fmla="*/ f40 f7 1"/>
                            <a:gd name="f51" fmla="*/ f41 f7 1"/>
                            <a:gd name="f52" fmla="val f46"/>
                            <a:gd name="f53" fmla="val f47"/>
                            <a:gd name="f54" fmla="*/ f48 1 f0"/>
                            <a:gd name="f55" fmla="*/ f49 1 f0"/>
                            <a:gd name="f56" fmla="*/ f50 1 f0"/>
                            <a:gd name="f57" fmla="*/ f51 1 f0"/>
                            <a:gd name="f58" fmla="*/ f6 f45 1"/>
                            <a:gd name="f59" fmla="+- f53 0 f6"/>
                            <a:gd name="f60" fmla="+- f52 0 f6"/>
                            <a:gd name="f61" fmla="+- 0 0 f54"/>
                            <a:gd name="f62" fmla="+- 0 0 f55"/>
                            <a:gd name="f63" fmla="+- 0 0 f56"/>
                            <a:gd name="f64" fmla="+- 0 0 f57"/>
                            <a:gd name="f65" fmla="*/ f59 1 2"/>
                            <a:gd name="f66" fmla="*/ f60 1 2"/>
                            <a:gd name="f67" fmla="+- 0 0 f61"/>
                            <a:gd name="f68" fmla="+- 0 0 f62"/>
                            <a:gd name="f69" fmla="+- 0 0 f63"/>
                            <a:gd name="f70" fmla="+- 0 0 f64"/>
                            <a:gd name="f71" fmla="+- f6 f65 0"/>
                            <a:gd name="f72" fmla="+- f6 f66 0"/>
                            <a:gd name="f73" fmla="*/ f66 f8 1"/>
                            <a:gd name="f74" fmla="*/ f65 f9 1"/>
                            <a:gd name="f75" fmla="*/ f67 f0 1"/>
                            <a:gd name="f76" fmla="*/ f68 f0 1"/>
                            <a:gd name="f77" fmla="*/ f69 f0 1"/>
                            <a:gd name="f78" fmla="*/ f70 f0 1"/>
                            <a:gd name="f79" fmla="*/ f73 1 100000"/>
                            <a:gd name="f80" fmla="*/ f74 1 100000"/>
                            <a:gd name="f81" fmla="*/ f71 f9 1"/>
                            <a:gd name="f82" fmla="*/ f75 1 f7"/>
                            <a:gd name="f83" fmla="*/ f76 1 f7"/>
                            <a:gd name="f84" fmla="*/ f77 1 f7"/>
                            <a:gd name="f85" fmla="*/ f78 1 f7"/>
                            <a:gd name="f86" fmla="*/ f72 f45 1"/>
                            <a:gd name="f87" fmla="*/ f81 1 100000"/>
                            <a:gd name="f88" fmla="*/ f79 f10 1"/>
                            <a:gd name="f89" fmla="*/ f80 f10 1"/>
                            <a:gd name="f90" fmla="+- f82 0 f1"/>
                            <a:gd name="f91" fmla="+- f83 0 f1"/>
                            <a:gd name="f92" fmla="+- f84 0 f1"/>
                            <a:gd name="f93" fmla="+- f85 0 f1"/>
                            <a:gd name="f94" fmla="cos 1 f90"/>
                            <a:gd name="f95" fmla="cos 1 f91"/>
                            <a:gd name="f96" fmla="sin 1 f90"/>
                            <a:gd name="f97" fmla="sin 1 f91"/>
                            <a:gd name="f98" fmla="cos 1 f92"/>
                            <a:gd name="f99" fmla="cos 1 f93"/>
                            <a:gd name="f100" fmla="sin 1 f93"/>
                            <a:gd name="f101" fmla="sin 1 f92"/>
                            <a:gd name="f102" fmla="*/ f88 1 50000"/>
                            <a:gd name="f103" fmla="*/ f89 1 50000"/>
                            <a:gd name="f104" fmla="+- 0 0 f94"/>
                            <a:gd name="f105" fmla="+- 0 0 f95"/>
                            <a:gd name="f106" fmla="+- 0 0 f96"/>
                            <a:gd name="f107" fmla="+- 0 0 f97"/>
                            <a:gd name="f108" fmla="+- 0 0 f98"/>
                            <a:gd name="f109" fmla="+- 0 0 f99"/>
                            <a:gd name="f110" fmla="+- 0 0 f100"/>
                            <a:gd name="f111" fmla="+- 0 0 f101"/>
                            <a:gd name="f112" fmla="+- f87 f103 0"/>
                            <a:gd name="f113" fmla="+- 0 0 f104"/>
                            <a:gd name="f114" fmla="+- 0 0 f105"/>
                            <a:gd name="f115" fmla="+- 0 0 f106"/>
                            <a:gd name="f116" fmla="+- 0 0 f107"/>
                            <a:gd name="f117" fmla="+- 0 0 f108"/>
                            <a:gd name="f118" fmla="+- 0 0 f109"/>
                            <a:gd name="f119" fmla="+- 0 0 f110"/>
                            <a:gd name="f120" fmla="+- 0 0 f111"/>
                            <a:gd name="f121" fmla="*/ f112 f45 1"/>
                            <a:gd name="f122" fmla="val f113"/>
                            <a:gd name="f123" fmla="val f114"/>
                            <a:gd name="f124" fmla="val f115"/>
                            <a:gd name="f125" fmla="val f116"/>
                            <a:gd name="f126" fmla="val f117"/>
                            <a:gd name="f127" fmla="val f118"/>
                            <a:gd name="f128" fmla="val f119"/>
                            <a:gd name="f129" fmla="val f120"/>
                            <a:gd name="f130" fmla="*/ f122 f79 1"/>
                            <a:gd name="f131" fmla="*/ f123 f79 1"/>
                            <a:gd name="f132" fmla="*/ f124 f80 1"/>
                            <a:gd name="f133" fmla="*/ f125 f80 1"/>
                            <a:gd name="f134" fmla="*/ f126 f102 1"/>
                            <a:gd name="f135" fmla="*/ f127 f102 1"/>
                            <a:gd name="f136" fmla="*/ f128 f103 1"/>
                            <a:gd name="f137" fmla="*/ f129 f103 1"/>
                            <a:gd name="f138" fmla="+- f72 0 f130"/>
                            <a:gd name="f139" fmla="+- f72 0 f131"/>
                            <a:gd name="f140" fmla="+- f72 f131 0"/>
                            <a:gd name="f141" fmla="+- f72 f130 0"/>
                            <a:gd name="f142" fmla="+- f87 0 f132"/>
                            <a:gd name="f143" fmla="+- f87 0 f133"/>
                            <a:gd name="f144" fmla="+- f72 0 f134"/>
                            <a:gd name="f145" fmla="+- f72 0 f135"/>
                            <a:gd name="f146" fmla="+- f72 f135 0"/>
                            <a:gd name="f147" fmla="+- f72 f134 0"/>
                            <a:gd name="f148" fmla="+- f87 0 f136"/>
                            <a:gd name="f149" fmla="+- f87 0 f137"/>
                            <a:gd name="f150" fmla="*/ f144 f45 1"/>
                            <a:gd name="f151" fmla="*/ f148 f45 1"/>
                            <a:gd name="f152" fmla="*/ f147 f45 1"/>
                            <a:gd name="f153" fmla="*/ f138 f45 1"/>
                            <a:gd name="f154" fmla="*/ f142 f45 1"/>
                            <a:gd name="f155" fmla="*/ f145 f45 1"/>
                            <a:gd name="f156" fmla="*/ f146 f45 1"/>
                            <a:gd name="f157" fmla="*/ f141 f45 1"/>
                            <a:gd name="f158" fmla="*/ f149 f45 1"/>
                            <a:gd name="f159" fmla="*/ f140 f45 1"/>
                            <a:gd name="f160" fmla="*/ f143 f45 1"/>
                            <a:gd name="f161" fmla="*/ f139 f4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42">
                              <a:pos x="f153" y="f154"/>
                            </a:cxn>
                            <a:cxn ang="f43">
                              <a:pos x="f161" y="f160"/>
                            </a:cxn>
                            <a:cxn ang="f43">
                              <a:pos x="f159" y="f160"/>
                            </a:cxn>
                            <a:cxn ang="f44">
                              <a:pos x="f157" y="f154"/>
                            </a:cxn>
                          </a:cxnLst>
                          <a:rect l="f150" t="f151" r="f152" b="f121"/>
                          <a:pathLst>
                            <a:path>
                              <a:moveTo>
                                <a:pt x="f153" y="f154"/>
                              </a:moveTo>
                              <a:lnTo>
                                <a:pt x="f155" y="f151"/>
                              </a:lnTo>
                              <a:lnTo>
                                <a:pt x="f86" y="f58"/>
                              </a:lnTo>
                              <a:lnTo>
                                <a:pt x="f156" y="f151"/>
                              </a:lnTo>
                              <a:lnTo>
                                <a:pt x="f157" y="f154"/>
                              </a:lnTo>
                              <a:lnTo>
                                <a:pt x="f152" y="f158"/>
                              </a:lnTo>
                              <a:lnTo>
                                <a:pt x="f159" y="f160"/>
                              </a:lnTo>
                              <a:lnTo>
                                <a:pt x="f86" y="f121"/>
                              </a:lnTo>
                              <a:lnTo>
                                <a:pt x="f161" y="f160"/>
                              </a:lnTo>
                              <a:lnTo>
                                <a:pt x="f150" y="f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4A6B"/>
                        </a:solidFill>
                        <a:ln w="22229" cap="rnd">
                          <a:solidFill>
                            <a:srgbClr val="91344D"/>
                          </a:solidFill>
                          <a:prstDash val="solid"/>
                          <a:miter/>
                        </a:ln>
                      </wps:spPr>
                      <wps:bodyPr vert="horz" wrap="square" lIns="91440" tIns="45720" rIns="91440" bIns="45720" anchor="ctr" anchorCtr="1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CA8359" id="Star: 5 Points 4" o:spid="_x0000_s1026" style="position:absolute;margin-left:7.05pt;margin-top:7.85pt;width:93.8pt;height:88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coordsize="1191234,1126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" path="m1,430337r455012,4l595617,,736221,430341r455012,-4l823118,696300r140610,430338l595617,860671,227506,1126638,368116,696300,1,430337xe" fillcolor="#c64a6b" strokecolor="#91344d" strokeweight=".61747mm">
                <v:stroke joinstyle="miter" endcap="round"/>
                <v:path arrowok="t" o:connecttype="custom" o:connectlocs="595617,0;1191234,563321;595617,1126641;0,563321;1,430337;227506,1126638;963728,1126638;1191233,430337" o:connectangles="270,0,90,180,180,90,90,0" textboxrect="368116,430341,823118,860671"/>
              </v:shape>
            </w:pict>
          </mc:Fallback>
        </mc:AlternateContent>
      </w:r>
    </w:p>
    <w:sectPr w:rsidR="006F266D" w:rsidSect="004A597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97A"/>
    <w:rsid w:val="004A597A"/>
    <w:rsid w:val="006F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F0A263-E45B-4419-B8A3-51D352C8B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A59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A2AC32E8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STME950</dc:creator>
  <cp:keywords/>
  <dc:description/>
  <cp:lastModifiedBy>STME950</cp:lastModifiedBy>
  <cp:revision>1</cp:revision>
  <dcterms:created xsi:type="dcterms:W3CDTF">2021-01-17T17:35:00Z</dcterms:created>
  <dcterms:modified xsi:type="dcterms:W3CDTF">2021-01-17T17:36:00Z</dcterms:modified>
</cp:coreProperties>
</file>