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219" w:rsidRDefault="008105CC">
      <w:bookmarkStart w:id="0" w:name="_GoBack"/>
      <w:bookmarkEnd w:id="0"/>
      <w:r w:rsidRPr="008105CC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-428625</wp:posOffset>
            </wp:positionH>
            <wp:positionV relativeFrom="paragraph">
              <wp:posOffset>0</wp:posOffset>
            </wp:positionV>
            <wp:extent cx="6521450" cy="9286240"/>
            <wp:effectExtent l="0" t="0" r="0" b="0"/>
            <wp:wrapSquare wrapText="bothSides"/>
            <wp:docPr id="1" name="Picture 1" descr="\\server2012\Homes\Staff\stme950\Desktop\Newspaper article templa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2012\Homes\Staff\stme950\Desktop\Newspaper article templat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928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E2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5CC"/>
    <w:rsid w:val="008105CC"/>
    <w:rsid w:val="00EE2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86F586-3991-4BF7-B948-3E5E1383F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E7D46044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STME950</dc:creator>
  <cp:keywords/>
  <dc:description/>
  <cp:lastModifiedBy>STME950</cp:lastModifiedBy>
  <cp:revision>1</cp:revision>
  <dcterms:created xsi:type="dcterms:W3CDTF">2021-01-21T16:58:00Z</dcterms:created>
  <dcterms:modified xsi:type="dcterms:W3CDTF">2021-01-21T17:00:00Z</dcterms:modified>
</cp:coreProperties>
</file>