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AC" w:rsidRDefault="00612C61">
      <w:bookmarkStart w:id="0" w:name="_GoBack"/>
      <w:r>
        <w:rPr>
          <w:noProof/>
          <w:lang w:eastAsia="en-GB"/>
        </w:rPr>
        <w:drawing>
          <wp:inline distT="0" distB="0" distL="0" distR="0" wp14:anchorId="256FF89E" wp14:editId="6FE5A1DB">
            <wp:extent cx="6361800" cy="4431323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667" t="11564" r="21937" b="22315"/>
                    <a:stretch/>
                  </pic:blipFill>
                  <pic:spPr bwMode="auto">
                    <a:xfrm>
                      <a:off x="0" y="0"/>
                      <a:ext cx="6395679" cy="4454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B6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61"/>
    <w:rsid w:val="000B69AC"/>
    <w:rsid w:val="00277AD3"/>
    <w:rsid w:val="004A38D0"/>
    <w:rsid w:val="0061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D0A17E-D0D7-4BB0-B8EE-3CDE90B4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4A84F100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Bennett</dc:creator>
  <cp:keywords/>
  <dc:description/>
  <cp:lastModifiedBy>STME950</cp:lastModifiedBy>
  <cp:revision>3</cp:revision>
  <cp:lastPrinted>2020-11-22T10:07:00Z</cp:lastPrinted>
  <dcterms:created xsi:type="dcterms:W3CDTF">2020-11-22T10:07:00Z</dcterms:created>
  <dcterms:modified xsi:type="dcterms:W3CDTF">2020-11-22T10:15:00Z</dcterms:modified>
</cp:coreProperties>
</file>