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25" w:rsidRDefault="00E56FA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497A45A7" wp14:editId="72CEFF71">
            <wp:simplePos x="0" y="0"/>
            <wp:positionH relativeFrom="margin">
              <wp:align>center</wp:align>
            </wp:positionH>
            <wp:positionV relativeFrom="paragraph">
              <wp:posOffset>476885</wp:posOffset>
            </wp:positionV>
            <wp:extent cx="7235190" cy="88055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190" cy="880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6FAB">
        <w:drawing>
          <wp:anchor distT="0" distB="0" distL="114300" distR="114300" simplePos="0" relativeHeight="251658240" behindDoc="0" locked="0" layoutInCell="1" allowOverlap="1" wp14:anchorId="6B3A1C36" wp14:editId="2F594027">
            <wp:simplePos x="0" y="0"/>
            <wp:positionH relativeFrom="margin">
              <wp:posOffset>-76200</wp:posOffset>
            </wp:positionH>
            <wp:positionV relativeFrom="paragraph">
              <wp:posOffset>595630</wp:posOffset>
            </wp:positionV>
            <wp:extent cx="1137920" cy="834390"/>
            <wp:effectExtent l="38100" t="57150" r="24130" b="41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79359">
                      <a:off x="0" y="0"/>
                      <a:ext cx="113792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92E25" w:rsidSect="00E56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AB"/>
    <w:rsid w:val="00992E25"/>
    <w:rsid w:val="00A71E57"/>
    <w:rsid w:val="00E5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90BECC3-3B36-4FC7-A55E-344ADE07C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7E3D05B9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Manoucheri</dc:creator>
  <cp:keywords/>
  <dc:description/>
  <cp:lastModifiedBy>Ms Manoucheri</cp:lastModifiedBy>
  <cp:revision>2</cp:revision>
  <dcterms:created xsi:type="dcterms:W3CDTF">2021-02-15T14:39:00Z</dcterms:created>
  <dcterms:modified xsi:type="dcterms:W3CDTF">2021-02-15T14:45:00Z</dcterms:modified>
</cp:coreProperties>
</file>