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7889" w:rsidRDefault="00EF7889">
      <w:pPr>
        <w:pStyle w:val="Body"/>
      </w:pPr>
      <w:r>
        <w:t>Dear Humans,</w:t>
      </w:r>
    </w:p>
    <w:p w:rsidR="00EF7889" w:rsidRDefault="00EF7889">
      <w:pPr>
        <w:pStyle w:val="Body"/>
      </w:pPr>
    </w:p>
    <w:p w:rsidR="00F911B2" w:rsidRDefault="00F61498">
      <w:pPr>
        <w:pStyle w:val="Body"/>
      </w:pPr>
      <w:bookmarkStart w:id="0" w:name="_GoBack"/>
      <w:bookmarkEnd w:id="0"/>
      <w:r>
        <w:t>We all need to reduce the amount of plastic we use</w:t>
      </w:r>
    </w:p>
    <w:p w:rsidR="00F911B2" w:rsidRDefault="00F911B2">
      <w:pPr>
        <w:pStyle w:val="Body"/>
      </w:pPr>
    </w:p>
    <w:p w:rsidR="00F911B2" w:rsidRDefault="00F61498">
      <w:pPr>
        <w:pStyle w:val="Body"/>
      </w:pPr>
      <w:r>
        <w:t xml:space="preserve">Humans keep putting bits of plastic into </w:t>
      </w:r>
      <w:r w:rsidR="00EF7889">
        <w:t>the</w:t>
      </w:r>
      <w:r>
        <w:t xml:space="preserve"> ocean and it’s killing </w:t>
      </w:r>
      <w:r w:rsidR="00EF7889">
        <w:t>it</w:t>
      </w:r>
      <w:r>
        <w:t xml:space="preserve">! Did you know that over 100 million marine animals die each year due to plastic debris in the ocean. How would you feel if you opened your lunchbox and all you found was bits of plastic? We need your help to reduce the amount of plastic we use everyday! </w:t>
      </w:r>
    </w:p>
    <w:p w:rsidR="00F911B2" w:rsidRDefault="00F911B2">
      <w:pPr>
        <w:pStyle w:val="Body"/>
      </w:pPr>
    </w:p>
    <w:p w:rsidR="00F911B2" w:rsidRDefault="00F61498">
      <w:pPr>
        <w:pStyle w:val="Body"/>
      </w:pPr>
      <w:r>
        <w:t xml:space="preserve">It is estimated that by 2050 there will be more plastic in the ocean than fish. Do you think it will be fun to swim in an ocean full of rubbish? Picture this! You’ve been looking forward to going for a surf all day and once you get to the beach all you find </w:t>
      </w:r>
      <w:r w:rsidR="00EF7889">
        <w:t xml:space="preserve">is </w:t>
      </w:r>
      <w:r>
        <w:t>wave after wave of rubbish. Or what about that family</w:t>
      </w:r>
      <w:r w:rsidR="00EF7889">
        <w:t xml:space="preserve"> pleasure</w:t>
      </w:r>
      <w:r>
        <w:t xml:space="preserve"> trip up the river in </w:t>
      </w:r>
      <w:r w:rsidR="00EF7889">
        <w:t>a</w:t>
      </w:r>
      <w:r>
        <w:t xml:space="preserve"> boat</w:t>
      </w:r>
      <w:r w:rsidR="00EF7889">
        <w:t xml:space="preserve"> to fish</w:t>
      </w:r>
      <w:r>
        <w:t>. You cast out your line, you feel a pull and start to w</w:t>
      </w:r>
      <w:r w:rsidR="00EF7889">
        <w:t>in</w:t>
      </w:r>
      <w:r>
        <w:t xml:space="preserve">d in your catch. You are so excited to see what you have caught but then the disappointment sinks in. All you have caught is a plastic bottle. No dinner tonight! If we reduce the amount of plastic that we use this might never happen! </w:t>
      </w:r>
    </w:p>
    <w:p w:rsidR="00F911B2" w:rsidRDefault="00F911B2">
      <w:pPr>
        <w:pStyle w:val="Body"/>
      </w:pPr>
    </w:p>
    <w:p w:rsidR="00F911B2" w:rsidRDefault="00F61498">
      <w:pPr>
        <w:pStyle w:val="Body"/>
      </w:pPr>
      <w:r>
        <w:t xml:space="preserve">Every minute one garbage truck worth of plastic is dumped into the ocean. How would you feel if you mistook plastic for food? This happens to our marine life every day. This could lead to a higher number of endangered animals or lead to the extinction of a variety of different species. Our planet needs us to sustain the diversity of marine species for the survival of all animals. </w:t>
      </w:r>
    </w:p>
    <w:p w:rsidR="00F911B2" w:rsidRDefault="00F911B2">
      <w:pPr>
        <w:pStyle w:val="Body"/>
      </w:pPr>
    </w:p>
    <w:p w:rsidR="00F911B2" w:rsidRDefault="00F61498">
      <w:pPr>
        <w:pStyle w:val="Body"/>
      </w:pPr>
      <w:r>
        <w:t xml:space="preserve">Just take a moment now to look around you, there are so many things made of plastic that we don’t even notice anymore. The next time you are at the supermarket reuse your plastic bags or better yet use paper or material bags. Instead of using plastic cling wrap to protect your sandwich or other food items why not use a bees wax wrap? They can be used more than once and last longer. Why not spend your pocket money on wooden toys instead of those made out of plastic. You can even make your own! You could swap your plastic toothbrush for a bamboo one, these break down much quicker. The next time you’re at a restaurant say no to a straw or take your own metal one that can be reused. Make sure you have separate bins for general waste and recycling. Do we have recycling bins in our playground? We should! If we joined all of the plastic bags from the ocean together in a long line it would reach to the moon and back 3 times! We all need to work together to prevent this becoming worse! </w:t>
      </w:r>
    </w:p>
    <w:p w:rsidR="00F911B2" w:rsidRDefault="00F911B2">
      <w:pPr>
        <w:pStyle w:val="Body"/>
      </w:pPr>
    </w:p>
    <w:p w:rsidR="00F911B2" w:rsidRDefault="00F61498">
      <w:pPr>
        <w:pStyle w:val="Body"/>
      </w:pPr>
      <w:r>
        <w:t xml:space="preserve">Who is responsible for sustaining the environment? You are! Even if you are small you can still make a massive difference by just swapping one plastic item you use for a more sustainable choice. </w:t>
      </w:r>
    </w:p>
    <w:p w:rsidR="00F911B2" w:rsidRDefault="00F911B2">
      <w:pPr>
        <w:pStyle w:val="Body"/>
      </w:pPr>
    </w:p>
    <w:p w:rsidR="00F911B2" w:rsidRDefault="00EF7889" w:rsidP="00EF7889">
      <w:pPr>
        <w:pStyle w:val="Body"/>
        <w:jc w:val="center"/>
      </w:pPr>
      <w:r>
        <w:t>Yours Faithfully</w:t>
      </w:r>
    </w:p>
    <w:p w:rsidR="00EF7889" w:rsidRDefault="00EF7889" w:rsidP="00EF7889">
      <w:pPr>
        <w:pStyle w:val="Body"/>
        <w:jc w:val="center"/>
      </w:pPr>
      <w:r>
        <w:t>……………..</w:t>
      </w:r>
    </w:p>
    <w:sectPr w:rsidR="00EF7889">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1498" w:rsidRDefault="00F61498">
      <w:r>
        <w:separator/>
      </w:r>
    </w:p>
  </w:endnote>
  <w:endnote w:type="continuationSeparator" w:id="0">
    <w:p w:rsidR="00F61498" w:rsidRDefault="00F6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1B2" w:rsidRDefault="00F911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1498" w:rsidRDefault="00F61498">
      <w:r>
        <w:separator/>
      </w:r>
    </w:p>
  </w:footnote>
  <w:footnote w:type="continuationSeparator" w:id="0">
    <w:p w:rsidR="00F61498" w:rsidRDefault="00F61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1B2" w:rsidRDefault="00F911B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1B2"/>
    <w:rsid w:val="00084936"/>
    <w:rsid w:val="00BA74DF"/>
    <w:rsid w:val="00EF7889"/>
    <w:rsid w:val="00F61498"/>
    <w:rsid w:val="00F91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2685"/>
  <w15:docId w15:val="{320D010D-B547-7F4F-A7F3-2C4BC4FF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FFD777E4</Template>
  <TotalTime>0</TotalTime>
  <Pages>1</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Lorna Green</dc:creator>
  <cp:lastModifiedBy>Lorna Green</cp:lastModifiedBy>
  <cp:revision>2</cp:revision>
  <dcterms:created xsi:type="dcterms:W3CDTF">2020-06-19T04:24:00Z</dcterms:created>
  <dcterms:modified xsi:type="dcterms:W3CDTF">2020-06-19T04:24:00Z</dcterms:modified>
</cp:coreProperties>
</file>