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202" w:rsidRDefault="00C8040E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 wp14:anchorId="1AB67057" wp14:editId="64007B64">
            <wp:simplePos x="0" y="0"/>
            <wp:positionH relativeFrom="margin">
              <wp:align>center</wp:align>
            </wp:positionH>
            <wp:positionV relativeFrom="paragraph">
              <wp:posOffset>4724267</wp:posOffset>
            </wp:positionV>
            <wp:extent cx="3729789" cy="3767601"/>
            <wp:effectExtent l="0" t="0" r="4445" b="4445"/>
            <wp:wrapNone/>
            <wp:docPr id="2" name="Picture 2" descr="https://assets.sutori.com/user-uploads/image/86d7f294-bad4-4c38-a660-44fd6678fa2b/c1a753506f4c2a48a5f733a7bc3307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ssets.sutori.com/user-uploads/image/86d7f294-bad4-4c38-a660-44fd6678fa2b/c1a753506f4c2a48a5f733a7bc33070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13"/>
                    <a:stretch/>
                  </pic:blipFill>
                  <pic:spPr bwMode="auto">
                    <a:xfrm>
                      <a:off x="0" y="0"/>
                      <a:ext cx="3729789" cy="3767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-48126</wp:posOffset>
            </wp:positionV>
            <wp:extent cx="3729789" cy="3767601"/>
            <wp:effectExtent l="0" t="0" r="4445" b="4445"/>
            <wp:wrapNone/>
            <wp:docPr id="1" name="Picture 1" descr="https://assets.sutori.com/user-uploads/image/86d7f294-bad4-4c38-a660-44fd6678fa2b/c1a753506f4c2a48a5f733a7bc3307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ssets.sutori.com/user-uploads/image/86d7f294-bad4-4c38-a660-44fd6678fa2b/c1a753506f4c2a48a5f733a7bc33070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13"/>
                    <a:stretch/>
                  </pic:blipFill>
                  <pic:spPr bwMode="auto">
                    <a:xfrm>
                      <a:off x="0" y="0"/>
                      <a:ext cx="3729789" cy="3767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0302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40E"/>
    <w:rsid w:val="00030202"/>
    <w:rsid w:val="00C80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4AC868-5132-447A-BCFE-E5FF26987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626DEF97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Wowk</dc:creator>
  <cp:keywords/>
  <dc:description/>
  <cp:lastModifiedBy>David Wowk</cp:lastModifiedBy>
  <cp:revision>1</cp:revision>
  <dcterms:created xsi:type="dcterms:W3CDTF">2020-01-05T01:25:00Z</dcterms:created>
  <dcterms:modified xsi:type="dcterms:W3CDTF">2020-01-05T01:33:00Z</dcterms:modified>
</cp:coreProperties>
</file>