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87" w:rsidRDefault="005C24F9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RE</w:t>
      </w:r>
    </w:p>
    <w:p w:rsidR="006D067A" w:rsidRPr="00C96F87" w:rsidRDefault="005C24F9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Thursday 6</w:t>
      </w:r>
      <w:r w:rsidR="00C96F87" w:rsidRPr="00C96F87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="00C96F87" w:rsidRPr="00C96F87">
        <w:rPr>
          <w:rFonts w:ascii="Twinkl Cursive Looped" w:hAnsi="Twinkl Cursive Looped"/>
          <w:sz w:val="24"/>
          <w:szCs w:val="24"/>
          <w:u w:val="single"/>
        </w:rPr>
        <w:t xml:space="preserve"> May</w:t>
      </w:r>
      <w:r w:rsidR="00C96F87">
        <w:rPr>
          <w:rFonts w:ascii="Twinkl Cursive Looped" w:hAnsi="Twinkl Cursive Looped"/>
          <w:sz w:val="24"/>
          <w:szCs w:val="24"/>
          <w:u w:val="single"/>
        </w:rPr>
        <w:t xml:space="preserve"> 2021</w:t>
      </w:r>
    </w:p>
    <w:p w:rsidR="00C96F87" w:rsidRPr="00C96F87" w:rsidRDefault="005C24F9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What is a rite of passage</w:t>
      </w:r>
      <w:r w:rsidR="00C96F87" w:rsidRPr="00C96F87">
        <w:rPr>
          <w:rFonts w:ascii="Twinkl Cursive Looped" w:hAnsi="Twinkl Cursive Looped"/>
          <w:sz w:val="24"/>
          <w:szCs w:val="24"/>
          <w:u w:val="single"/>
        </w:rPr>
        <w:t>?</w:t>
      </w:r>
    </w:p>
    <w:p w:rsidR="005C24F9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A rite of passage is an important event that takes place in your life. </w:t>
      </w:r>
    </w:p>
    <w:p w:rsidR="005C24F9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Watch the video for an example of a person’s common life events:</w:t>
      </w:r>
    </w:p>
    <w:p w:rsidR="005C24F9" w:rsidRPr="005C24F9" w:rsidRDefault="005C24F9" w:rsidP="005C24F9">
      <w:pPr>
        <w:rPr>
          <w:rFonts w:ascii="Twinkl Cursive Looped" w:hAnsi="Twinkl Cursive Looped"/>
        </w:rPr>
      </w:pPr>
      <w:hyperlink r:id="rId4" w:history="1">
        <w:r w:rsidRPr="00462A38">
          <w:rPr>
            <w:rStyle w:val="Hyperlink"/>
            <w:rFonts w:ascii="Twinkl Cursive Looped" w:hAnsi="Twinkl Cursive Looped"/>
          </w:rPr>
          <w:t>https://www.youtube.com/watch?v=jYOsWWKHZVw</w:t>
        </w:r>
      </w:hyperlink>
    </w:p>
    <w:p w:rsidR="005C24F9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Can you draw a timeline of important events that have taken place in your life so far?</w:t>
      </w:r>
    </w:p>
    <w:p w:rsidR="005C24F9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These might include being born, birthdays, your first tooth, starting school, learning to ride your bike etc. </w:t>
      </w:r>
    </w:p>
    <w:p w:rsidR="005C24F9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529A987" wp14:editId="328DCDB5">
            <wp:extent cx="4971429" cy="3780952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1429" cy="3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4F9" w:rsidRPr="00C96F87" w:rsidRDefault="005C24F9" w:rsidP="005C24F9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It could look similar to the example above but you can present your own timeline however you wish.</w:t>
      </w:r>
      <w:bookmarkStart w:id="0" w:name="_GoBack"/>
      <w:bookmarkEnd w:id="0"/>
    </w:p>
    <w:sectPr w:rsidR="005C24F9" w:rsidRPr="00C96F87" w:rsidSect="00C96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D0"/>
    <w:rsid w:val="005C24F9"/>
    <w:rsid w:val="006D067A"/>
    <w:rsid w:val="006D5ED0"/>
    <w:rsid w:val="00C9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CC11F"/>
  <w15:chartTrackingRefBased/>
  <w15:docId w15:val="{D368E98F-8542-4007-AF25-AA724226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6F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jYOsWWKHZV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5E33F132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2021-05-04T11:09:00Z</dcterms:created>
  <dcterms:modified xsi:type="dcterms:W3CDTF">2021-05-04T11:09:00Z</dcterms:modified>
</cp:coreProperties>
</file>