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87" w:rsidRDefault="001039AB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7957C2" wp14:editId="2128758F">
            <wp:simplePos x="0" y="0"/>
            <wp:positionH relativeFrom="column">
              <wp:posOffset>3237491</wp:posOffset>
            </wp:positionH>
            <wp:positionV relativeFrom="paragraph">
              <wp:posOffset>-75303</wp:posOffset>
            </wp:positionV>
            <wp:extent cx="2753957" cy="1689094"/>
            <wp:effectExtent l="0" t="0" r="889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957" cy="1689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24"/>
          <w:szCs w:val="24"/>
          <w:u w:val="single"/>
        </w:rPr>
        <w:t>Big Write</w:t>
      </w:r>
    </w:p>
    <w:p w:rsidR="006D067A" w:rsidRPr="00C96F87" w:rsidRDefault="001039AB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Friday 7</w:t>
      </w:r>
      <w:r w:rsidR="00C96F87" w:rsidRPr="00C96F87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="00C96F87" w:rsidRPr="00C96F87">
        <w:rPr>
          <w:rFonts w:ascii="Twinkl Cursive Looped" w:hAnsi="Twinkl Cursive Looped"/>
          <w:sz w:val="24"/>
          <w:szCs w:val="24"/>
          <w:u w:val="single"/>
        </w:rPr>
        <w:t xml:space="preserve"> May</w:t>
      </w:r>
      <w:r w:rsidR="00C96F87">
        <w:rPr>
          <w:rFonts w:ascii="Twinkl Cursive Looped" w:hAnsi="Twinkl Cursive Looped"/>
          <w:sz w:val="24"/>
          <w:szCs w:val="24"/>
          <w:u w:val="single"/>
        </w:rPr>
        <w:t xml:space="preserve"> 2021</w:t>
      </w:r>
    </w:p>
    <w:p w:rsidR="00C96F87" w:rsidRDefault="001039AB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Can you describe your main characters</w:t>
      </w:r>
      <w:r w:rsidR="00C96F87" w:rsidRPr="00C96F87">
        <w:rPr>
          <w:rFonts w:ascii="Twinkl Cursive Looped" w:hAnsi="Twinkl Cursive Looped"/>
          <w:sz w:val="24"/>
          <w:szCs w:val="24"/>
          <w:u w:val="single"/>
        </w:rPr>
        <w:t>?</w:t>
      </w:r>
    </w:p>
    <w:p w:rsidR="001039AB" w:rsidRPr="001039AB" w:rsidRDefault="001039AB">
      <w:pPr>
        <w:rPr>
          <w:rFonts w:ascii="Twinkl Cursive Looped" w:hAnsi="Twinkl Cursive Looped"/>
          <w:sz w:val="24"/>
          <w:szCs w:val="24"/>
        </w:rPr>
      </w:pPr>
      <w:r w:rsidRPr="001039AB">
        <w:rPr>
          <w:rFonts w:ascii="Twinkl Cursive Looped" w:hAnsi="Twinkl Cursive Looped"/>
          <w:sz w:val="24"/>
          <w:szCs w:val="24"/>
        </w:rPr>
        <w:t xml:space="preserve">Draw and describe your main character and </w:t>
      </w:r>
    </w:p>
    <w:p w:rsidR="001039AB" w:rsidRPr="001039AB" w:rsidRDefault="001039AB">
      <w:pPr>
        <w:rPr>
          <w:rFonts w:ascii="Twinkl Cursive Looped" w:hAnsi="Twinkl Cursive Looped"/>
          <w:sz w:val="24"/>
          <w:szCs w:val="24"/>
        </w:rPr>
      </w:pPr>
      <w:r w:rsidRPr="001039AB">
        <w:rPr>
          <w:rFonts w:ascii="Twinkl Cursive Looped" w:hAnsi="Twinkl Cursive Looped"/>
          <w:sz w:val="24"/>
          <w:szCs w:val="24"/>
        </w:rPr>
        <w:t xml:space="preserve">Their side-kick in as much detail as possible. </w:t>
      </w:r>
    </w:p>
    <w:p w:rsidR="001039AB" w:rsidRDefault="001039AB">
      <w:pPr>
        <w:rPr>
          <w:rFonts w:ascii="Twinkl Cursive Looped" w:hAnsi="Twinkl Cursive Looped"/>
          <w:sz w:val="24"/>
          <w:szCs w:val="24"/>
        </w:rPr>
      </w:pPr>
      <w:r w:rsidRPr="001039AB">
        <w:rPr>
          <w:rFonts w:ascii="Twinkl Cursive Looped" w:hAnsi="Twinkl Cursive Looped"/>
          <w:sz w:val="24"/>
          <w:szCs w:val="24"/>
        </w:rPr>
        <w:t>Add notes to describe them both.</w:t>
      </w:r>
    </w:p>
    <w:p w:rsidR="001039AB" w:rsidRDefault="001039AB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Remember to include:</w:t>
      </w:r>
    </w:p>
    <w:p w:rsidR="001039AB" w:rsidRPr="001039AB" w:rsidRDefault="001039AB" w:rsidP="001039A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Name</w:t>
      </w:r>
    </w:p>
    <w:p w:rsidR="001039AB" w:rsidRPr="001039AB" w:rsidRDefault="001039AB" w:rsidP="001039A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Age (roughly old / young)</w:t>
      </w:r>
    </w:p>
    <w:p w:rsidR="001039AB" w:rsidRPr="001039AB" w:rsidRDefault="001039AB" w:rsidP="001039A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 xml:space="preserve">Personality - brave, scared, clumsy </w:t>
      </w:r>
      <w:proofErr w:type="spellStart"/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etc</w:t>
      </w:r>
      <w:proofErr w:type="spellEnd"/>
    </w:p>
    <w:p w:rsidR="001039AB" w:rsidRPr="001039AB" w:rsidRDefault="001039AB" w:rsidP="001039A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Relationship - how did they meet?</w:t>
      </w:r>
    </w:p>
    <w:p w:rsidR="001039AB" w:rsidRPr="001039AB" w:rsidRDefault="001039AB" w:rsidP="001039A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Why chosen for quest?</w:t>
      </w:r>
    </w:p>
    <w:p w:rsidR="001039AB" w:rsidRPr="001039AB" w:rsidRDefault="001039AB" w:rsidP="001039A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 xml:space="preserve">Likelihood of succeeding? </w:t>
      </w:r>
    </w:p>
    <w:p w:rsidR="001039AB" w:rsidRPr="001039AB" w:rsidRDefault="001039AB" w:rsidP="001039AB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4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descriptive words / phrases</w:t>
      </w:r>
    </w:p>
    <w:p w:rsidR="001039AB" w:rsidRDefault="001039AB" w:rsidP="001039AB">
      <w:pPr>
        <w:rPr>
          <w:rFonts w:ascii="Twinkl Cursive Looped" w:hAnsi="Twinkl Cursive Looped"/>
          <w:sz w:val="24"/>
          <w:szCs w:val="24"/>
        </w:rPr>
      </w:pPr>
    </w:p>
    <w:p w:rsidR="001039AB" w:rsidRDefault="001039AB" w:rsidP="001039AB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Now, in preparation for next week,</w:t>
      </w:r>
      <w:bookmarkStart w:id="0" w:name="_GoBack"/>
      <w:bookmarkEnd w:id="0"/>
      <w:r>
        <w:rPr>
          <w:rFonts w:ascii="Twinkl Cursive Looped" w:hAnsi="Twinkl Cursive Looped"/>
          <w:sz w:val="24"/>
          <w:szCs w:val="24"/>
        </w:rPr>
        <w:t xml:space="preserve"> can you think about the opening section of your story. Look again at your plan and see if you can break down the opener into about 5 or 6 main events. E.g.</w:t>
      </w:r>
    </w:p>
    <w:p w:rsidR="001039AB" w:rsidRPr="001039AB" w:rsidRDefault="001039AB" w:rsidP="0010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039AB" w:rsidRPr="001039AB" w:rsidRDefault="001039AB" w:rsidP="001039AB">
      <w:pPr>
        <w:numPr>
          <w:ilvl w:val="0"/>
          <w:numId w:val="2"/>
        </w:numPr>
        <w:spacing w:after="0" w:line="240" w:lineRule="auto"/>
        <w:ind w:left="0" w:firstLine="0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  <w:t>leader says they need the magic herb</w:t>
      </w:r>
    </w:p>
    <w:p w:rsidR="001039AB" w:rsidRPr="001039AB" w:rsidRDefault="001039AB" w:rsidP="001039AB">
      <w:pPr>
        <w:numPr>
          <w:ilvl w:val="0"/>
          <w:numId w:val="2"/>
        </w:numPr>
        <w:spacing w:after="0" w:line="240" w:lineRule="auto"/>
        <w:ind w:left="0" w:firstLine="0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sz w:val="24"/>
          <w:szCs w:val="24"/>
          <w:lang w:eastAsia="en-GB"/>
        </w:rPr>
        <w:t>It is hard to find</w:t>
      </w:r>
    </w:p>
    <w:p w:rsidR="001039AB" w:rsidRPr="001039AB" w:rsidRDefault="001039AB" w:rsidP="001039AB">
      <w:pPr>
        <w:numPr>
          <w:ilvl w:val="0"/>
          <w:numId w:val="2"/>
        </w:numPr>
        <w:spacing w:after="0" w:line="240" w:lineRule="auto"/>
        <w:ind w:left="0" w:firstLine="0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sz w:val="24"/>
          <w:szCs w:val="24"/>
          <w:lang w:eastAsia="en-GB"/>
        </w:rPr>
        <w:t>No-one wants to go</w:t>
      </w:r>
    </w:p>
    <w:p w:rsidR="001039AB" w:rsidRPr="001039AB" w:rsidRDefault="001039AB" w:rsidP="001039AB">
      <w:pPr>
        <w:numPr>
          <w:ilvl w:val="0"/>
          <w:numId w:val="2"/>
        </w:numPr>
        <w:spacing w:after="0" w:line="240" w:lineRule="auto"/>
        <w:ind w:left="0" w:firstLine="0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sz w:val="24"/>
          <w:szCs w:val="24"/>
          <w:lang w:eastAsia="en-GB"/>
        </w:rPr>
        <w:t>Main character offers to go</w:t>
      </w:r>
    </w:p>
    <w:p w:rsidR="001039AB" w:rsidRDefault="001039AB" w:rsidP="001039AB">
      <w:pPr>
        <w:numPr>
          <w:ilvl w:val="0"/>
          <w:numId w:val="2"/>
        </w:numPr>
        <w:spacing w:after="0" w:line="240" w:lineRule="auto"/>
        <w:ind w:left="0" w:firstLine="0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sz w:val="24"/>
          <w:szCs w:val="24"/>
          <w:lang w:eastAsia="en-GB"/>
        </w:rPr>
        <w:t>Everyone laughs at him</w:t>
      </w:r>
    </w:p>
    <w:p w:rsidR="001039AB" w:rsidRPr="001039AB" w:rsidRDefault="001039AB" w:rsidP="001039AB">
      <w:pPr>
        <w:numPr>
          <w:ilvl w:val="0"/>
          <w:numId w:val="2"/>
        </w:numPr>
        <w:spacing w:after="0" w:line="240" w:lineRule="auto"/>
        <w:ind w:left="0" w:firstLine="0"/>
        <w:rPr>
          <w:rFonts w:ascii="Twinkl Cursive Looped" w:eastAsia="Times New Roman" w:hAnsi="Twinkl Cursive Looped" w:cs="Times New Roman"/>
          <w:sz w:val="24"/>
          <w:szCs w:val="24"/>
          <w:lang w:eastAsia="en-GB"/>
        </w:rPr>
      </w:pPr>
      <w:r w:rsidRPr="001039AB">
        <w:rPr>
          <w:rFonts w:ascii="Twinkl Cursive Looped" w:eastAsia="Times New Roman" w:hAnsi="Twinkl Cursive Looped" w:cs="Times New Roman"/>
          <w:sz w:val="24"/>
          <w:szCs w:val="24"/>
          <w:lang w:eastAsia="en-GB"/>
        </w:rPr>
        <w:t>He grabs the map and sets off with friend</w:t>
      </w:r>
    </w:p>
    <w:p w:rsidR="00C96F87" w:rsidRDefault="00C96F87" w:rsidP="00C96F87">
      <w:pPr>
        <w:jc w:val="center"/>
        <w:rPr>
          <w:rFonts w:ascii="Twinkl Cursive Looped" w:hAnsi="Twinkl Cursive Looped"/>
          <w:sz w:val="24"/>
          <w:szCs w:val="24"/>
        </w:rPr>
      </w:pPr>
    </w:p>
    <w:p w:rsidR="001039AB" w:rsidRPr="00C96F87" w:rsidRDefault="001039AB" w:rsidP="00C96F87">
      <w:pPr>
        <w:jc w:val="center"/>
        <w:rPr>
          <w:rFonts w:ascii="Twinkl Cursive Looped" w:hAnsi="Twinkl Cursive Looped"/>
          <w:sz w:val="24"/>
          <w:szCs w:val="24"/>
        </w:rPr>
      </w:pPr>
    </w:p>
    <w:sectPr w:rsidR="001039AB" w:rsidRPr="00C96F87" w:rsidSect="00C96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C2C2F"/>
    <w:multiLevelType w:val="multilevel"/>
    <w:tmpl w:val="9C1E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5B7093"/>
    <w:multiLevelType w:val="hybridMultilevel"/>
    <w:tmpl w:val="F044F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ED0"/>
    <w:rsid w:val="001039AB"/>
    <w:rsid w:val="006D067A"/>
    <w:rsid w:val="006D5ED0"/>
    <w:rsid w:val="00C9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2CF33"/>
  <w15:chartTrackingRefBased/>
  <w15:docId w15:val="{D368E98F-8542-4007-AF25-AA724226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6F8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3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5E33F132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2021-05-04T12:06:00Z</dcterms:created>
  <dcterms:modified xsi:type="dcterms:W3CDTF">2021-05-04T12:06:00Z</dcterms:modified>
</cp:coreProperties>
</file>