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6F" w:rsidRDefault="00E34215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58.85pt;margin-top:0;width:189pt;height:99pt;z-index:-251657216;mso-position-horizontal:absolute;mso-position-horizontal-relative:text;mso-position-vertical:absolute;mso-position-vertical-relative:text" wrapcoords="-86 0 -86 21436 21600 21436 21600 0 -86 0">
            <v:imagedata r:id="rId5" o:title=""/>
            <w10:wrap type="tight"/>
          </v:shape>
          <o:OLEObject Type="Embed" ProgID="PBrush" ShapeID="_x0000_s1026" DrawAspect="Content" ObjectID="_1680944134" r:id="rId6"/>
        </w:object>
      </w:r>
      <w:r>
        <w:rPr>
          <w:rFonts w:ascii="Twinkl Cursive Looped" w:hAnsi="Twinkl Cursive Looped"/>
          <w:sz w:val="32"/>
          <w:szCs w:val="32"/>
          <w:u w:val="single"/>
        </w:rPr>
        <w:t>Art</w:t>
      </w:r>
      <w:r w:rsidRPr="00E34215">
        <w:rPr>
          <w:rFonts w:ascii="Twinkl Cursive Looped" w:hAnsi="Twinkl Cursive Looped"/>
          <w:sz w:val="32"/>
          <w:szCs w:val="32"/>
        </w:rPr>
        <w:t xml:space="preserve">                                                </w:t>
      </w:r>
    </w:p>
    <w:p w:rsidR="00054415" w:rsidRPr="0087269C" w:rsidRDefault="00E34215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Fri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 xml:space="preserve">day </w:t>
      </w:r>
      <w:r>
        <w:rPr>
          <w:rFonts w:ascii="Twinkl Cursive Looped" w:hAnsi="Twinkl Cursive Looped"/>
          <w:sz w:val="32"/>
          <w:szCs w:val="32"/>
          <w:u w:val="single"/>
        </w:rPr>
        <w:t>30</w:t>
      </w:r>
      <w:r w:rsidR="0087269C" w:rsidRPr="0087269C">
        <w:rPr>
          <w:rFonts w:ascii="Twinkl Cursive Looped" w:hAnsi="Twinkl Cursive Looped"/>
          <w:sz w:val="32"/>
          <w:szCs w:val="32"/>
          <w:u w:val="single"/>
          <w:vertAlign w:val="superscript"/>
        </w:rPr>
        <w:t>th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 xml:space="preserve"> April 2021</w:t>
      </w:r>
    </w:p>
    <w:p w:rsidR="0087269C" w:rsidRDefault="00E34215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Can you draw a landscape using a computer program?</w:t>
      </w:r>
    </w:p>
    <w:p w:rsidR="0087269C" w:rsidRDefault="0087269C" w:rsidP="0087269C">
      <w:pPr>
        <w:rPr>
          <w:rFonts w:ascii="Twinkl Cursive Looped" w:hAnsi="Twinkl Cursive Looped"/>
          <w:sz w:val="32"/>
          <w:szCs w:val="32"/>
        </w:rPr>
      </w:pPr>
    </w:p>
    <w:p w:rsidR="00826AF5" w:rsidRDefault="00826AF5" w:rsidP="00A7496F">
      <w:pPr>
        <w:rPr>
          <w:rFonts w:ascii="Twinkl Cursive Looped" w:hAnsi="Twinkl Cursive Looped"/>
          <w:sz w:val="32"/>
          <w:szCs w:val="32"/>
        </w:rPr>
      </w:pPr>
      <w:hyperlink r:id="rId7" w:history="1">
        <w:r w:rsidRPr="00CA59A9">
          <w:rPr>
            <w:rStyle w:val="Hyperlink"/>
            <w:rFonts w:ascii="Twinkl Cursive Looped" w:hAnsi="Twinkl Cursive Looped"/>
            <w:sz w:val="32"/>
            <w:szCs w:val="32"/>
          </w:rPr>
          <w:t>https://kleki.com/</w:t>
        </w:r>
      </w:hyperlink>
      <w:r>
        <w:rPr>
          <w:rFonts w:ascii="Twinkl Cursive Looped" w:hAnsi="Twinkl Cursive Looped"/>
          <w:sz w:val="32"/>
          <w:szCs w:val="32"/>
        </w:rPr>
        <w:t xml:space="preserve"> </w:t>
      </w:r>
    </w:p>
    <w:p w:rsidR="00826AF5" w:rsidRDefault="00826AF5" w:rsidP="00A7496F">
      <w:pPr>
        <w:rPr>
          <w:rFonts w:ascii="Twinkl Cursive Looped" w:hAnsi="Twinkl Cursive Looped"/>
          <w:sz w:val="32"/>
          <w:szCs w:val="32"/>
        </w:rPr>
      </w:pPr>
      <w:bookmarkStart w:id="0" w:name="_GoBack"/>
      <w:bookmarkEnd w:id="0"/>
      <w:r>
        <w:rPr>
          <w:rFonts w:ascii="Twinkl Cursive Looped" w:hAnsi="Twinkl Cursive Looped"/>
          <w:sz w:val="32"/>
          <w:szCs w:val="32"/>
        </w:rPr>
        <w:t>(this is one suggestion of a drawing / painting program)</w:t>
      </w:r>
    </w:p>
    <w:p w:rsidR="00A7496F" w:rsidRDefault="00E34215" w:rsidP="00A7496F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 xml:space="preserve">If you are able to, try drawing a landscape using a laptop or </w:t>
      </w:r>
      <w:proofErr w:type="spellStart"/>
      <w:r>
        <w:rPr>
          <w:rFonts w:ascii="Twinkl Cursive Looped" w:hAnsi="Twinkl Cursive Looped"/>
          <w:sz w:val="32"/>
          <w:szCs w:val="32"/>
        </w:rPr>
        <w:t>ipad</w:t>
      </w:r>
      <w:proofErr w:type="spellEnd"/>
      <w:r>
        <w:rPr>
          <w:rFonts w:ascii="Twinkl Cursive Looped" w:hAnsi="Twinkl Cursive Looped"/>
          <w:sz w:val="32"/>
          <w:szCs w:val="32"/>
        </w:rPr>
        <w:t>. (If you do not have either of these then please don’t worry, you could just have a go at drawing a landscape on paper instead)</w:t>
      </w:r>
    </w:p>
    <w:p w:rsidR="00E34215" w:rsidRPr="00A7496F" w:rsidRDefault="00E34215" w:rsidP="00A7496F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There are some ideas below for inspiration or you can create something from your imagination. Try to use a range of tools to create different textures / patterns. It helps to work on the background first and then add detail to the foreground. Just have a play and see what you can create. We’d love to see your finished landscape!</w:t>
      </w:r>
    </w:p>
    <w:p w:rsidR="00826AF5" w:rsidRDefault="00826AF5" w:rsidP="00826AF5">
      <w:r>
        <w:rPr>
          <w:noProof/>
          <w:lang w:eastAsia="en-GB"/>
        </w:rPr>
        <w:drawing>
          <wp:inline distT="0" distB="0" distL="0" distR="0" wp14:anchorId="69B2A316" wp14:editId="052766BA">
            <wp:extent cx="5731510" cy="3682119"/>
            <wp:effectExtent l="0" t="0" r="2540" b="0"/>
            <wp:docPr id="2" name="Picture 2" descr="5 Important Elements for Great Landscape Photograp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 Important Elements for Great Landscape Photograp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8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AF5" w:rsidRDefault="00826AF5" w:rsidP="00826AF5"/>
    <w:p w:rsidR="00826AF5" w:rsidRDefault="00826AF5" w:rsidP="00826AF5">
      <w:r>
        <w:rPr>
          <w:noProof/>
          <w:lang w:eastAsia="en-GB"/>
        </w:rPr>
        <w:drawing>
          <wp:inline distT="0" distB="0" distL="0" distR="0" wp14:anchorId="539C97FB" wp14:editId="397F4AAE">
            <wp:extent cx="5731510" cy="4296530"/>
            <wp:effectExtent l="0" t="0" r="2540" b="8890"/>
            <wp:docPr id="4" name="Picture 4" descr="Landscape Photography Tips -- National Ge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andscape Photography Tips -- National Geograph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AF5" w:rsidRDefault="00826AF5" w:rsidP="00826AF5"/>
    <w:p w:rsidR="00826AF5" w:rsidRDefault="00826AF5" w:rsidP="00826AF5">
      <w:r>
        <w:rPr>
          <w:noProof/>
          <w:lang w:eastAsia="en-GB"/>
        </w:rPr>
        <w:drawing>
          <wp:inline distT="0" distB="0" distL="0" distR="0" wp14:anchorId="6360CE86" wp14:editId="13DFD84E">
            <wp:extent cx="5731510" cy="3821134"/>
            <wp:effectExtent l="0" t="0" r="2540" b="8255"/>
            <wp:docPr id="5" name="Picture 5" descr="Landscape Wallpapers: Free HD Download [500+ HQ] |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andscape Wallpapers: Free HD Download [500+ HQ] | Unsplas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AF5" w:rsidRDefault="00826AF5" w:rsidP="00826AF5"/>
    <w:p w:rsidR="00826AF5" w:rsidRDefault="00826AF5" w:rsidP="00826AF5">
      <w:r>
        <w:rPr>
          <w:noProof/>
          <w:lang w:eastAsia="en-GB"/>
        </w:rPr>
        <w:drawing>
          <wp:inline distT="0" distB="0" distL="0" distR="0" wp14:anchorId="0D79D1DA" wp14:editId="15743D70">
            <wp:extent cx="5731510" cy="3813405"/>
            <wp:effectExtent l="0" t="0" r="2540" b="0"/>
            <wp:docPr id="6" name="Picture 6" descr="Cultural landscap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ultural landscape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96F" w:rsidRPr="00A7496F" w:rsidRDefault="00A7496F" w:rsidP="00A7496F">
      <w:pPr>
        <w:rPr>
          <w:rFonts w:ascii="Twinkl Cursive Looped" w:hAnsi="Twinkl Cursive Looped"/>
          <w:sz w:val="32"/>
          <w:szCs w:val="32"/>
        </w:rPr>
      </w:pPr>
    </w:p>
    <w:sectPr w:rsidR="00A7496F" w:rsidRPr="00A74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F6A1D"/>
    <w:multiLevelType w:val="hybridMultilevel"/>
    <w:tmpl w:val="6DD6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9C"/>
    <w:rsid w:val="00054415"/>
    <w:rsid w:val="00826AF5"/>
    <w:rsid w:val="0087269C"/>
    <w:rsid w:val="00A7496F"/>
    <w:rsid w:val="00E3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854208"/>
  <w15:chartTrackingRefBased/>
  <w15:docId w15:val="{8101018C-266C-4E00-89EF-5BED5B22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96F"/>
    <w:pPr>
      <w:ind w:left="720"/>
      <w:contextualSpacing/>
    </w:pPr>
  </w:style>
  <w:style w:type="character" w:styleId="Hyperlink">
    <w:name w:val="Hyperlink"/>
    <w:rsid w:val="00A749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leki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4FF7F24E</Template>
  <TotalTime>7</TotalTime>
  <Pages>3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3</cp:revision>
  <dcterms:created xsi:type="dcterms:W3CDTF">2021-04-26T11:01:00Z</dcterms:created>
  <dcterms:modified xsi:type="dcterms:W3CDTF">2021-04-26T11:09:00Z</dcterms:modified>
</cp:coreProperties>
</file>