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2D8" w:rsidRDefault="00372C1D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43B36A1" wp14:editId="0EAB79E9">
            <wp:simplePos x="0" y="0"/>
            <wp:positionH relativeFrom="column">
              <wp:posOffset>3438525</wp:posOffset>
            </wp:positionH>
            <wp:positionV relativeFrom="paragraph">
              <wp:posOffset>9525</wp:posOffset>
            </wp:positionV>
            <wp:extent cx="2527300" cy="1402080"/>
            <wp:effectExtent l="0" t="0" r="6350" b="7620"/>
            <wp:wrapTight wrapText="bothSides">
              <wp:wrapPolygon edited="0">
                <wp:start x="0" y="0"/>
                <wp:lineTo x="0" y="21424"/>
                <wp:lineTo x="21491" y="21424"/>
                <wp:lineTo x="21491" y="0"/>
                <wp:lineTo x="0" y="0"/>
              </wp:wrapPolygon>
            </wp:wrapTight>
            <wp:docPr id="1" name="Picture 1" descr="The Hobbit: The Journey That Ends with Beginnings | The Princeton Buff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Hobbit: The Journey That Ends with Beginnings | The Princeton Buff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noProof/>
          <w:sz w:val="32"/>
          <w:szCs w:val="32"/>
          <w:u w:val="single"/>
          <w:lang w:eastAsia="en-GB"/>
        </w:rPr>
        <w:t>Big Write</w:t>
      </w:r>
    </w:p>
    <w:p w:rsidR="00054415" w:rsidRPr="0087269C" w:rsidRDefault="00372C1D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Friday 30</w:t>
      </w:r>
      <w:r w:rsidRPr="00372C1D">
        <w:rPr>
          <w:rFonts w:ascii="Twinkl Cursive Looped" w:hAnsi="Twinkl Cursive Looped"/>
          <w:sz w:val="32"/>
          <w:szCs w:val="32"/>
          <w:u w:val="single"/>
          <w:vertAlign w:val="superscript"/>
        </w:rPr>
        <w:t>th</w:t>
      </w:r>
      <w:r w:rsidR="0087269C" w:rsidRPr="0087269C">
        <w:rPr>
          <w:rFonts w:ascii="Twinkl Cursive Looped" w:hAnsi="Twinkl Cursive Looped"/>
          <w:sz w:val="32"/>
          <w:szCs w:val="32"/>
          <w:u w:val="single"/>
        </w:rPr>
        <w:t xml:space="preserve"> April 2021</w:t>
      </w:r>
    </w:p>
    <w:p w:rsidR="0087269C" w:rsidRDefault="00372C1D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Can you plan an adventure story</w:t>
      </w:r>
      <w:r w:rsidR="0087269C" w:rsidRPr="0087269C">
        <w:rPr>
          <w:rFonts w:ascii="Twinkl Cursive Looped" w:hAnsi="Twinkl Cursive Looped"/>
          <w:sz w:val="32"/>
          <w:szCs w:val="32"/>
          <w:u w:val="single"/>
        </w:rPr>
        <w:t>?</w:t>
      </w:r>
    </w:p>
    <w:p w:rsidR="00372C1D" w:rsidRDefault="00372C1D">
      <w:pPr>
        <w:rPr>
          <w:rFonts w:ascii="Twinkl Cursive Looped" w:hAnsi="Twinkl Cursive Looped"/>
          <w:sz w:val="32"/>
          <w:szCs w:val="32"/>
          <w:u w:val="single"/>
        </w:rPr>
      </w:pPr>
    </w:p>
    <w:p w:rsidR="00372C1D" w:rsidRDefault="00372C1D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Look at the modelled example below and then use the plan on the next page</w:t>
      </w:r>
      <w:bookmarkStart w:id="0" w:name="_GoBack"/>
      <w:bookmarkEnd w:id="0"/>
      <w:r w:rsidRPr="00372C1D">
        <w:rPr>
          <w:rFonts w:ascii="Twinkl Cursive Looped" w:hAnsi="Twinkl Cursive Looped"/>
          <w:sz w:val="32"/>
          <w:szCs w:val="32"/>
        </w:rPr>
        <w:t xml:space="preserve"> to roughly think of an idea for an adventure story. We will be writing this together over a series of weeks during Big Write.</w:t>
      </w:r>
    </w:p>
    <w:p w:rsidR="00372C1D" w:rsidRPr="00372C1D" w:rsidRDefault="00372C1D">
      <w:pPr>
        <w:rPr>
          <w:rFonts w:ascii="Twinkl Cursive Looped" w:hAnsi="Twinkl Cursive Looped"/>
          <w:sz w:val="32"/>
          <w:szCs w:val="32"/>
        </w:rPr>
      </w:pPr>
    </w:p>
    <w:p w:rsidR="0087269C" w:rsidRDefault="00372C1D" w:rsidP="0087269C">
      <w:pPr>
        <w:rPr>
          <w:rFonts w:ascii="Twinkl Cursive Looped" w:hAnsi="Twinkl Cursive Looped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0BDA2EA" wp14:editId="361FE79D">
            <wp:simplePos x="0" y="0"/>
            <wp:positionH relativeFrom="margin">
              <wp:align>center</wp:align>
            </wp:positionH>
            <wp:positionV relativeFrom="paragraph">
              <wp:posOffset>25302</wp:posOffset>
            </wp:positionV>
            <wp:extent cx="3848173" cy="5410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73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269C" w:rsidRDefault="0087269C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Pr="00CF3B11" w:rsidRDefault="00372C1D" w:rsidP="00372C1D">
      <w:pPr>
        <w:jc w:val="center"/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07E5C20" wp14:editId="5AA0F597">
                <wp:simplePos x="0" y="0"/>
                <wp:positionH relativeFrom="margin">
                  <wp:align>left</wp:align>
                </wp:positionH>
                <wp:positionV relativeFrom="paragraph">
                  <wp:posOffset>523875</wp:posOffset>
                </wp:positionV>
                <wp:extent cx="5448300" cy="876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C1D" w:rsidRPr="00CF3B11" w:rsidRDefault="00372C1D" w:rsidP="00372C1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CF3B1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Opening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7E5C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1.25pt;width:429pt;height:69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">
                <v:textbox>
                  <w:txbxContent>
                    <w:p w:rsidR="00372C1D" w:rsidRPr="00CF3B11" w:rsidRDefault="00372C1D" w:rsidP="00372C1D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CF3B1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Opening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F3B11">
        <w:rPr>
          <w:rFonts w:ascii="Twinkl Cursive Looped" w:hAnsi="Twinkl Cursive Looped"/>
          <w:sz w:val="28"/>
          <w:szCs w:val="28"/>
        </w:rPr>
        <w:t>Adventure story - planning frame</w:t>
      </w:r>
    </w:p>
    <w:p w:rsidR="00372C1D" w:rsidRDefault="00372C1D" w:rsidP="00372C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FA8402" wp14:editId="04A73EFC">
                <wp:simplePos x="0" y="0"/>
                <wp:positionH relativeFrom="column">
                  <wp:posOffset>2634343</wp:posOffset>
                </wp:positionH>
                <wp:positionV relativeFrom="paragraph">
                  <wp:posOffset>6264547</wp:posOffset>
                </wp:positionV>
                <wp:extent cx="0" cy="587828"/>
                <wp:effectExtent l="76200" t="0" r="57150" b="603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782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8962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07.45pt;margin-top:493.25pt;width:0;height:46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27FF93" wp14:editId="5C845C74">
                <wp:simplePos x="0" y="0"/>
                <wp:positionH relativeFrom="column">
                  <wp:posOffset>2677886</wp:posOffset>
                </wp:positionH>
                <wp:positionV relativeFrom="paragraph">
                  <wp:posOffset>4544604</wp:posOffset>
                </wp:positionV>
                <wp:extent cx="0" cy="587828"/>
                <wp:effectExtent l="76200" t="0" r="57150" b="603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782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655B6B" id="Straight Arrow Connector 7" o:spid="_x0000_s1026" type="#_x0000_t32" style="position:absolute;margin-left:210.85pt;margin-top:357.85pt;width:0;height:46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DBB4DE" wp14:editId="73B6839C">
                <wp:simplePos x="0" y="0"/>
                <wp:positionH relativeFrom="column">
                  <wp:posOffset>2677886</wp:posOffset>
                </wp:positionH>
                <wp:positionV relativeFrom="paragraph">
                  <wp:posOffset>2846433</wp:posOffset>
                </wp:positionV>
                <wp:extent cx="0" cy="587828"/>
                <wp:effectExtent l="76200" t="0" r="57150" b="603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782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7CF444" id="Straight Arrow Connector 6" o:spid="_x0000_s1026" type="#_x0000_t32" style="position:absolute;margin-left:210.85pt;margin-top:224.15pt;width:0;height:46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E3E525" wp14:editId="30DA7E74">
                <wp:simplePos x="0" y="0"/>
                <wp:positionH relativeFrom="column">
                  <wp:posOffset>2699657</wp:posOffset>
                </wp:positionH>
                <wp:positionV relativeFrom="paragraph">
                  <wp:posOffset>1120231</wp:posOffset>
                </wp:positionV>
                <wp:extent cx="0" cy="587828"/>
                <wp:effectExtent l="76200" t="0" r="57150" b="603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782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91A2A0" id="Straight Arrow Connector 5" o:spid="_x0000_s1026" type="#_x0000_t32" style="position:absolute;margin-left:212.55pt;margin-top:88.2pt;width:0;height:46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93202F4" wp14:editId="1EA82A2D">
                <wp:simplePos x="0" y="0"/>
                <wp:positionH relativeFrom="margin">
                  <wp:posOffset>-21771</wp:posOffset>
                </wp:positionH>
                <wp:positionV relativeFrom="paragraph">
                  <wp:posOffset>6963591</wp:posOffset>
                </wp:positionV>
                <wp:extent cx="5448300" cy="8763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C1D" w:rsidRPr="00CF3B11" w:rsidRDefault="00372C1D" w:rsidP="00372C1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CF3B1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Resolution and ending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202F4" id="_x0000_s1027" type="#_x0000_t202" style="position:absolute;margin-left:-1.7pt;margin-top:548.3pt;width:429pt;height:6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">
                <v:textbox>
                  <w:txbxContent>
                    <w:p w:rsidR="00372C1D" w:rsidRPr="00CF3B11" w:rsidRDefault="00372C1D" w:rsidP="00372C1D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CF3B1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Resolution and ending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466CA87" wp14:editId="66747023">
                <wp:simplePos x="0" y="0"/>
                <wp:positionH relativeFrom="margin">
                  <wp:align>left</wp:align>
                </wp:positionH>
                <wp:positionV relativeFrom="paragraph">
                  <wp:posOffset>5267960</wp:posOffset>
                </wp:positionV>
                <wp:extent cx="5448300" cy="8763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C1D" w:rsidRPr="00CF3B11" w:rsidRDefault="00372C1D" w:rsidP="00372C1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CF3B1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6CA87" id="_x0000_s1028" type="#_x0000_t202" style="position:absolute;margin-left:0;margin-top:414.8pt;width:429pt;height:69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">
                <v:textbox>
                  <w:txbxContent>
                    <w:p w:rsidR="00372C1D" w:rsidRPr="00CF3B11" w:rsidRDefault="00372C1D" w:rsidP="00372C1D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CF3B1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Events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BFED96A" wp14:editId="1AE78429">
                <wp:simplePos x="0" y="0"/>
                <wp:positionH relativeFrom="margin">
                  <wp:posOffset>-19050</wp:posOffset>
                </wp:positionH>
                <wp:positionV relativeFrom="paragraph">
                  <wp:posOffset>3543935</wp:posOffset>
                </wp:positionV>
                <wp:extent cx="5448300" cy="876300"/>
                <wp:effectExtent l="0" t="0" r="19050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C1D" w:rsidRPr="00CF3B11" w:rsidRDefault="00372C1D" w:rsidP="00372C1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CF3B1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Dilemma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ED96A" id="Text Box 9" o:spid="_x0000_s1029" type="#_x0000_t202" style="position:absolute;margin-left:-1.5pt;margin-top:279.05pt;width:429pt;height:6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">
                <v:textbox>
                  <w:txbxContent>
                    <w:p w:rsidR="00372C1D" w:rsidRPr="00CF3B11" w:rsidRDefault="00372C1D" w:rsidP="00372C1D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CF3B1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Dilemma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EC5EBC4" wp14:editId="49F293FF">
                <wp:simplePos x="0" y="0"/>
                <wp:positionH relativeFrom="margin">
                  <wp:align>left</wp:align>
                </wp:positionH>
                <wp:positionV relativeFrom="paragraph">
                  <wp:posOffset>1886585</wp:posOffset>
                </wp:positionV>
                <wp:extent cx="5448300" cy="87630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C1D" w:rsidRPr="00CF3B11" w:rsidRDefault="00372C1D" w:rsidP="00372C1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CF3B1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Build-up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5EBC4" id="_x0000_s1030" type="#_x0000_t202" style="position:absolute;margin-left:0;margin-top:148.55pt;width:429pt;height:69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">
                <v:textbox>
                  <w:txbxContent>
                    <w:p w:rsidR="00372C1D" w:rsidRPr="00CF3B11" w:rsidRDefault="00372C1D" w:rsidP="00372C1D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CF3B1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Build-up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72C1D" w:rsidRDefault="00372C1D" w:rsidP="0087269C">
      <w:pPr>
        <w:rPr>
          <w:rFonts w:ascii="Twinkl Cursive Looped" w:hAnsi="Twinkl Cursive Looped"/>
          <w:sz w:val="32"/>
          <w:szCs w:val="32"/>
        </w:rPr>
      </w:pPr>
    </w:p>
    <w:p w:rsidR="00372C1D" w:rsidRPr="0087269C" w:rsidRDefault="00372C1D" w:rsidP="0087269C">
      <w:pPr>
        <w:rPr>
          <w:rFonts w:ascii="Twinkl Cursive Looped" w:hAnsi="Twinkl Cursive Looped"/>
          <w:sz w:val="32"/>
          <w:szCs w:val="32"/>
        </w:rPr>
      </w:pPr>
    </w:p>
    <w:sectPr w:rsidR="00372C1D" w:rsidRPr="008726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69C"/>
    <w:rsid w:val="00054415"/>
    <w:rsid w:val="00372C1D"/>
    <w:rsid w:val="007942D8"/>
    <w:rsid w:val="0087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88CE5"/>
  <w15:chartTrackingRefBased/>
  <w15:docId w15:val="{8101018C-266C-4E00-89EF-5BED5B22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4FF7F24E</Template>
  <TotalTime>1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2021-04-26T11:47:00Z</dcterms:created>
  <dcterms:modified xsi:type="dcterms:W3CDTF">2021-04-26T11:47:00Z</dcterms:modified>
</cp:coreProperties>
</file>