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B4F3DB" w14:textId="09630F64" w:rsidR="00E5170B" w:rsidRPr="00FC4F93" w:rsidRDefault="005E2672" w:rsidP="008E059B">
      <w:pPr>
        <w:spacing w:line="276" w:lineRule="auto"/>
        <w:jc w:val="center"/>
        <w:outlineLvl w:val="0"/>
        <w:rPr>
          <w:sz w:val="22"/>
          <w:szCs w:val="20"/>
        </w:rPr>
      </w:pPr>
      <w:bookmarkStart w:id="0" w:name="_GoBack"/>
      <w:bookmarkEnd w:id="0"/>
      <w:r>
        <w:rPr>
          <w:b/>
          <w:sz w:val="22"/>
          <w:szCs w:val="20"/>
          <w:u w:val="single"/>
        </w:rPr>
        <w:t>Year 6</w:t>
      </w:r>
      <w:r w:rsidR="00C2698E">
        <w:rPr>
          <w:b/>
          <w:sz w:val="22"/>
          <w:szCs w:val="20"/>
          <w:u w:val="single"/>
        </w:rPr>
        <w:t xml:space="preserve"> </w:t>
      </w:r>
      <w:r w:rsidR="00EA34E2">
        <w:rPr>
          <w:b/>
          <w:sz w:val="22"/>
          <w:szCs w:val="20"/>
          <w:u w:val="single"/>
        </w:rPr>
        <w:t>S</w:t>
      </w:r>
      <w:r w:rsidR="00D25887">
        <w:rPr>
          <w:b/>
          <w:sz w:val="22"/>
          <w:szCs w:val="20"/>
          <w:u w:val="single"/>
        </w:rPr>
        <w:t xml:space="preserve"> T</w:t>
      </w:r>
      <w:r w:rsidR="00475821">
        <w:rPr>
          <w:b/>
          <w:sz w:val="22"/>
          <w:szCs w:val="20"/>
          <w:u w:val="single"/>
        </w:rPr>
        <w:t xml:space="preserve">imetable </w:t>
      </w:r>
    </w:p>
    <w:p w14:paraId="04666F85" w14:textId="77777777" w:rsidR="00373B51" w:rsidRPr="00FC4F93" w:rsidRDefault="00373B51" w:rsidP="00B91AB6">
      <w:pPr>
        <w:spacing w:line="276" w:lineRule="auto"/>
        <w:rPr>
          <w:sz w:val="22"/>
          <w:szCs w:val="20"/>
        </w:rPr>
      </w:pPr>
    </w:p>
    <w:tbl>
      <w:tblPr>
        <w:tblStyle w:val="TableGrid"/>
        <w:tblW w:w="1519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411"/>
        <w:gridCol w:w="1018"/>
        <w:gridCol w:w="994"/>
        <w:gridCol w:w="1527"/>
        <w:gridCol w:w="284"/>
        <w:gridCol w:w="3007"/>
        <w:gridCol w:w="993"/>
        <w:gridCol w:w="283"/>
        <w:gridCol w:w="507"/>
        <w:gridCol w:w="2617"/>
        <w:gridCol w:w="1212"/>
        <w:gridCol w:w="745"/>
        <w:gridCol w:w="10"/>
        <w:gridCol w:w="589"/>
      </w:tblGrid>
      <w:tr w:rsidR="00C86AFC" w:rsidRPr="00FC4F93" w14:paraId="6C858DD4" w14:textId="77777777" w:rsidTr="00C26A7B">
        <w:tc>
          <w:tcPr>
            <w:tcW w:w="1411" w:type="dxa"/>
          </w:tcPr>
          <w:p w14:paraId="68D10307" w14:textId="77777777" w:rsidR="00C86AFC" w:rsidRPr="00FC4F93" w:rsidRDefault="00C86AFC" w:rsidP="00B91AB6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1018" w:type="dxa"/>
          </w:tcPr>
          <w:p w14:paraId="10EBD0C8" w14:textId="100BFCDB" w:rsidR="00C86AFC" w:rsidRPr="00FC4F93" w:rsidRDefault="00C86AFC" w:rsidP="00B91AB6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9:10-9:3</w:t>
            </w:r>
            <w:r w:rsidRPr="00FC4F93">
              <w:rPr>
                <w:i/>
                <w:sz w:val="20"/>
                <w:szCs w:val="18"/>
              </w:rPr>
              <w:t>0</w:t>
            </w:r>
          </w:p>
        </w:tc>
        <w:tc>
          <w:tcPr>
            <w:tcW w:w="994" w:type="dxa"/>
          </w:tcPr>
          <w:p w14:paraId="556C9B9A" w14:textId="106DBC20" w:rsidR="00C86AFC" w:rsidRPr="00FC4F93" w:rsidRDefault="00C86AFC" w:rsidP="00D25887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9.30</w:t>
            </w:r>
            <w:r w:rsidRPr="00FC4F93">
              <w:rPr>
                <w:i/>
                <w:sz w:val="20"/>
                <w:szCs w:val="18"/>
              </w:rPr>
              <w:t>-</w:t>
            </w:r>
            <w:r>
              <w:rPr>
                <w:i/>
                <w:sz w:val="20"/>
                <w:szCs w:val="18"/>
              </w:rPr>
              <w:t>9.50</w:t>
            </w: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14:paraId="429A5955" w14:textId="493DBE75" w:rsidR="00C86AFC" w:rsidRPr="00FC4F93" w:rsidRDefault="00C86AFC" w:rsidP="00D25887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9.50-10.45</w:t>
            </w:r>
          </w:p>
        </w:tc>
        <w:tc>
          <w:tcPr>
            <w:tcW w:w="284" w:type="dxa"/>
            <w:vMerge w:val="restart"/>
            <w:shd w:val="clear" w:color="auto" w:fill="8C8C8C"/>
          </w:tcPr>
          <w:p w14:paraId="7045AD83" w14:textId="77777777" w:rsidR="00C86AFC" w:rsidRDefault="00C86AFC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3C1E7194" w14:textId="77777777" w:rsidR="00C86AFC" w:rsidRDefault="00C86AFC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7DFFB52F" w14:textId="77777777" w:rsidR="00C86AFC" w:rsidRDefault="00C86AFC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55D6C67D" w14:textId="77777777" w:rsidR="00C86AFC" w:rsidRDefault="00C86AFC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2B89838D" w14:textId="77777777" w:rsidR="00C86AFC" w:rsidRDefault="00C86AFC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55887F67" w14:textId="77777777" w:rsidR="00C86AFC" w:rsidRDefault="00C86AFC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708C81AF" w14:textId="77777777" w:rsidR="00C86AFC" w:rsidRDefault="00C86AFC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59580CA9" w14:textId="77777777" w:rsidR="00C86AFC" w:rsidRDefault="00C86AFC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21EA936D" w14:textId="77777777" w:rsidR="00C86AFC" w:rsidRDefault="00C86AFC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3F2682E1" w14:textId="77777777" w:rsidR="00C86AFC" w:rsidRDefault="00C86AFC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4377DA1D" w14:textId="77777777" w:rsidR="00C86AFC" w:rsidRDefault="00C86AFC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67F76559" w14:textId="77777777" w:rsidR="00C86AFC" w:rsidRDefault="00C86AFC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18F7E6DE" w14:textId="77777777" w:rsidR="00C86AFC" w:rsidRDefault="00C86AFC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79609CD3" w14:textId="77777777" w:rsidR="00C86AFC" w:rsidRDefault="00C86AFC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0A6D441D" w14:textId="77777777" w:rsidR="00C86AFC" w:rsidRDefault="00C86AFC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1CDAD0F2" w14:textId="77777777" w:rsidR="00C86AFC" w:rsidRDefault="00C86AFC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3661EB6B" w14:textId="3463D1B1" w:rsidR="00C86AFC" w:rsidRPr="00D25887" w:rsidRDefault="00C86AFC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007" w:type="dxa"/>
          </w:tcPr>
          <w:p w14:paraId="0CFF9E64" w14:textId="237ED559" w:rsidR="00C86AFC" w:rsidRPr="00C86AFC" w:rsidRDefault="00C86AFC" w:rsidP="008E059B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11.00-12.10</w:t>
            </w:r>
          </w:p>
          <w:p w14:paraId="5956367C" w14:textId="6C119D68" w:rsidR="00C86AFC" w:rsidRPr="00FC4F93" w:rsidRDefault="00C86AFC" w:rsidP="005A0B9F">
            <w:pPr>
              <w:spacing w:line="276" w:lineRule="auto"/>
              <w:jc w:val="center"/>
              <w:rPr>
                <w:i/>
                <w:sz w:val="20"/>
                <w:szCs w:val="18"/>
              </w:rPr>
            </w:pPr>
          </w:p>
        </w:tc>
        <w:tc>
          <w:tcPr>
            <w:tcW w:w="993" w:type="dxa"/>
          </w:tcPr>
          <w:p w14:paraId="1F7DEFB0" w14:textId="38ACBBF2" w:rsidR="00C86AFC" w:rsidRDefault="00C86AFC">
            <w:pPr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12.10-12.30</w:t>
            </w:r>
          </w:p>
          <w:p w14:paraId="6382798D" w14:textId="77777777" w:rsidR="00C86AFC" w:rsidRPr="00FC4F93" w:rsidRDefault="00C86AFC" w:rsidP="005A0B9F">
            <w:pPr>
              <w:spacing w:line="276" w:lineRule="auto"/>
              <w:jc w:val="center"/>
              <w:rPr>
                <w:i/>
                <w:sz w:val="20"/>
                <w:szCs w:val="18"/>
              </w:rPr>
            </w:pPr>
          </w:p>
        </w:tc>
        <w:tc>
          <w:tcPr>
            <w:tcW w:w="283" w:type="dxa"/>
            <w:vMerge w:val="restart"/>
            <w:shd w:val="clear" w:color="auto" w:fill="8C8C8C"/>
          </w:tcPr>
          <w:p w14:paraId="67A131D7" w14:textId="0D71D845" w:rsidR="00C86AFC" w:rsidRDefault="00C86AFC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2E01FDD1" w14:textId="77777777" w:rsidR="00C86AFC" w:rsidRDefault="00C86AFC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28BE0185" w14:textId="77777777" w:rsidR="00C86AFC" w:rsidRDefault="00C86AFC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1C4D217D" w14:textId="77777777" w:rsidR="00C86AFC" w:rsidRDefault="00C86AFC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560A678A" w14:textId="77777777" w:rsidR="00C86AFC" w:rsidRDefault="00C86AFC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6832FCA3" w14:textId="77777777" w:rsidR="00C86AFC" w:rsidRDefault="00C86AFC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0712DB73" w14:textId="77777777" w:rsidR="00C86AFC" w:rsidRDefault="00C86AFC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79798345" w14:textId="77777777" w:rsidR="00C86AFC" w:rsidRDefault="00C86AFC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45ADEC9F" w14:textId="77777777" w:rsidR="00C86AFC" w:rsidRDefault="00C86AFC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3C5B61A9" w14:textId="77777777" w:rsidR="00C86AFC" w:rsidRDefault="00C86AFC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18BE5854" w14:textId="77777777" w:rsidR="00C86AFC" w:rsidRDefault="00C86AFC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594F5060" w14:textId="77777777" w:rsidR="00C86AFC" w:rsidRDefault="00C86AFC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52CB661D" w14:textId="77777777" w:rsidR="00C86AFC" w:rsidRDefault="00C86AFC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60194E4F" w14:textId="77777777" w:rsidR="00C86AFC" w:rsidRDefault="00C86AFC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45DE1C7E" w14:textId="77777777" w:rsidR="00C86AFC" w:rsidRDefault="00C86AFC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74F7E7E9" w14:textId="77777777" w:rsidR="00C86AFC" w:rsidRDefault="00C86AFC" w:rsidP="00B91AB6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0373512A" w14:textId="5035A0BA" w:rsidR="00C86AFC" w:rsidRPr="00FC4F93" w:rsidRDefault="00C86AFC" w:rsidP="00B91AB6">
            <w:pPr>
              <w:spacing w:line="276" w:lineRule="auto"/>
              <w:jc w:val="center"/>
              <w:rPr>
                <w:b/>
                <w:i/>
                <w:sz w:val="20"/>
                <w:szCs w:val="18"/>
              </w:rPr>
            </w:pPr>
          </w:p>
        </w:tc>
        <w:tc>
          <w:tcPr>
            <w:tcW w:w="507" w:type="dxa"/>
          </w:tcPr>
          <w:p w14:paraId="5A305579" w14:textId="4174B9D5" w:rsidR="00C86AFC" w:rsidRPr="00FC4F93" w:rsidRDefault="00C86AFC" w:rsidP="00D25887">
            <w:pPr>
              <w:spacing w:line="276" w:lineRule="auto"/>
              <w:rPr>
                <w:i/>
                <w:sz w:val="20"/>
                <w:szCs w:val="18"/>
              </w:rPr>
            </w:pPr>
          </w:p>
        </w:tc>
        <w:tc>
          <w:tcPr>
            <w:tcW w:w="2617" w:type="dxa"/>
          </w:tcPr>
          <w:p w14:paraId="3CF05277" w14:textId="3609F1E7" w:rsidR="00C86AFC" w:rsidRPr="00FC4F93" w:rsidRDefault="00C86AFC" w:rsidP="00D25887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1.15</w:t>
            </w:r>
            <w:r w:rsidRPr="00FC4F93">
              <w:rPr>
                <w:i/>
                <w:sz w:val="20"/>
                <w:szCs w:val="18"/>
              </w:rPr>
              <w:t>-</w:t>
            </w:r>
            <w:r>
              <w:rPr>
                <w:i/>
                <w:sz w:val="20"/>
                <w:szCs w:val="18"/>
              </w:rPr>
              <w:t>2.15</w:t>
            </w:r>
          </w:p>
        </w:tc>
        <w:tc>
          <w:tcPr>
            <w:tcW w:w="2556" w:type="dxa"/>
            <w:gridSpan w:val="4"/>
          </w:tcPr>
          <w:p w14:paraId="0CC13E74" w14:textId="60EB462F" w:rsidR="00C86AFC" w:rsidRPr="00FC4F93" w:rsidRDefault="00C86AFC" w:rsidP="00C1220A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2.15 -3.15</w:t>
            </w:r>
          </w:p>
        </w:tc>
      </w:tr>
      <w:tr w:rsidR="00C26A7B" w:rsidRPr="00FC4F93" w14:paraId="642F8331" w14:textId="6F5040D6" w:rsidTr="00C26A7B">
        <w:trPr>
          <w:cantSplit/>
          <w:trHeight w:val="1134"/>
        </w:trPr>
        <w:tc>
          <w:tcPr>
            <w:tcW w:w="1411" w:type="dxa"/>
          </w:tcPr>
          <w:p w14:paraId="0DDBCCBE" w14:textId="77777777" w:rsidR="00C26A7B" w:rsidRDefault="00C26A7B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Monday</w:t>
            </w:r>
          </w:p>
          <w:p w14:paraId="444A4427" w14:textId="77777777" w:rsidR="00C26A7B" w:rsidRDefault="00C26A7B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257B49BD" w14:textId="77777777" w:rsidR="00C26A7B" w:rsidRDefault="00C26A7B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612148F6" w14:textId="77777777" w:rsidR="00C26A7B" w:rsidRDefault="00C26A7B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54F8F7DB" w14:textId="77777777" w:rsidR="00C26A7B" w:rsidRDefault="00C26A7B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5A9EE5DD" w14:textId="77777777" w:rsidR="00C26A7B" w:rsidRPr="00FC4F93" w:rsidRDefault="00C26A7B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1018" w:type="dxa"/>
            <w:shd w:val="clear" w:color="auto" w:fill="BFBFBF" w:themeFill="background1" w:themeFillShade="BF"/>
          </w:tcPr>
          <w:p w14:paraId="2D0D1C24" w14:textId="77777777" w:rsidR="00C26A7B" w:rsidRDefault="00C26A7B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AFD6898" w14:textId="77777777" w:rsidR="00C26A7B" w:rsidRDefault="00C26A7B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6A26F0E" w14:textId="77777777" w:rsidR="00C26A7B" w:rsidRDefault="00C26A7B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BC34956" w14:textId="708B2BD9" w:rsidR="00C26A7B" w:rsidRPr="00FC4F93" w:rsidRDefault="00C26A7B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CW</w:t>
            </w:r>
          </w:p>
        </w:tc>
        <w:tc>
          <w:tcPr>
            <w:tcW w:w="994" w:type="dxa"/>
          </w:tcPr>
          <w:p w14:paraId="6492501E" w14:textId="77777777" w:rsidR="00C26A7B" w:rsidRDefault="00C26A7B" w:rsidP="00F13A7E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C188C1A" w14:textId="77777777" w:rsidR="00C26A7B" w:rsidRDefault="00C26A7B" w:rsidP="00F13A7E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DE15916" w14:textId="35C4A033" w:rsidR="00C26A7B" w:rsidRPr="00FC4F93" w:rsidRDefault="00C26A7B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SPAG</w:t>
            </w:r>
          </w:p>
        </w:tc>
        <w:tc>
          <w:tcPr>
            <w:tcW w:w="1527" w:type="dxa"/>
            <w:shd w:val="clear" w:color="auto" w:fill="auto"/>
          </w:tcPr>
          <w:p w14:paraId="1E66FFD0" w14:textId="77777777" w:rsidR="00C26A7B" w:rsidRDefault="00C26A7B" w:rsidP="00F13A7E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0708748" w14:textId="77777777" w:rsidR="00C26A7B" w:rsidRDefault="00C26A7B" w:rsidP="00F13A7E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92369C0" w14:textId="6EAE1A5C" w:rsidR="00C26A7B" w:rsidRPr="00D25887" w:rsidRDefault="00C26A7B" w:rsidP="00D25887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  <w:r>
              <w:rPr>
                <w:sz w:val="20"/>
                <w:szCs w:val="18"/>
              </w:rPr>
              <w:t>English</w:t>
            </w:r>
          </w:p>
        </w:tc>
        <w:tc>
          <w:tcPr>
            <w:tcW w:w="284" w:type="dxa"/>
            <w:vMerge/>
            <w:shd w:val="clear" w:color="auto" w:fill="8C8C8C"/>
          </w:tcPr>
          <w:p w14:paraId="7E9CAC89" w14:textId="77777777" w:rsidR="00C26A7B" w:rsidRPr="00FC4F93" w:rsidRDefault="00C26A7B" w:rsidP="00B91AB6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3007" w:type="dxa"/>
          </w:tcPr>
          <w:p w14:paraId="0E6E4005" w14:textId="77777777" w:rsidR="00C26A7B" w:rsidRDefault="00C26A7B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69AB6F7" w14:textId="77777777" w:rsidR="00C26A7B" w:rsidRDefault="00C26A7B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318F667" w14:textId="788C8C62" w:rsidR="00C26A7B" w:rsidRPr="00FC4F93" w:rsidRDefault="00C26A7B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22C2D01F" w14:textId="5DC207E8" w:rsidR="00C26A7B" w:rsidRPr="00FC4F93" w:rsidRDefault="00C26A7B" w:rsidP="00CE2C73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993" w:type="dxa"/>
          </w:tcPr>
          <w:p w14:paraId="6D0B6E1A" w14:textId="77777777" w:rsidR="00C26A7B" w:rsidRDefault="00C26A7B">
            <w:pPr>
              <w:rPr>
                <w:sz w:val="20"/>
                <w:szCs w:val="18"/>
              </w:rPr>
            </w:pPr>
          </w:p>
          <w:p w14:paraId="2314B90A" w14:textId="36600C04" w:rsidR="00C26A7B" w:rsidRPr="00FC4F93" w:rsidRDefault="00C26A7B" w:rsidP="00CE2C73">
            <w:pPr>
              <w:spacing w:line="27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Guided Reading</w:t>
            </w:r>
          </w:p>
        </w:tc>
        <w:tc>
          <w:tcPr>
            <w:tcW w:w="283" w:type="dxa"/>
            <w:vMerge/>
            <w:shd w:val="clear" w:color="auto" w:fill="8C8C8C"/>
          </w:tcPr>
          <w:p w14:paraId="2ABD2CFF" w14:textId="521FA549" w:rsidR="00C26A7B" w:rsidRPr="00FC4F93" w:rsidRDefault="00C26A7B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507" w:type="dxa"/>
            <w:textDirection w:val="btLr"/>
          </w:tcPr>
          <w:p w14:paraId="13B4FEE0" w14:textId="63C0F20A" w:rsidR="00C26A7B" w:rsidRDefault="00C26A7B" w:rsidP="00C86AFC">
            <w:pPr>
              <w:spacing w:line="276" w:lineRule="auto"/>
              <w:ind w:left="113" w:right="113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Word of the day</w:t>
            </w:r>
          </w:p>
          <w:p w14:paraId="43252B87" w14:textId="77777777" w:rsidR="00C26A7B" w:rsidRDefault="00C26A7B" w:rsidP="00C86AFC">
            <w:pPr>
              <w:spacing w:line="276" w:lineRule="auto"/>
              <w:ind w:left="113" w:right="113"/>
              <w:jc w:val="center"/>
              <w:rPr>
                <w:sz w:val="20"/>
                <w:szCs w:val="18"/>
              </w:rPr>
            </w:pPr>
          </w:p>
          <w:p w14:paraId="45874A0E" w14:textId="71905AA8" w:rsidR="00C26A7B" w:rsidRPr="00FC4F93" w:rsidRDefault="00C26A7B" w:rsidP="00C86AFC">
            <w:pPr>
              <w:spacing w:line="276" w:lineRule="auto"/>
              <w:ind w:left="113" w:right="113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Wor</w:t>
            </w:r>
          </w:p>
        </w:tc>
        <w:tc>
          <w:tcPr>
            <w:tcW w:w="3829" w:type="dxa"/>
            <w:gridSpan w:val="2"/>
          </w:tcPr>
          <w:p w14:paraId="6CA03846" w14:textId="77777777" w:rsidR="00C26A7B" w:rsidRDefault="00C26A7B">
            <w:pPr>
              <w:rPr>
                <w:sz w:val="20"/>
                <w:szCs w:val="18"/>
              </w:rPr>
            </w:pPr>
          </w:p>
          <w:p w14:paraId="599BD0C3" w14:textId="77777777" w:rsidR="00C26A7B" w:rsidRDefault="00C26A7B" w:rsidP="00C86AF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9A4A214" w14:textId="77777777" w:rsidR="00C26A7B" w:rsidRDefault="00C26A7B" w:rsidP="00C26A7B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Science</w:t>
            </w:r>
          </w:p>
          <w:p w14:paraId="40264A3F" w14:textId="684BAAF4" w:rsidR="00C26A7B" w:rsidRDefault="00C26A7B" w:rsidP="009343D1">
            <w:pPr>
              <w:spacing w:line="276" w:lineRule="auto"/>
              <w:rPr>
                <w:sz w:val="20"/>
                <w:szCs w:val="18"/>
              </w:rPr>
            </w:pPr>
          </w:p>
          <w:p w14:paraId="308091AD" w14:textId="77777777" w:rsidR="00C26A7B" w:rsidRDefault="00C26A7B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8B1484D" w14:textId="2387BD11" w:rsidR="00C26A7B" w:rsidRPr="00FC4F93" w:rsidRDefault="00C26A7B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755" w:type="dxa"/>
            <w:gridSpan w:val="2"/>
            <w:textDirection w:val="btLr"/>
          </w:tcPr>
          <w:p w14:paraId="4CE8675C" w14:textId="32837AD1" w:rsidR="00C26A7B" w:rsidRPr="00FC4F93" w:rsidRDefault="00C26A7B" w:rsidP="00C26A7B">
            <w:pPr>
              <w:spacing w:line="276" w:lineRule="auto"/>
              <w:ind w:left="113" w:right="113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Times table practise</w:t>
            </w:r>
          </w:p>
        </w:tc>
        <w:tc>
          <w:tcPr>
            <w:tcW w:w="589" w:type="dxa"/>
            <w:textDirection w:val="btLr"/>
          </w:tcPr>
          <w:p w14:paraId="74D44A00" w14:textId="790B67E2" w:rsidR="00C26A7B" w:rsidRPr="00FC4F93" w:rsidRDefault="00C26A7B" w:rsidP="00C26A7B">
            <w:pPr>
              <w:spacing w:line="276" w:lineRule="auto"/>
              <w:ind w:left="113" w:right="113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Class story</w:t>
            </w:r>
          </w:p>
        </w:tc>
      </w:tr>
      <w:tr w:rsidR="00C26A7B" w:rsidRPr="00FC4F93" w14:paraId="5CD91CC1" w14:textId="141DFD00" w:rsidTr="00CA4452">
        <w:trPr>
          <w:cantSplit/>
          <w:trHeight w:val="1134"/>
        </w:trPr>
        <w:tc>
          <w:tcPr>
            <w:tcW w:w="1411" w:type="dxa"/>
          </w:tcPr>
          <w:p w14:paraId="70256FAC" w14:textId="77777777" w:rsidR="00C26A7B" w:rsidRDefault="00C26A7B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Tuesday</w:t>
            </w:r>
          </w:p>
          <w:p w14:paraId="6739FBB7" w14:textId="77777777" w:rsidR="00C26A7B" w:rsidRDefault="00C26A7B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05C88FA3" w14:textId="77777777" w:rsidR="00C26A7B" w:rsidRDefault="00C26A7B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6E497B60" w14:textId="77777777" w:rsidR="00C26A7B" w:rsidRDefault="00C26A7B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140F0485" w14:textId="77777777" w:rsidR="00C26A7B" w:rsidRDefault="00C26A7B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0DC8EB1C" w14:textId="77777777" w:rsidR="00C26A7B" w:rsidRPr="00FC4F93" w:rsidRDefault="00C26A7B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1018" w:type="dxa"/>
            <w:shd w:val="clear" w:color="auto" w:fill="BFBFBF" w:themeFill="background1" w:themeFillShade="BF"/>
          </w:tcPr>
          <w:p w14:paraId="52288EA9" w14:textId="5EE568C4" w:rsidR="00C26A7B" w:rsidRDefault="00C26A7B" w:rsidP="00475821">
            <w:pPr>
              <w:spacing w:line="276" w:lineRule="auto"/>
              <w:rPr>
                <w:sz w:val="20"/>
                <w:szCs w:val="18"/>
              </w:rPr>
            </w:pPr>
          </w:p>
          <w:p w14:paraId="78F5CEFF" w14:textId="77777777" w:rsidR="00C26A7B" w:rsidRDefault="00C26A7B" w:rsidP="00F13A7E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76DBC38" w14:textId="590D6208" w:rsidR="00C26A7B" w:rsidRPr="00FC4F93" w:rsidRDefault="00C26A7B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CW</w:t>
            </w:r>
          </w:p>
        </w:tc>
        <w:tc>
          <w:tcPr>
            <w:tcW w:w="994" w:type="dxa"/>
            <w:shd w:val="clear" w:color="auto" w:fill="FFFFFF" w:themeFill="background1"/>
          </w:tcPr>
          <w:p w14:paraId="2C3D69B3" w14:textId="77777777" w:rsidR="00C26A7B" w:rsidRDefault="00C26A7B" w:rsidP="00F13A7E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B0CCB0C" w14:textId="31B71FB1" w:rsidR="00C26A7B" w:rsidRDefault="00C26A7B" w:rsidP="00F13A7E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SPAG</w:t>
            </w:r>
          </w:p>
          <w:p w14:paraId="09E3A1FA" w14:textId="77777777" w:rsidR="00C26A7B" w:rsidRDefault="00C26A7B">
            <w:pPr>
              <w:rPr>
                <w:sz w:val="20"/>
                <w:szCs w:val="18"/>
              </w:rPr>
            </w:pPr>
          </w:p>
          <w:p w14:paraId="7CC9AB7D" w14:textId="77777777" w:rsidR="00C26A7B" w:rsidRDefault="00C26A7B">
            <w:pPr>
              <w:rPr>
                <w:sz w:val="20"/>
                <w:szCs w:val="18"/>
              </w:rPr>
            </w:pPr>
          </w:p>
          <w:p w14:paraId="71133BA2" w14:textId="77777777" w:rsidR="00C26A7B" w:rsidRPr="00FC4F93" w:rsidRDefault="00C26A7B" w:rsidP="00CA11C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527" w:type="dxa"/>
            <w:shd w:val="clear" w:color="auto" w:fill="FFFFFF" w:themeFill="background1"/>
          </w:tcPr>
          <w:p w14:paraId="487ABED1" w14:textId="77777777" w:rsidR="00C26A7B" w:rsidRDefault="00C26A7B">
            <w:pPr>
              <w:rPr>
                <w:sz w:val="20"/>
                <w:szCs w:val="18"/>
              </w:rPr>
            </w:pPr>
          </w:p>
          <w:p w14:paraId="2739105D" w14:textId="77777777" w:rsidR="00C26A7B" w:rsidRPr="00FC4F93" w:rsidRDefault="00C26A7B" w:rsidP="00CA11C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 English</w:t>
            </w:r>
          </w:p>
          <w:p w14:paraId="08D402C4" w14:textId="76EBBF51" w:rsidR="00C26A7B" w:rsidRPr="00FC4F93" w:rsidRDefault="00C26A7B" w:rsidP="00CA11CC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284" w:type="dxa"/>
            <w:vMerge/>
            <w:shd w:val="clear" w:color="auto" w:fill="8C8C8C"/>
          </w:tcPr>
          <w:p w14:paraId="65392726" w14:textId="08E65EEB" w:rsidR="00C26A7B" w:rsidRPr="00FC4F93" w:rsidRDefault="00C26A7B" w:rsidP="00361C49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3007" w:type="dxa"/>
          </w:tcPr>
          <w:p w14:paraId="187520CB" w14:textId="77777777" w:rsidR="00C26A7B" w:rsidRDefault="00C26A7B" w:rsidP="008E059B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077CAAF" w14:textId="77777777" w:rsidR="00C26A7B" w:rsidRDefault="00C26A7B" w:rsidP="008E059B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EA78B97" w14:textId="77777777" w:rsidR="00C26A7B" w:rsidRPr="00FC4F93" w:rsidRDefault="00C26A7B" w:rsidP="008E059B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2CA30EE7" w14:textId="77777777" w:rsidR="00C26A7B" w:rsidRDefault="00C26A7B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8DFA90C" w14:textId="6E40FA8E" w:rsidR="00C26A7B" w:rsidRPr="00FC4F93" w:rsidRDefault="00C26A7B" w:rsidP="00F13A7E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993" w:type="dxa"/>
          </w:tcPr>
          <w:p w14:paraId="60B2EB5D" w14:textId="77777777" w:rsidR="00C26A7B" w:rsidRDefault="00C26A7B">
            <w:pPr>
              <w:rPr>
                <w:sz w:val="20"/>
                <w:szCs w:val="18"/>
              </w:rPr>
            </w:pPr>
          </w:p>
          <w:p w14:paraId="00D0AE14" w14:textId="6BD74CA2" w:rsidR="00C26A7B" w:rsidRPr="00FC4F93" w:rsidRDefault="00C26A7B" w:rsidP="00F13A7E">
            <w:pPr>
              <w:spacing w:line="27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Guided Reading</w:t>
            </w:r>
          </w:p>
        </w:tc>
        <w:tc>
          <w:tcPr>
            <w:tcW w:w="283" w:type="dxa"/>
            <w:vMerge/>
            <w:shd w:val="clear" w:color="auto" w:fill="8C8C8C"/>
          </w:tcPr>
          <w:p w14:paraId="48DA7D8F" w14:textId="36F56FD9" w:rsidR="00C26A7B" w:rsidRPr="00FC4F93" w:rsidRDefault="00C26A7B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507" w:type="dxa"/>
            <w:textDirection w:val="btLr"/>
          </w:tcPr>
          <w:p w14:paraId="13AAFAA2" w14:textId="77777777" w:rsidR="00C26A7B" w:rsidRDefault="00C26A7B" w:rsidP="00CE2C73">
            <w:pPr>
              <w:spacing w:line="276" w:lineRule="auto"/>
              <w:ind w:left="113" w:right="113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Word of the day</w:t>
            </w:r>
          </w:p>
          <w:p w14:paraId="3811922E" w14:textId="77777777" w:rsidR="00C26A7B" w:rsidRPr="00FC4F93" w:rsidRDefault="00C26A7B" w:rsidP="00C86AFC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2617" w:type="dxa"/>
          </w:tcPr>
          <w:p w14:paraId="15B831DA" w14:textId="77777777" w:rsidR="00C26A7B" w:rsidRDefault="00C26A7B" w:rsidP="00CA11CC">
            <w:pPr>
              <w:spacing w:line="276" w:lineRule="auto"/>
              <w:rPr>
                <w:sz w:val="20"/>
                <w:szCs w:val="18"/>
              </w:rPr>
            </w:pPr>
          </w:p>
          <w:p w14:paraId="565D3590" w14:textId="77777777" w:rsidR="00C26A7B" w:rsidRDefault="00C26A7B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4889DE4" w14:textId="681E26FE" w:rsidR="00C26A7B" w:rsidRDefault="00C26A7B">
            <w:pPr>
              <w:rPr>
                <w:sz w:val="20"/>
                <w:szCs w:val="18"/>
              </w:rPr>
            </w:pPr>
          </w:p>
          <w:p w14:paraId="67CABF14" w14:textId="203CD7A8" w:rsidR="00C26A7B" w:rsidRDefault="00C26A7B" w:rsidP="00C26A7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PE</w:t>
            </w:r>
          </w:p>
          <w:p w14:paraId="185A8AB9" w14:textId="77777777" w:rsidR="00C26A7B" w:rsidRPr="00FC4F93" w:rsidRDefault="00C26A7B" w:rsidP="00CA11CC">
            <w:pPr>
              <w:rPr>
                <w:sz w:val="20"/>
                <w:szCs w:val="18"/>
              </w:rPr>
            </w:pPr>
          </w:p>
        </w:tc>
        <w:tc>
          <w:tcPr>
            <w:tcW w:w="2556" w:type="dxa"/>
            <w:gridSpan w:val="4"/>
          </w:tcPr>
          <w:p w14:paraId="41318874" w14:textId="77777777" w:rsidR="00C26A7B" w:rsidRDefault="00C26A7B" w:rsidP="00C26A7B">
            <w:pPr>
              <w:rPr>
                <w:sz w:val="20"/>
                <w:szCs w:val="18"/>
              </w:rPr>
            </w:pPr>
          </w:p>
          <w:p w14:paraId="244CA94D" w14:textId="77777777" w:rsidR="00C26A7B" w:rsidRDefault="00C26A7B" w:rsidP="00C26A7B">
            <w:pPr>
              <w:rPr>
                <w:sz w:val="20"/>
                <w:szCs w:val="18"/>
              </w:rPr>
            </w:pPr>
          </w:p>
          <w:p w14:paraId="2C07BCAD" w14:textId="77777777" w:rsidR="00C26A7B" w:rsidRDefault="00C26A7B" w:rsidP="00C26A7B">
            <w:pPr>
              <w:rPr>
                <w:sz w:val="20"/>
                <w:szCs w:val="18"/>
              </w:rPr>
            </w:pPr>
          </w:p>
          <w:p w14:paraId="41D3C5E6" w14:textId="77777777" w:rsidR="00C26A7B" w:rsidRPr="00FC4F93" w:rsidRDefault="00C26A7B" w:rsidP="00C26A7B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RE</w:t>
            </w:r>
          </w:p>
          <w:p w14:paraId="1C55F318" w14:textId="3FDDFA2F" w:rsidR="00C26A7B" w:rsidRDefault="00C26A7B" w:rsidP="007E35D1">
            <w:pPr>
              <w:ind w:left="113" w:right="113"/>
              <w:rPr>
                <w:sz w:val="20"/>
                <w:szCs w:val="18"/>
              </w:rPr>
            </w:pPr>
          </w:p>
          <w:p w14:paraId="5D7F99ED" w14:textId="7CAFEB67" w:rsidR="00C26A7B" w:rsidRPr="00FC4F93" w:rsidRDefault="00C26A7B" w:rsidP="007E35D1">
            <w:pPr>
              <w:ind w:left="113" w:right="113"/>
              <w:rPr>
                <w:sz w:val="20"/>
                <w:szCs w:val="18"/>
              </w:rPr>
            </w:pPr>
          </w:p>
        </w:tc>
      </w:tr>
      <w:tr w:rsidR="007E35D1" w:rsidRPr="00FC4F93" w14:paraId="44B7CAB8" w14:textId="50E9B5AD" w:rsidTr="00C26A7B">
        <w:trPr>
          <w:cantSplit/>
          <w:trHeight w:val="1354"/>
        </w:trPr>
        <w:tc>
          <w:tcPr>
            <w:tcW w:w="1411" w:type="dxa"/>
          </w:tcPr>
          <w:p w14:paraId="367A7A6A" w14:textId="77777777" w:rsidR="007E35D1" w:rsidRDefault="007E35D1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Wednesday</w:t>
            </w:r>
          </w:p>
          <w:p w14:paraId="13B713AB" w14:textId="77777777" w:rsidR="007E35D1" w:rsidRDefault="007E35D1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7A3B07A0" w14:textId="77777777" w:rsidR="007E35D1" w:rsidRDefault="007E35D1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1F2D127F" w14:textId="77777777" w:rsidR="007E35D1" w:rsidRDefault="007E35D1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1F2B641C" w14:textId="77777777" w:rsidR="007E35D1" w:rsidRDefault="007E35D1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1030F51A" w14:textId="77777777" w:rsidR="007E35D1" w:rsidRPr="00FC4F93" w:rsidRDefault="007E35D1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1018" w:type="dxa"/>
            <w:shd w:val="clear" w:color="auto" w:fill="BFBFBF" w:themeFill="background1" w:themeFillShade="BF"/>
          </w:tcPr>
          <w:p w14:paraId="5132CFB5" w14:textId="77777777" w:rsidR="007E35D1" w:rsidRDefault="007E35D1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5572A1F" w14:textId="77777777" w:rsidR="007E35D1" w:rsidRDefault="007E35D1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2EB3B96" w14:textId="5B19F5E8" w:rsidR="007E35D1" w:rsidRPr="00FC4F93" w:rsidRDefault="007E35D1" w:rsidP="00EC59E1">
            <w:pPr>
              <w:spacing w:line="27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 CW</w:t>
            </w:r>
          </w:p>
        </w:tc>
        <w:tc>
          <w:tcPr>
            <w:tcW w:w="994" w:type="dxa"/>
          </w:tcPr>
          <w:p w14:paraId="4DC5FBCA" w14:textId="4959DE72" w:rsidR="007E35D1" w:rsidRDefault="007E35D1" w:rsidP="00EC59E1">
            <w:pPr>
              <w:spacing w:line="276" w:lineRule="auto"/>
              <w:rPr>
                <w:sz w:val="20"/>
                <w:szCs w:val="18"/>
              </w:rPr>
            </w:pPr>
          </w:p>
          <w:p w14:paraId="3F5945E8" w14:textId="77777777" w:rsidR="007E35D1" w:rsidRDefault="007E35D1" w:rsidP="00F13A7E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150D27D" w14:textId="63E277C3" w:rsidR="007E35D1" w:rsidRPr="00FC4F93" w:rsidRDefault="007E35D1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SPAG</w:t>
            </w:r>
          </w:p>
        </w:tc>
        <w:tc>
          <w:tcPr>
            <w:tcW w:w="1527" w:type="dxa"/>
            <w:shd w:val="clear" w:color="auto" w:fill="FFFFFF" w:themeFill="background1"/>
          </w:tcPr>
          <w:p w14:paraId="5D6B1BE6" w14:textId="77777777" w:rsidR="007E35D1" w:rsidRDefault="007E35D1">
            <w:pPr>
              <w:rPr>
                <w:sz w:val="20"/>
                <w:szCs w:val="18"/>
              </w:rPr>
            </w:pPr>
          </w:p>
          <w:p w14:paraId="58B97284" w14:textId="5311661E" w:rsidR="007E35D1" w:rsidRPr="00FC4F93" w:rsidRDefault="007E35D1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English</w:t>
            </w:r>
          </w:p>
        </w:tc>
        <w:tc>
          <w:tcPr>
            <w:tcW w:w="284" w:type="dxa"/>
            <w:vMerge w:val="restart"/>
            <w:shd w:val="clear" w:color="auto" w:fill="8C8C8C"/>
          </w:tcPr>
          <w:p w14:paraId="2CC1276E" w14:textId="4E1D6506" w:rsidR="007E35D1" w:rsidRDefault="007E35D1" w:rsidP="00D25887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34A7C34D" w14:textId="77777777" w:rsidR="007E35D1" w:rsidRPr="00FC4F93" w:rsidRDefault="007E35D1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3007" w:type="dxa"/>
          </w:tcPr>
          <w:p w14:paraId="3FDC9734" w14:textId="77777777" w:rsidR="007E35D1" w:rsidRDefault="007E35D1" w:rsidP="008E059B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CA17DDA" w14:textId="77777777" w:rsidR="007E35D1" w:rsidRDefault="007E35D1" w:rsidP="008E059B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A65C1D4" w14:textId="77777777" w:rsidR="007E35D1" w:rsidRPr="00FC4F93" w:rsidRDefault="007E35D1" w:rsidP="00C2698E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1CC9AD3F" w14:textId="77777777" w:rsidR="007E35D1" w:rsidRDefault="007E35D1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2423FDF" w14:textId="4F157A19" w:rsidR="007E35D1" w:rsidRDefault="007E35D1">
            <w:pPr>
              <w:rPr>
                <w:sz w:val="20"/>
                <w:szCs w:val="18"/>
              </w:rPr>
            </w:pPr>
          </w:p>
          <w:p w14:paraId="5C9DC548" w14:textId="2BD114DA" w:rsidR="007E35D1" w:rsidRPr="00FC4F93" w:rsidRDefault="007E35D1" w:rsidP="00C2698E">
            <w:pPr>
              <w:rPr>
                <w:sz w:val="20"/>
                <w:szCs w:val="18"/>
              </w:rPr>
            </w:pPr>
          </w:p>
        </w:tc>
        <w:tc>
          <w:tcPr>
            <w:tcW w:w="993" w:type="dxa"/>
          </w:tcPr>
          <w:p w14:paraId="53B287FC" w14:textId="77777777" w:rsidR="007E35D1" w:rsidRDefault="007E35D1">
            <w:pPr>
              <w:rPr>
                <w:sz w:val="20"/>
                <w:szCs w:val="18"/>
              </w:rPr>
            </w:pPr>
          </w:p>
          <w:p w14:paraId="17131FAA" w14:textId="1A88BF82" w:rsidR="007E35D1" w:rsidRPr="00FC4F93" w:rsidRDefault="007E35D1" w:rsidP="00C2698E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Guided Reading</w:t>
            </w:r>
          </w:p>
        </w:tc>
        <w:tc>
          <w:tcPr>
            <w:tcW w:w="283" w:type="dxa"/>
            <w:vMerge/>
            <w:shd w:val="clear" w:color="auto" w:fill="8C8C8C"/>
          </w:tcPr>
          <w:p w14:paraId="578D01C4" w14:textId="13A409A8" w:rsidR="007E35D1" w:rsidRPr="00FC4F93" w:rsidRDefault="007E35D1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507" w:type="dxa"/>
            <w:textDirection w:val="btLr"/>
          </w:tcPr>
          <w:p w14:paraId="7CE66A72" w14:textId="77777777" w:rsidR="007E35D1" w:rsidRDefault="007E35D1" w:rsidP="00CE2C73">
            <w:pPr>
              <w:spacing w:line="276" w:lineRule="auto"/>
              <w:ind w:left="113" w:right="113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Word of the day</w:t>
            </w:r>
          </w:p>
          <w:p w14:paraId="18828941" w14:textId="52F82D56" w:rsidR="007E35D1" w:rsidRPr="00FC4F93" w:rsidRDefault="007E35D1" w:rsidP="00CE2C73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2617" w:type="dxa"/>
          </w:tcPr>
          <w:p w14:paraId="55182634" w14:textId="77777777" w:rsidR="007E35D1" w:rsidRDefault="007E35D1" w:rsidP="00C86AF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A7E702F" w14:textId="77777777" w:rsidR="007E35D1" w:rsidRDefault="007E35D1" w:rsidP="00C86AF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CFBC99C" w14:textId="79C3AD06" w:rsidR="007E35D1" w:rsidRDefault="007E35D1" w:rsidP="00F87B1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A2987D2" w14:textId="0032B71C" w:rsidR="007E35D1" w:rsidRDefault="00EA34E2" w:rsidP="00CE2C73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PSHE/Music</w:t>
            </w:r>
          </w:p>
          <w:p w14:paraId="0A4E670F" w14:textId="6FBBD5D6" w:rsidR="007E35D1" w:rsidRPr="00FC4F93" w:rsidRDefault="007E35D1" w:rsidP="00CE2C73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967" w:type="dxa"/>
            <w:gridSpan w:val="3"/>
          </w:tcPr>
          <w:p w14:paraId="16B586F6" w14:textId="3DEB6354" w:rsidR="007E35D1" w:rsidRDefault="007E35D1">
            <w:pPr>
              <w:rPr>
                <w:sz w:val="20"/>
                <w:szCs w:val="18"/>
              </w:rPr>
            </w:pPr>
          </w:p>
          <w:p w14:paraId="7274A8F8" w14:textId="77777777" w:rsidR="007E35D1" w:rsidRDefault="007E35D1" w:rsidP="00CA11C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5107537" w14:textId="77777777" w:rsidR="007E35D1" w:rsidRDefault="007E35D1" w:rsidP="00CA11C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11827A5" w14:textId="34A76704" w:rsidR="007E35D1" w:rsidRPr="00FC4F93" w:rsidRDefault="00EA34E2" w:rsidP="00CA11C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Topic</w:t>
            </w:r>
          </w:p>
        </w:tc>
        <w:tc>
          <w:tcPr>
            <w:tcW w:w="589" w:type="dxa"/>
            <w:textDirection w:val="btLr"/>
          </w:tcPr>
          <w:p w14:paraId="5617A43D" w14:textId="77777777" w:rsidR="007E35D1" w:rsidRDefault="007E35D1" w:rsidP="007E35D1">
            <w:pPr>
              <w:ind w:left="113" w:right="113"/>
              <w:rPr>
                <w:sz w:val="20"/>
                <w:szCs w:val="18"/>
              </w:rPr>
            </w:pPr>
          </w:p>
          <w:p w14:paraId="30EB8344" w14:textId="4A6EE031" w:rsidR="007E35D1" w:rsidRPr="00FC4F93" w:rsidRDefault="007E35D1" w:rsidP="007E35D1">
            <w:pPr>
              <w:spacing w:line="276" w:lineRule="auto"/>
              <w:ind w:left="113" w:right="113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Class Story</w:t>
            </w:r>
          </w:p>
        </w:tc>
      </w:tr>
      <w:tr w:rsidR="00CA11CC" w:rsidRPr="00FC4F93" w14:paraId="33A50C98" w14:textId="0EF6BE73" w:rsidTr="00C26A7B">
        <w:trPr>
          <w:cantSplit/>
          <w:trHeight w:val="1787"/>
        </w:trPr>
        <w:tc>
          <w:tcPr>
            <w:tcW w:w="1411" w:type="dxa"/>
          </w:tcPr>
          <w:p w14:paraId="717A54D2" w14:textId="77777777" w:rsidR="00CA11CC" w:rsidRDefault="00CA11CC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Thursday</w:t>
            </w:r>
          </w:p>
          <w:p w14:paraId="7D14E3FD" w14:textId="77777777" w:rsidR="00CA11CC" w:rsidRDefault="00CA11CC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45A073CB" w14:textId="77777777" w:rsidR="00CA11CC" w:rsidRDefault="00CA11CC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5EAC5512" w14:textId="77777777" w:rsidR="00CA11CC" w:rsidRDefault="00CA11CC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144877A5" w14:textId="77777777" w:rsidR="00CA11CC" w:rsidRDefault="00CA11CC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59E8C8C3" w14:textId="77777777" w:rsidR="00CA11CC" w:rsidRPr="00FC4F93" w:rsidRDefault="00CA11CC" w:rsidP="00B91AB6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1018" w:type="dxa"/>
            <w:shd w:val="clear" w:color="auto" w:fill="BFBFBF" w:themeFill="background1" w:themeFillShade="BF"/>
          </w:tcPr>
          <w:p w14:paraId="13047728" w14:textId="77777777" w:rsidR="00CA11CC" w:rsidRDefault="00CA11CC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D5BE48B" w14:textId="77777777" w:rsidR="00CA11CC" w:rsidRDefault="00CA11CC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9C81A62" w14:textId="36667AEF" w:rsidR="00CA11CC" w:rsidRPr="00FC4F93" w:rsidRDefault="00CA11CC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CW</w:t>
            </w:r>
          </w:p>
        </w:tc>
        <w:tc>
          <w:tcPr>
            <w:tcW w:w="994" w:type="dxa"/>
          </w:tcPr>
          <w:p w14:paraId="45FF2B46" w14:textId="77777777" w:rsidR="00CA11CC" w:rsidRDefault="00CA11CC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92C0567" w14:textId="77777777" w:rsidR="00CA11CC" w:rsidRDefault="00CA11CC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3AA15F2" w14:textId="4B86A4BF" w:rsidR="00CA11CC" w:rsidRPr="00FC4F93" w:rsidRDefault="00CA11CC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SPAG</w:t>
            </w:r>
          </w:p>
        </w:tc>
        <w:tc>
          <w:tcPr>
            <w:tcW w:w="1527" w:type="dxa"/>
            <w:shd w:val="clear" w:color="auto" w:fill="FFFFFF" w:themeFill="background1"/>
          </w:tcPr>
          <w:p w14:paraId="783467F6" w14:textId="77777777" w:rsidR="00CA11CC" w:rsidRDefault="00CA11CC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D853BE9" w14:textId="77777777" w:rsidR="00CA11CC" w:rsidRDefault="00CA11CC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4A84F69" w14:textId="7F060F2D" w:rsidR="00CA11CC" w:rsidRPr="00FC4F93" w:rsidRDefault="00CA11CC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English</w:t>
            </w:r>
          </w:p>
        </w:tc>
        <w:tc>
          <w:tcPr>
            <w:tcW w:w="284" w:type="dxa"/>
            <w:vMerge/>
            <w:shd w:val="clear" w:color="auto" w:fill="8C8C8C"/>
          </w:tcPr>
          <w:p w14:paraId="3F18CAF7" w14:textId="2AA2DA95" w:rsidR="00CA11CC" w:rsidRPr="00FC4F93" w:rsidRDefault="00CA11CC" w:rsidP="00D21604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3007" w:type="dxa"/>
          </w:tcPr>
          <w:p w14:paraId="0CD9B601" w14:textId="77777777" w:rsidR="00CA11CC" w:rsidRDefault="00CA11CC" w:rsidP="008E059B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727F333" w14:textId="77777777" w:rsidR="00CA11CC" w:rsidRDefault="00CA11CC" w:rsidP="008E059B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2A9A3C9" w14:textId="77777777" w:rsidR="00CA11CC" w:rsidRPr="00FC4F93" w:rsidRDefault="00CA11CC" w:rsidP="008E059B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0096778E" w14:textId="77777777" w:rsidR="00CA11CC" w:rsidRDefault="00CA11CC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7753C22" w14:textId="77777777" w:rsidR="00CA11CC" w:rsidRDefault="00CA11CC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27D23DB" w14:textId="6F0293AF" w:rsidR="00CA11CC" w:rsidRPr="00FC4F93" w:rsidRDefault="00CA11CC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993" w:type="dxa"/>
          </w:tcPr>
          <w:p w14:paraId="69233533" w14:textId="77777777" w:rsidR="00CA11CC" w:rsidRDefault="00CA11CC">
            <w:pPr>
              <w:rPr>
                <w:sz w:val="20"/>
                <w:szCs w:val="18"/>
              </w:rPr>
            </w:pPr>
          </w:p>
          <w:p w14:paraId="19BFAB81" w14:textId="13C6DFD4" w:rsidR="00CA11CC" w:rsidRPr="00FC4F93" w:rsidRDefault="00CA11CC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Guided Reading</w:t>
            </w:r>
          </w:p>
        </w:tc>
        <w:tc>
          <w:tcPr>
            <w:tcW w:w="283" w:type="dxa"/>
            <w:vMerge/>
            <w:shd w:val="clear" w:color="auto" w:fill="8C8C8C"/>
          </w:tcPr>
          <w:p w14:paraId="6A389E27" w14:textId="12D53E31" w:rsidR="00CA11CC" w:rsidRPr="00FC4F93" w:rsidRDefault="00CA11CC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507" w:type="dxa"/>
            <w:textDirection w:val="btLr"/>
          </w:tcPr>
          <w:p w14:paraId="0FDB2CE5" w14:textId="77777777" w:rsidR="00CA11CC" w:rsidRDefault="00CA11CC" w:rsidP="00CE2C73">
            <w:pPr>
              <w:spacing w:line="276" w:lineRule="auto"/>
              <w:ind w:left="113" w:right="113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Word of the day</w:t>
            </w:r>
          </w:p>
          <w:p w14:paraId="6EAD1B38" w14:textId="77777777" w:rsidR="00CA11CC" w:rsidRPr="00FC4F93" w:rsidRDefault="00CA11CC" w:rsidP="00C86AFC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2617" w:type="dxa"/>
          </w:tcPr>
          <w:p w14:paraId="4B72BFF8" w14:textId="06E92EEF" w:rsidR="00CA11CC" w:rsidRDefault="00CA11CC" w:rsidP="00C86AFC">
            <w:pPr>
              <w:spacing w:line="276" w:lineRule="auto"/>
              <w:rPr>
                <w:sz w:val="20"/>
                <w:szCs w:val="18"/>
              </w:rPr>
            </w:pPr>
          </w:p>
          <w:p w14:paraId="3ABA4B3C" w14:textId="17E5106B" w:rsidR="00CA11CC" w:rsidRDefault="00CA11CC" w:rsidP="00C86AFC">
            <w:pPr>
              <w:spacing w:line="276" w:lineRule="auto"/>
              <w:rPr>
                <w:sz w:val="20"/>
                <w:szCs w:val="18"/>
              </w:rPr>
            </w:pPr>
          </w:p>
          <w:p w14:paraId="49B3A79F" w14:textId="0C3254EF" w:rsidR="00CA11CC" w:rsidRDefault="00CA11CC" w:rsidP="00C86AFC">
            <w:pPr>
              <w:spacing w:line="276" w:lineRule="auto"/>
              <w:rPr>
                <w:sz w:val="20"/>
                <w:szCs w:val="18"/>
              </w:rPr>
            </w:pPr>
          </w:p>
          <w:p w14:paraId="01F103F5" w14:textId="05B3ECAE" w:rsidR="00CA11CC" w:rsidRDefault="00CA11CC" w:rsidP="00CA11CC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PE</w:t>
            </w:r>
          </w:p>
          <w:p w14:paraId="173AE2EA" w14:textId="77777777" w:rsidR="00CA11CC" w:rsidRDefault="00CA11CC" w:rsidP="009343D1">
            <w:pPr>
              <w:spacing w:line="276" w:lineRule="auto"/>
              <w:rPr>
                <w:sz w:val="20"/>
                <w:szCs w:val="18"/>
              </w:rPr>
            </w:pPr>
          </w:p>
          <w:p w14:paraId="491FE095" w14:textId="77777777" w:rsidR="00CA11CC" w:rsidRDefault="00CA11CC" w:rsidP="00742355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62A39B3" w14:textId="77777777" w:rsidR="00CA11CC" w:rsidRDefault="00CA11CC" w:rsidP="00742355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B5F8AED" w14:textId="77777777" w:rsidR="00CA11CC" w:rsidRDefault="00CA11CC">
            <w:pPr>
              <w:rPr>
                <w:sz w:val="20"/>
                <w:szCs w:val="18"/>
              </w:rPr>
            </w:pPr>
          </w:p>
          <w:p w14:paraId="41BF1A44" w14:textId="638612F0" w:rsidR="00CA11CC" w:rsidRPr="00FC4F93" w:rsidRDefault="00CA11CC" w:rsidP="00742355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2556" w:type="dxa"/>
            <w:gridSpan w:val="4"/>
          </w:tcPr>
          <w:p w14:paraId="124C31F8" w14:textId="77777777" w:rsidR="00CA11CC" w:rsidRDefault="00CA11CC">
            <w:pPr>
              <w:rPr>
                <w:sz w:val="20"/>
                <w:szCs w:val="18"/>
              </w:rPr>
            </w:pPr>
          </w:p>
          <w:p w14:paraId="2AF4F448" w14:textId="495F00D8" w:rsidR="00CA11CC" w:rsidRPr="00FC4F93" w:rsidRDefault="00CA11CC" w:rsidP="00C26A7B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Reading comprehension/</w:t>
            </w:r>
            <w:r w:rsidR="00C26A7B">
              <w:rPr>
                <w:sz w:val="20"/>
                <w:szCs w:val="18"/>
              </w:rPr>
              <w:t>Handwriting practise</w:t>
            </w:r>
          </w:p>
        </w:tc>
      </w:tr>
      <w:tr w:rsidR="00D92469" w:rsidRPr="00FC4F93" w14:paraId="08A81193" w14:textId="31B9FF52" w:rsidTr="00026FEC">
        <w:trPr>
          <w:cantSplit/>
          <w:trHeight w:val="1134"/>
        </w:trPr>
        <w:tc>
          <w:tcPr>
            <w:tcW w:w="1411" w:type="dxa"/>
          </w:tcPr>
          <w:p w14:paraId="36CD6822" w14:textId="77777777" w:rsidR="00D92469" w:rsidRDefault="00D92469" w:rsidP="00D25887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Friday</w:t>
            </w:r>
          </w:p>
          <w:p w14:paraId="0120C309" w14:textId="77777777" w:rsidR="00D92469" w:rsidRDefault="00D92469" w:rsidP="00D25887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60E6EC36" w14:textId="77777777" w:rsidR="00D92469" w:rsidRDefault="00D92469" w:rsidP="00D25887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3B22C231" w14:textId="77777777" w:rsidR="00D92469" w:rsidRDefault="00D92469" w:rsidP="00D25887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3F80B60E" w14:textId="77777777" w:rsidR="00D92469" w:rsidRDefault="00D92469" w:rsidP="00D25887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3A1A01E0" w14:textId="593A90AF" w:rsidR="00D92469" w:rsidRPr="00FC4F93" w:rsidRDefault="00D92469" w:rsidP="00D25887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1018" w:type="dxa"/>
            <w:shd w:val="clear" w:color="auto" w:fill="B3B3B3"/>
          </w:tcPr>
          <w:p w14:paraId="47D51246" w14:textId="77777777" w:rsidR="00D92469" w:rsidRDefault="00D92469" w:rsidP="00D25887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  <w:p w14:paraId="242782D8" w14:textId="77777777" w:rsidR="00D92469" w:rsidRDefault="00D92469" w:rsidP="00D25887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  <w:p w14:paraId="2A26AE28" w14:textId="26BFB8F6" w:rsidR="00D92469" w:rsidRPr="00D25887" w:rsidRDefault="00D92469" w:rsidP="00D25887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18"/>
                <w:szCs w:val="18"/>
              </w:rPr>
              <w:t>C</w:t>
            </w:r>
            <w:r w:rsidRPr="00D25887">
              <w:rPr>
                <w:b/>
                <w:sz w:val="18"/>
                <w:szCs w:val="18"/>
              </w:rPr>
              <w:t>elebration assembly</w:t>
            </w:r>
          </w:p>
        </w:tc>
        <w:tc>
          <w:tcPr>
            <w:tcW w:w="994" w:type="dxa"/>
          </w:tcPr>
          <w:p w14:paraId="061905BB" w14:textId="77777777" w:rsidR="00D92469" w:rsidRDefault="00D92469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8FD8AA4" w14:textId="77777777" w:rsidR="00D92469" w:rsidRDefault="00D92469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8F409BA" w14:textId="7A9E800C" w:rsidR="00D92469" w:rsidRPr="00FC4F93" w:rsidRDefault="00D92469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SPAG</w:t>
            </w:r>
          </w:p>
        </w:tc>
        <w:tc>
          <w:tcPr>
            <w:tcW w:w="1527" w:type="dxa"/>
          </w:tcPr>
          <w:p w14:paraId="01BC666D" w14:textId="77777777" w:rsidR="00D92469" w:rsidRDefault="00D92469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3B2184D" w14:textId="77777777" w:rsidR="00D92469" w:rsidRDefault="00D92469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525EC34" w14:textId="0AE126E9" w:rsidR="00D92469" w:rsidRPr="00FC4F93" w:rsidRDefault="00D92469" w:rsidP="00D25887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English</w:t>
            </w:r>
          </w:p>
        </w:tc>
        <w:tc>
          <w:tcPr>
            <w:tcW w:w="284" w:type="dxa"/>
            <w:vMerge/>
            <w:shd w:val="clear" w:color="auto" w:fill="8C8C8C"/>
          </w:tcPr>
          <w:p w14:paraId="0AE3533F" w14:textId="77777777" w:rsidR="00D92469" w:rsidRPr="00FC4F93" w:rsidRDefault="00D92469" w:rsidP="00D21604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3007" w:type="dxa"/>
          </w:tcPr>
          <w:p w14:paraId="56E1B7C0" w14:textId="77777777" w:rsidR="00D92469" w:rsidRDefault="00D92469" w:rsidP="008E059B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C531B91" w14:textId="77777777" w:rsidR="00D92469" w:rsidRDefault="00D92469" w:rsidP="008E059B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B5542DA" w14:textId="77777777" w:rsidR="00D92469" w:rsidRPr="00FC4F93" w:rsidRDefault="00D92469" w:rsidP="008E059B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63FD5C14" w14:textId="77777777" w:rsidR="00D92469" w:rsidRDefault="00D92469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E777D99" w14:textId="49E7CB2F" w:rsidR="00D92469" w:rsidRPr="00FC4F93" w:rsidRDefault="00D92469" w:rsidP="00F13A7E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993" w:type="dxa"/>
          </w:tcPr>
          <w:p w14:paraId="2BCA3751" w14:textId="77777777" w:rsidR="00D92469" w:rsidRDefault="00D92469">
            <w:pPr>
              <w:rPr>
                <w:sz w:val="20"/>
                <w:szCs w:val="18"/>
              </w:rPr>
            </w:pPr>
          </w:p>
          <w:p w14:paraId="366A6C51" w14:textId="50D32E66" w:rsidR="00D92469" w:rsidRPr="00FC4F93" w:rsidRDefault="00D92469" w:rsidP="00F13A7E">
            <w:pPr>
              <w:spacing w:line="27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Guided Reading</w:t>
            </w:r>
          </w:p>
        </w:tc>
        <w:tc>
          <w:tcPr>
            <w:tcW w:w="283" w:type="dxa"/>
            <w:vMerge/>
            <w:shd w:val="clear" w:color="auto" w:fill="8C8C8C"/>
          </w:tcPr>
          <w:p w14:paraId="791A5415" w14:textId="29D39E3E" w:rsidR="00D92469" w:rsidRPr="00FC4F93" w:rsidRDefault="00D92469" w:rsidP="005A0B9F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507" w:type="dxa"/>
            <w:textDirection w:val="btLr"/>
          </w:tcPr>
          <w:p w14:paraId="0144B0E3" w14:textId="77777777" w:rsidR="00D92469" w:rsidRDefault="00D92469" w:rsidP="00CE2C73">
            <w:pPr>
              <w:spacing w:line="276" w:lineRule="auto"/>
              <w:ind w:left="113" w:right="113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Word of the day</w:t>
            </w:r>
          </w:p>
          <w:p w14:paraId="67C854D9" w14:textId="038C091B" w:rsidR="00D92469" w:rsidRPr="00FC4F93" w:rsidRDefault="00D92469" w:rsidP="002D3908">
            <w:pPr>
              <w:spacing w:line="276" w:lineRule="auto"/>
              <w:ind w:left="113" w:right="113"/>
              <w:rPr>
                <w:sz w:val="20"/>
                <w:szCs w:val="18"/>
              </w:rPr>
            </w:pPr>
          </w:p>
        </w:tc>
        <w:tc>
          <w:tcPr>
            <w:tcW w:w="4574" w:type="dxa"/>
            <w:gridSpan w:val="3"/>
          </w:tcPr>
          <w:p w14:paraId="78D66E5C" w14:textId="77777777" w:rsidR="00D92469" w:rsidRDefault="00D92469" w:rsidP="009343D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4F3B9AF" w14:textId="4FC91FEE" w:rsidR="00D92469" w:rsidRDefault="00D92469" w:rsidP="00D92469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Art/DT or  Computing</w:t>
            </w:r>
          </w:p>
          <w:p w14:paraId="786A8FC0" w14:textId="3B9BDC35" w:rsidR="00D92469" w:rsidRPr="00FC4F93" w:rsidRDefault="00D92469" w:rsidP="00470054">
            <w:pPr>
              <w:spacing w:line="276" w:lineRule="auto"/>
              <w:ind w:left="113" w:right="113"/>
              <w:rPr>
                <w:sz w:val="20"/>
                <w:szCs w:val="18"/>
              </w:rPr>
            </w:pPr>
          </w:p>
        </w:tc>
        <w:tc>
          <w:tcPr>
            <w:tcW w:w="599" w:type="dxa"/>
            <w:gridSpan w:val="2"/>
            <w:textDirection w:val="btLr"/>
          </w:tcPr>
          <w:p w14:paraId="4B6EA40A" w14:textId="77777777" w:rsidR="00D92469" w:rsidRDefault="00D92469" w:rsidP="007E35D1">
            <w:pPr>
              <w:ind w:left="113" w:right="113"/>
              <w:rPr>
                <w:sz w:val="20"/>
                <w:szCs w:val="18"/>
              </w:rPr>
            </w:pPr>
          </w:p>
          <w:p w14:paraId="4784C461" w14:textId="0866BEA8" w:rsidR="00D92469" w:rsidRPr="00FC4F93" w:rsidRDefault="00D92469" w:rsidP="00470054">
            <w:pPr>
              <w:spacing w:line="276" w:lineRule="auto"/>
              <w:ind w:left="113" w:right="113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Class Story</w:t>
            </w:r>
          </w:p>
        </w:tc>
      </w:tr>
    </w:tbl>
    <w:p w14:paraId="2F386D3E" w14:textId="7B2421A7" w:rsidR="00EA34E2" w:rsidRPr="00FC4F93" w:rsidRDefault="00EA34E2" w:rsidP="00EA34E2">
      <w:pPr>
        <w:spacing w:line="276" w:lineRule="auto"/>
        <w:jc w:val="center"/>
        <w:outlineLvl w:val="0"/>
        <w:rPr>
          <w:sz w:val="22"/>
          <w:szCs w:val="20"/>
        </w:rPr>
      </w:pPr>
      <w:r>
        <w:rPr>
          <w:b/>
          <w:sz w:val="22"/>
          <w:szCs w:val="20"/>
          <w:u w:val="single"/>
        </w:rPr>
        <w:lastRenderedPageBreak/>
        <w:t xml:space="preserve">Year 6C Timetable </w:t>
      </w:r>
    </w:p>
    <w:p w14:paraId="22C39D4C" w14:textId="77777777" w:rsidR="00EA34E2" w:rsidRPr="00FC4F93" w:rsidRDefault="00EA34E2" w:rsidP="00EA34E2">
      <w:pPr>
        <w:spacing w:line="276" w:lineRule="auto"/>
        <w:rPr>
          <w:sz w:val="22"/>
          <w:szCs w:val="20"/>
        </w:rPr>
      </w:pPr>
    </w:p>
    <w:tbl>
      <w:tblPr>
        <w:tblStyle w:val="TableGrid"/>
        <w:tblW w:w="1519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411"/>
        <w:gridCol w:w="1018"/>
        <w:gridCol w:w="994"/>
        <w:gridCol w:w="1527"/>
        <w:gridCol w:w="284"/>
        <w:gridCol w:w="3007"/>
        <w:gridCol w:w="993"/>
        <w:gridCol w:w="283"/>
        <w:gridCol w:w="507"/>
        <w:gridCol w:w="2617"/>
        <w:gridCol w:w="1212"/>
        <w:gridCol w:w="745"/>
        <w:gridCol w:w="10"/>
        <w:gridCol w:w="589"/>
      </w:tblGrid>
      <w:tr w:rsidR="00C26A7B" w:rsidRPr="00FC4F93" w14:paraId="6392F104" w14:textId="77777777" w:rsidTr="005A04B2">
        <w:tc>
          <w:tcPr>
            <w:tcW w:w="1411" w:type="dxa"/>
          </w:tcPr>
          <w:p w14:paraId="594FF5DC" w14:textId="77777777" w:rsidR="00C26A7B" w:rsidRPr="00FC4F93" w:rsidRDefault="00C26A7B" w:rsidP="005A04B2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1018" w:type="dxa"/>
          </w:tcPr>
          <w:p w14:paraId="6B97EA5D" w14:textId="77777777" w:rsidR="00C26A7B" w:rsidRPr="00FC4F93" w:rsidRDefault="00C26A7B" w:rsidP="005A04B2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9:10-9:3</w:t>
            </w:r>
            <w:r w:rsidRPr="00FC4F93">
              <w:rPr>
                <w:i/>
                <w:sz w:val="20"/>
                <w:szCs w:val="18"/>
              </w:rPr>
              <w:t>0</w:t>
            </w:r>
          </w:p>
        </w:tc>
        <w:tc>
          <w:tcPr>
            <w:tcW w:w="994" w:type="dxa"/>
          </w:tcPr>
          <w:p w14:paraId="3E06E2C7" w14:textId="77777777" w:rsidR="00C26A7B" w:rsidRPr="00FC4F93" w:rsidRDefault="00C26A7B" w:rsidP="005A04B2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9.30</w:t>
            </w:r>
            <w:r w:rsidRPr="00FC4F93">
              <w:rPr>
                <w:i/>
                <w:sz w:val="20"/>
                <w:szCs w:val="18"/>
              </w:rPr>
              <w:t>-</w:t>
            </w:r>
            <w:r>
              <w:rPr>
                <w:i/>
                <w:sz w:val="20"/>
                <w:szCs w:val="18"/>
              </w:rPr>
              <w:t>9.50</w:t>
            </w: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14:paraId="2936C2D6" w14:textId="77777777" w:rsidR="00C26A7B" w:rsidRPr="00FC4F93" w:rsidRDefault="00C26A7B" w:rsidP="005A04B2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9.50-10.45</w:t>
            </w:r>
          </w:p>
        </w:tc>
        <w:tc>
          <w:tcPr>
            <w:tcW w:w="284" w:type="dxa"/>
            <w:vMerge w:val="restart"/>
            <w:shd w:val="clear" w:color="auto" w:fill="8C8C8C"/>
          </w:tcPr>
          <w:p w14:paraId="34DD5DB7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2B610462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43F1E158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315EBA39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1A1ADA9A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1340FAC6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3EE13394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608490B3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58B01E5C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77898882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7246E24D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2464A693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44571FF5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5D71C994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714F08DB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0013AE73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0E18330B" w14:textId="77777777" w:rsidR="00C26A7B" w:rsidRPr="00D25887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007" w:type="dxa"/>
          </w:tcPr>
          <w:p w14:paraId="516AE87D" w14:textId="77777777" w:rsidR="00C26A7B" w:rsidRPr="00C86AFC" w:rsidRDefault="00C26A7B" w:rsidP="005A04B2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11.00-12.10</w:t>
            </w:r>
          </w:p>
          <w:p w14:paraId="0D65F373" w14:textId="77777777" w:rsidR="00C26A7B" w:rsidRPr="00FC4F93" w:rsidRDefault="00C26A7B" w:rsidP="005A04B2">
            <w:pPr>
              <w:spacing w:line="276" w:lineRule="auto"/>
              <w:jc w:val="center"/>
              <w:rPr>
                <w:i/>
                <w:sz w:val="20"/>
                <w:szCs w:val="18"/>
              </w:rPr>
            </w:pPr>
          </w:p>
        </w:tc>
        <w:tc>
          <w:tcPr>
            <w:tcW w:w="993" w:type="dxa"/>
          </w:tcPr>
          <w:p w14:paraId="1B394398" w14:textId="77777777" w:rsidR="00C26A7B" w:rsidRDefault="00C26A7B" w:rsidP="005A04B2">
            <w:pPr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12.10-12.30</w:t>
            </w:r>
          </w:p>
          <w:p w14:paraId="7EE2D643" w14:textId="77777777" w:rsidR="00C26A7B" w:rsidRPr="00FC4F93" w:rsidRDefault="00C26A7B" w:rsidP="005A04B2">
            <w:pPr>
              <w:spacing w:line="276" w:lineRule="auto"/>
              <w:jc w:val="center"/>
              <w:rPr>
                <w:i/>
                <w:sz w:val="20"/>
                <w:szCs w:val="18"/>
              </w:rPr>
            </w:pPr>
          </w:p>
        </w:tc>
        <w:tc>
          <w:tcPr>
            <w:tcW w:w="283" w:type="dxa"/>
            <w:vMerge w:val="restart"/>
            <w:shd w:val="clear" w:color="auto" w:fill="8C8C8C"/>
          </w:tcPr>
          <w:p w14:paraId="5F42C372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1F50D70A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7B566050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3BB9DA6B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63FD105D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7E69A349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35AA301D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5D04A778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169985C1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1AAD0AD1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7B84B543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2D2AB42A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5A4E8D97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129ACDFF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57DD77F1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664F3D41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08EDC540" w14:textId="77777777" w:rsidR="00C26A7B" w:rsidRPr="00FC4F93" w:rsidRDefault="00C26A7B" w:rsidP="005A04B2">
            <w:pPr>
              <w:spacing w:line="276" w:lineRule="auto"/>
              <w:jc w:val="center"/>
              <w:rPr>
                <w:b/>
                <w:i/>
                <w:sz w:val="20"/>
                <w:szCs w:val="18"/>
              </w:rPr>
            </w:pPr>
          </w:p>
        </w:tc>
        <w:tc>
          <w:tcPr>
            <w:tcW w:w="507" w:type="dxa"/>
          </w:tcPr>
          <w:p w14:paraId="24B4EB8A" w14:textId="77777777" w:rsidR="00C26A7B" w:rsidRPr="00FC4F93" w:rsidRDefault="00C26A7B" w:rsidP="005A04B2">
            <w:pPr>
              <w:spacing w:line="276" w:lineRule="auto"/>
              <w:rPr>
                <w:i/>
                <w:sz w:val="20"/>
                <w:szCs w:val="18"/>
              </w:rPr>
            </w:pPr>
          </w:p>
        </w:tc>
        <w:tc>
          <w:tcPr>
            <w:tcW w:w="2617" w:type="dxa"/>
          </w:tcPr>
          <w:p w14:paraId="4BBCC4F4" w14:textId="77777777" w:rsidR="00C26A7B" w:rsidRPr="00FC4F93" w:rsidRDefault="00C26A7B" w:rsidP="005A04B2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1.15</w:t>
            </w:r>
            <w:r w:rsidRPr="00FC4F93">
              <w:rPr>
                <w:i/>
                <w:sz w:val="20"/>
                <w:szCs w:val="18"/>
              </w:rPr>
              <w:t>-</w:t>
            </w:r>
            <w:r>
              <w:rPr>
                <w:i/>
                <w:sz w:val="20"/>
                <w:szCs w:val="18"/>
              </w:rPr>
              <w:t>2.15</w:t>
            </w:r>
          </w:p>
        </w:tc>
        <w:tc>
          <w:tcPr>
            <w:tcW w:w="2556" w:type="dxa"/>
            <w:gridSpan w:val="4"/>
          </w:tcPr>
          <w:p w14:paraId="23DCAAD8" w14:textId="77777777" w:rsidR="00C26A7B" w:rsidRPr="00FC4F93" w:rsidRDefault="00C26A7B" w:rsidP="005A04B2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2.15 -3.15</w:t>
            </w:r>
          </w:p>
        </w:tc>
      </w:tr>
      <w:tr w:rsidR="00C26A7B" w:rsidRPr="00FC4F93" w14:paraId="5AD00974" w14:textId="77777777" w:rsidTr="005A04B2">
        <w:trPr>
          <w:cantSplit/>
          <w:trHeight w:val="1134"/>
        </w:trPr>
        <w:tc>
          <w:tcPr>
            <w:tcW w:w="1411" w:type="dxa"/>
          </w:tcPr>
          <w:p w14:paraId="17350A69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Monday</w:t>
            </w:r>
          </w:p>
          <w:p w14:paraId="68DD1D75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05BFFE01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31802071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1B694BBF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318B96CF" w14:textId="77777777" w:rsidR="00C26A7B" w:rsidRPr="00FC4F93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1018" w:type="dxa"/>
            <w:shd w:val="clear" w:color="auto" w:fill="BFBFBF" w:themeFill="background1" w:themeFillShade="BF"/>
          </w:tcPr>
          <w:p w14:paraId="5325546C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A24892D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6AF6A4D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28DD57A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CW</w:t>
            </w:r>
          </w:p>
        </w:tc>
        <w:tc>
          <w:tcPr>
            <w:tcW w:w="994" w:type="dxa"/>
          </w:tcPr>
          <w:p w14:paraId="26438A6E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8226107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9F0EC76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SPAG</w:t>
            </w:r>
          </w:p>
        </w:tc>
        <w:tc>
          <w:tcPr>
            <w:tcW w:w="1527" w:type="dxa"/>
            <w:shd w:val="clear" w:color="auto" w:fill="auto"/>
          </w:tcPr>
          <w:p w14:paraId="1AAC3712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BC97CF6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BCBD7E3" w14:textId="77777777" w:rsidR="00C26A7B" w:rsidRPr="00D25887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  <w:r>
              <w:rPr>
                <w:sz w:val="20"/>
                <w:szCs w:val="18"/>
              </w:rPr>
              <w:t>English</w:t>
            </w:r>
          </w:p>
        </w:tc>
        <w:tc>
          <w:tcPr>
            <w:tcW w:w="284" w:type="dxa"/>
            <w:vMerge/>
            <w:shd w:val="clear" w:color="auto" w:fill="8C8C8C"/>
          </w:tcPr>
          <w:p w14:paraId="3625F63C" w14:textId="77777777" w:rsidR="00C26A7B" w:rsidRPr="00FC4F93" w:rsidRDefault="00C26A7B" w:rsidP="005A04B2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3007" w:type="dxa"/>
          </w:tcPr>
          <w:p w14:paraId="69641C4F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09EEB99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BC131D0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2DA0BB40" w14:textId="77777777" w:rsidR="00C26A7B" w:rsidRPr="00FC4F93" w:rsidRDefault="00C26A7B" w:rsidP="005A04B2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993" w:type="dxa"/>
          </w:tcPr>
          <w:p w14:paraId="0A3C530E" w14:textId="77777777" w:rsidR="00C26A7B" w:rsidRDefault="00C26A7B" w:rsidP="005A04B2">
            <w:pPr>
              <w:rPr>
                <w:sz w:val="20"/>
                <w:szCs w:val="18"/>
              </w:rPr>
            </w:pPr>
          </w:p>
          <w:p w14:paraId="474AFA88" w14:textId="77777777" w:rsidR="00C26A7B" w:rsidRPr="00FC4F93" w:rsidRDefault="00C26A7B" w:rsidP="005A04B2">
            <w:pPr>
              <w:spacing w:line="27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Guided Reading</w:t>
            </w:r>
          </w:p>
        </w:tc>
        <w:tc>
          <w:tcPr>
            <w:tcW w:w="283" w:type="dxa"/>
            <w:vMerge/>
            <w:shd w:val="clear" w:color="auto" w:fill="8C8C8C"/>
          </w:tcPr>
          <w:p w14:paraId="227A00F6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507" w:type="dxa"/>
            <w:textDirection w:val="btLr"/>
          </w:tcPr>
          <w:p w14:paraId="3D8390C5" w14:textId="77777777" w:rsidR="00C26A7B" w:rsidRDefault="00C26A7B" w:rsidP="005A04B2">
            <w:pPr>
              <w:spacing w:line="276" w:lineRule="auto"/>
              <w:ind w:left="113" w:right="113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Word of the day</w:t>
            </w:r>
          </w:p>
          <w:p w14:paraId="7B55A044" w14:textId="77777777" w:rsidR="00C26A7B" w:rsidRDefault="00C26A7B" w:rsidP="005A04B2">
            <w:pPr>
              <w:spacing w:line="276" w:lineRule="auto"/>
              <w:ind w:left="113" w:right="113"/>
              <w:jc w:val="center"/>
              <w:rPr>
                <w:sz w:val="20"/>
                <w:szCs w:val="18"/>
              </w:rPr>
            </w:pPr>
          </w:p>
          <w:p w14:paraId="1EF25494" w14:textId="77777777" w:rsidR="00C26A7B" w:rsidRPr="00FC4F93" w:rsidRDefault="00C26A7B" w:rsidP="005A04B2">
            <w:pPr>
              <w:spacing w:line="276" w:lineRule="auto"/>
              <w:ind w:left="113" w:right="113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Wor</w:t>
            </w:r>
          </w:p>
        </w:tc>
        <w:tc>
          <w:tcPr>
            <w:tcW w:w="3829" w:type="dxa"/>
            <w:gridSpan w:val="2"/>
          </w:tcPr>
          <w:p w14:paraId="51A37F9E" w14:textId="77777777" w:rsidR="00C26A7B" w:rsidRDefault="00C26A7B" w:rsidP="005A04B2">
            <w:pPr>
              <w:rPr>
                <w:sz w:val="20"/>
                <w:szCs w:val="18"/>
              </w:rPr>
            </w:pPr>
          </w:p>
          <w:p w14:paraId="08639FAD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0F16A10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Science</w:t>
            </w:r>
          </w:p>
          <w:p w14:paraId="787EED2F" w14:textId="77777777" w:rsidR="00C26A7B" w:rsidRDefault="00C26A7B" w:rsidP="005A04B2">
            <w:pPr>
              <w:spacing w:line="276" w:lineRule="auto"/>
              <w:rPr>
                <w:sz w:val="20"/>
                <w:szCs w:val="18"/>
              </w:rPr>
            </w:pPr>
          </w:p>
          <w:p w14:paraId="385E0A34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ABA368C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755" w:type="dxa"/>
            <w:gridSpan w:val="2"/>
            <w:textDirection w:val="btLr"/>
          </w:tcPr>
          <w:p w14:paraId="24CB618B" w14:textId="77777777" w:rsidR="00C26A7B" w:rsidRPr="00FC4F93" w:rsidRDefault="00C26A7B" w:rsidP="005A04B2">
            <w:pPr>
              <w:spacing w:line="276" w:lineRule="auto"/>
              <w:ind w:left="113" w:right="113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Times table practise</w:t>
            </w:r>
          </w:p>
        </w:tc>
        <w:tc>
          <w:tcPr>
            <w:tcW w:w="589" w:type="dxa"/>
            <w:textDirection w:val="btLr"/>
          </w:tcPr>
          <w:p w14:paraId="2969CC51" w14:textId="77777777" w:rsidR="00C26A7B" w:rsidRPr="00FC4F93" w:rsidRDefault="00C26A7B" w:rsidP="005A04B2">
            <w:pPr>
              <w:spacing w:line="276" w:lineRule="auto"/>
              <w:ind w:left="113" w:right="113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Class story</w:t>
            </w:r>
          </w:p>
        </w:tc>
      </w:tr>
      <w:tr w:rsidR="00C26A7B" w:rsidRPr="00FC4F93" w14:paraId="0759B1F6" w14:textId="77777777" w:rsidTr="005A04B2">
        <w:trPr>
          <w:cantSplit/>
          <w:trHeight w:val="1134"/>
        </w:trPr>
        <w:tc>
          <w:tcPr>
            <w:tcW w:w="1411" w:type="dxa"/>
          </w:tcPr>
          <w:p w14:paraId="7A0792A9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Tuesday</w:t>
            </w:r>
          </w:p>
          <w:p w14:paraId="0F925056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7B20BF4B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32578819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630CF7A1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0384BF72" w14:textId="77777777" w:rsidR="00C26A7B" w:rsidRPr="00FC4F93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1018" w:type="dxa"/>
            <w:shd w:val="clear" w:color="auto" w:fill="BFBFBF" w:themeFill="background1" w:themeFillShade="BF"/>
          </w:tcPr>
          <w:p w14:paraId="16B137BB" w14:textId="77777777" w:rsidR="00C26A7B" w:rsidRDefault="00C26A7B" w:rsidP="005A04B2">
            <w:pPr>
              <w:spacing w:line="276" w:lineRule="auto"/>
              <w:rPr>
                <w:sz w:val="20"/>
                <w:szCs w:val="18"/>
              </w:rPr>
            </w:pPr>
          </w:p>
          <w:p w14:paraId="27B3C711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6E8B19D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CW</w:t>
            </w:r>
          </w:p>
        </w:tc>
        <w:tc>
          <w:tcPr>
            <w:tcW w:w="994" w:type="dxa"/>
            <w:shd w:val="clear" w:color="auto" w:fill="FFFFFF" w:themeFill="background1"/>
          </w:tcPr>
          <w:p w14:paraId="17F2B718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566CC24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SPAG</w:t>
            </w:r>
          </w:p>
          <w:p w14:paraId="63B2524C" w14:textId="77777777" w:rsidR="00C26A7B" w:rsidRDefault="00C26A7B" w:rsidP="005A04B2">
            <w:pPr>
              <w:rPr>
                <w:sz w:val="20"/>
                <w:szCs w:val="18"/>
              </w:rPr>
            </w:pPr>
          </w:p>
          <w:p w14:paraId="4B0C29EA" w14:textId="77777777" w:rsidR="00C26A7B" w:rsidRDefault="00C26A7B" w:rsidP="005A04B2">
            <w:pPr>
              <w:rPr>
                <w:sz w:val="20"/>
                <w:szCs w:val="18"/>
              </w:rPr>
            </w:pPr>
          </w:p>
          <w:p w14:paraId="2CB0DCF6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527" w:type="dxa"/>
            <w:shd w:val="clear" w:color="auto" w:fill="FFFFFF" w:themeFill="background1"/>
          </w:tcPr>
          <w:p w14:paraId="181992E0" w14:textId="77777777" w:rsidR="00C26A7B" w:rsidRDefault="00C26A7B" w:rsidP="005A04B2">
            <w:pPr>
              <w:rPr>
                <w:sz w:val="20"/>
                <w:szCs w:val="18"/>
              </w:rPr>
            </w:pPr>
          </w:p>
          <w:p w14:paraId="2824561F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 English</w:t>
            </w:r>
          </w:p>
          <w:p w14:paraId="1508A653" w14:textId="77777777" w:rsidR="00C26A7B" w:rsidRPr="00FC4F93" w:rsidRDefault="00C26A7B" w:rsidP="005A04B2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284" w:type="dxa"/>
            <w:vMerge/>
            <w:shd w:val="clear" w:color="auto" w:fill="8C8C8C"/>
          </w:tcPr>
          <w:p w14:paraId="07E18770" w14:textId="77777777" w:rsidR="00C26A7B" w:rsidRPr="00FC4F93" w:rsidRDefault="00C26A7B" w:rsidP="005A04B2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3007" w:type="dxa"/>
          </w:tcPr>
          <w:p w14:paraId="72157986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CE3FF78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1CC66C1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698EAA84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13070D5" w14:textId="77777777" w:rsidR="00C26A7B" w:rsidRPr="00FC4F93" w:rsidRDefault="00C26A7B" w:rsidP="005A04B2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993" w:type="dxa"/>
          </w:tcPr>
          <w:p w14:paraId="5A655DEA" w14:textId="77777777" w:rsidR="00C26A7B" w:rsidRDefault="00C26A7B" w:rsidP="005A04B2">
            <w:pPr>
              <w:rPr>
                <w:sz w:val="20"/>
                <w:szCs w:val="18"/>
              </w:rPr>
            </w:pPr>
          </w:p>
          <w:p w14:paraId="7DD0BF3C" w14:textId="77777777" w:rsidR="00C26A7B" w:rsidRPr="00FC4F93" w:rsidRDefault="00C26A7B" w:rsidP="005A04B2">
            <w:pPr>
              <w:spacing w:line="27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Guided Reading</w:t>
            </w:r>
          </w:p>
        </w:tc>
        <w:tc>
          <w:tcPr>
            <w:tcW w:w="283" w:type="dxa"/>
            <w:vMerge/>
            <w:shd w:val="clear" w:color="auto" w:fill="8C8C8C"/>
          </w:tcPr>
          <w:p w14:paraId="4C4549D9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507" w:type="dxa"/>
            <w:textDirection w:val="btLr"/>
          </w:tcPr>
          <w:p w14:paraId="192ED6C9" w14:textId="77777777" w:rsidR="00C26A7B" w:rsidRDefault="00C26A7B" w:rsidP="005A04B2">
            <w:pPr>
              <w:spacing w:line="276" w:lineRule="auto"/>
              <w:ind w:left="113" w:right="113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Word of the day</w:t>
            </w:r>
          </w:p>
          <w:p w14:paraId="34F2A567" w14:textId="77777777" w:rsidR="00C26A7B" w:rsidRPr="00FC4F93" w:rsidRDefault="00C26A7B" w:rsidP="005A04B2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2617" w:type="dxa"/>
          </w:tcPr>
          <w:p w14:paraId="5BC025BA" w14:textId="77777777" w:rsidR="00C26A7B" w:rsidRDefault="00C26A7B" w:rsidP="005A04B2">
            <w:pPr>
              <w:spacing w:line="276" w:lineRule="auto"/>
              <w:rPr>
                <w:sz w:val="20"/>
                <w:szCs w:val="18"/>
              </w:rPr>
            </w:pPr>
          </w:p>
          <w:p w14:paraId="75742B15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4A5AEA8" w14:textId="77777777" w:rsidR="00C26A7B" w:rsidRDefault="00C26A7B" w:rsidP="005A04B2">
            <w:pPr>
              <w:rPr>
                <w:sz w:val="20"/>
                <w:szCs w:val="18"/>
              </w:rPr>
            </w:pPr>
          </w:p>
          <w:p w14:paraId="632A1768" w14:textId="68988275" w:rsidR="00C26A7B" w:rsidRDefault="00C26A7B" w:rsidP="005A04B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RE</w:t>
            </w:r>
          </w:p>
          <w:p w14:paraId="60D0C958" w14:textId="77777777" w:rsidR="00C26A7B" w:rsidRPr="00FC4F93" w:rsidRDefault="00C26A7B" w:rsidP="005A04B2">
            <w:pPr>
              <w:rPr>
                <w:sz w:val="20"/>
                <w:szCs w:val="18"/>
              </w:rPr>
            </w:pPr>
          </w:p>
        </w:tc>
        <w:tc>
          <w:tcPr>
            <w:tcW w:w="2556" w:type="dxa"/>
            <w:gridSpan w:val="4"/>
          </w:tcPr>
          <w:p w14:paraId="44C929A2" w14:textId="77777777" w:rsidR="00C26A7B" w:rsidRDefault="00C26A7B" w:rsidP="005A04B2">
            <w:pPr>
              <w:rPr>
                <w:sz w:val="20"/>
                <w:szCs w:val="18"/>
              </w:rPr>
            </w:pPr>
          </w:p>
          <w:p w14:paraId="744EFE92" w14:textId="77777777" w:rsidR="00C26A7B" w:rsidRDefault="00C26A7B" w:rsidP="005A04B2">
            <w:pPr>
              <w:rPr>
                <w:sz w:val="20"/>
                <w:szCs w:val="18"/>
              </w:rPr>
            </w:pPr>
          </w:p>
          <w:p w14:paraId="15891543" w14:textId="77777777" w:rsidR="00C26A7B" w:rsidRDefault="00C26A7B" w:rsidP="005A04B2">
            <w:pPr>
              <w:rPr>
                <w:sz w:val="20"/>
                <w:szCs w:val="18"/>
              </w:rPr>
            </w:pPr>
          </w:p>
          <w:p w14:paraId="4701664F" w14:textId="41C20BB3" w:rsidR="00C26A7B" w:rsidRPr="00FC4F93" w:rsidRDefault="00C26A7B" w:rsidP="005A04B2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PE</w:t>
            </w:r>
          </w:p>
          <w:p w14:paraId="1BBEBCAB" w14:textId="77777777" w:rsidR="00C26A7B" w:rsidRDefault="00C26A7B" w:rsidP="005A04B2">
            <w:pPr>
              <w:ind w:left="113" w:right="113"/>
              <w:rPr>
                <w:sz w:val="20"/>
                <w:szCs w:val="18"/>
              </w:rPr>
            </w:pPr>
          </w:p>
          <w:p w14:paraId="7F58A909" w14:textId="77777777" w:rsidR="00C26A7B" w:rsidRPr="00FC4F93" w:rsidRDefault="00C26A7B" w:rsidP="005A04B2">
            <w:pPr>
              <w:ind w:left="113" w:right="113"/>
              <w:rPr>
                <w:sz w:val="20"/>
                <w:szCs w:val="18"/>
              </w:rPr>
            </w:pPr>
          </w:p>
        </w:tc>
      </w:tr>
      <w:tr w:rsidR="00C26A7B" w:rsidRPr="00FC4F93" w14:paraId="227EA946" w14:textId="77777777" w:rsidTr="005A04B2">
        <w:trPr>
          <w:cantSplit/>
          <w:trHeight w:val="1354"/>
        </w:trPr>
        <w:tc>
          <w:tcPr>
            <w:tcW w:w="1411" w:type="dxa"/>
          </w:tcPr>
          <w:p w14:paraId="170CEF3B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Wednesday</w:t>
            </w:r>
          </w:p>
          <w:p w14:paraId="66425B23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1AAF2A1B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4CEEFFDC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07DA81A7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64AC9844" w14:textId="77777777" w:rsidR="00C26A7B" w:rsidRPr="00FC4F93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1018" w:type="dxa"/>
            <w:shd w:val="clear" w:color="auto" w:fill="BFBFBF" w:themeFill="background1" w:themeFillShade="BF"/>
          </w:tcPr>
          <w:p w14:paraId="4C5A562C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0A8BE49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498CA5E" w14:textId="77777777" w:rsidR="00C26A7B" w:rsidRPr="00FC4F93" w:rsidRDefault="00C26A7B" w:rsidP="005A04B2">
            <w:pPr>
              <w:spacing w:line="27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 CW</w:t>
            </w:r>
          </w:p>
        </w:tc>
        <w:tc>
          <w:tcPr>
            <w:tcW w:w="994" w:type="dxa"/>
          </w:tcPr>
          <w:p w14:paraId="14983571" w14:textId="77777777" w:rsidR="00C26A7B" w:rsidRDefault="00C26A7B" w:rsidP="005A04B2">
            <w:pPr>
              <w:spacing w:line="276" w:lineRule="auto"/>
              <w:rPr>
                <w:sz w:val="20"/>
                <w:szCs w:val="18"/>
              </w:rPr>
            </w:pPr>
          </w:p>
          <w:p w14:paraId="2E46F9DB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3EC1D2C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SPAG</w:t>
            </w:r>
          </w:p>
        </w:tc>
        <w:tc>
          <w:tcPr>
            <w:tcW w:w="1527" w:type="dxa"/>
            <w:shd w:val="clear" w:color="auto" w:fill="FFFFFF" w:themeFill="background1"/>
          </w:tcPr>
          <w:p w14:paraId="4428204A" w14:textId="77777777" w:rsidR="00C26A7B" w:rsidRDefault="00C26A7B" w:rsidP="005A04B2">
            <w:pPr>
              <w:rPr>
                <w:sz w:val="20"/>
                <w:szCs w:val="18"/>
              </w:rPr>
            </w:pPr>
          </w:p>
          <w:p w14:paraId="526B81BC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English</w:t>
            </w:r>
          </w:p>
        </w:tc>
        <w:tc>
          <w:tcPr>
            <w:tcW w:w="284" w:type="dxa"/>
            <w:vMerge w:val="restart"/>
            <w:shd w:val="clear" w:color="auto" w:fill="8C8C8C"/>
          </w:tcPr>
          <w:p w14:paraId="015CF4C0" w14:textId="77777777" w:rsidR="00C26A7B" w:rsidRDefault="00C26A7B" w:rsidP="005A04B2">
            <w:pPr>
              <w:spacing w:line="276" w:lineRule="auto"/>
              <w:jc w:val="center"/>
              <w:rPr>
                <w:b/>
                <w:i/>
                <w:sz w:val="18"/>
                <w:szCs w:val="18"/>
              </w:rPr>
            </w:pPr>
          </w:p>
          <w:p w14:paraId="662608FE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3007" w:type="dxa"/>
          </w:tcPr>
          <w:p w14:paraId="5C33EEA9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F57AE66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1CA5332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79E6A4B0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048FA23" w14:textId="77777777" w:rsidR="00C26A7B" w:rsidRDefault="00C26A7B" w:rsidP="005A04B2">
            <w:pPr>
              <w:rPr>
                <w:sz w:val="20"/>
                <w:szCs w:val="18"/>
              </w:rPr>
            </w:pPr>
          </w:p>
          <w:p w14:paraId="2AB0D07B" w14:textId="77777777" w:rsidR="00C26A7B" w:rsidRPr="00FC4F93" w:rsidRDefault="00C26A7B" w:rsidP="005A04B2">
            <w:pPr>
              <w:rPr>
                <w:sz w:val="20"/>
                <w:szCs w:val="18"/>
              </w:rPr>
            </w:pPr>
          </w:p>
        </w:tc>
        <w:tc>
          <w:tcPr>
            <w:tcW w:w="993" w:type="dxa"/>
          </w:tcPr>
          <w:p w14:paraId="5C3AC843" w14:textId="77777777" w:rsidR="00C26A7B" w:rsidRDefault="00C26A7B" w:rsidP="005A04B2">
            <w:pPr>
              <w:rPr>
                <w:sz w:val="20"/>
                <w:szCs w:val="18"/>
              </w:rPr>
            </w:pPr>
          </w:p>
          <w:p w14:paraId="56219A6A" w14:textId="77777777" w:rsidR="00C26A7B" w:rsidRPr="00FC4F93" w:rsidRDefault="00C26A7B" w:rsidP="005A04B2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Guided Reading</w:t>
            </w:r>
          </w:p>
        </w:tc>
        <w:tc>
          <w:tcPr>
            <w:tcW w:w="283" w:type="dxa"/>
            <w:vMerge/>
            <w:shd w:val="clear" w:color="auto" w:fill="8C8C8C"/>
          </w:tcPr>
          <w:p w14:paraId="622DB9CF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507" w:type="dxa"/>
            <w:textDirection w:val="btLr"/>
          </w:tcPr>
          <w:p w14:paraId="0F3E2A38" w14:textId="77777777" w:rsidR="00C26A7B" w:rsidRDefault="00C26A7B" w:rsidP="005A04B2">
            <w:pPr>
              <w:spacing w:line="276" w:lineRule="auto"/>
              <w:ind w:left="113" w:right="113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Word of the day</w:t>
            </w:r>
          </w:p>
          <w:p w14:paraId="5EE66F06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2617" w:type="dxa"/>
          </w:tcPr>
          <w:p w14:paraId="493E1A5D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E862BD0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C4BB616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F9536A4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PSHE/Music</w:t>
            </w:r>
          </w:p>
          <w:p w14:paraId="4A5E2AD0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967" w:type="dxa"/>
            <w:gridSpan w:val="3"/>
          </w:tcPr>
          <w:p w14:paraId="199D4382" w14:textId="77777777" w:rsidR="00C26A7B" w:rsidRDefault="00C26A7B" w:rsidP="005A04B2">
            <w:pPr>
              <w:rPr>
                <w:sz w:val="20"/>
                <w:szCs w:val="18"/>
              </w:rPr>
            </w:pPr>
          </w:p>
          <w:p w14:paraId="413392D1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294256D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86CCE12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Topic</w:t>
            </w:r>
          </w:p>
        </w:tc>
        <w:tc>
          <w:tcPr>
            <w:tcW w:w="589" w:type="dxa"/>
            <w:textDirection w:val="btLr"/>
          </w:tcPr>
          <w:p w14:paraId="412A4B9A" w14:textId="77777777" w:rsidR="00C26A7B" w:rsidRDefault="00C26A7B" w:rsidP="005A04B2">
            <w:pPr>
              <w:ind w:left="113" w:right="113"/>
              <w:rPr>
                <w:sz w:val="20"/>
                <w:szCs w:val="18"/>
              </w:rPr>
            </w:pPr>
          </w:p>
          <w:p w14:paraId="0EA31C3B" w14:textId="77777777" w:rsidR="00C26A7B" w:rsidRPr="00FC4F93" w:rsidRDefault="00C26A7B" w:rsidP="005A04B2">
            <w:pPr>
              <w:spacing w:line="276" w:lineRule="auto"/>
              <w:ind w:left="113" w:right="113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Class Story</w:t>
            </w:r>
          </w:p>
        </w:tc>
      </w:tr>
      <w:tr w:rsidR="00C26A7B" w:rsidRPr="00FC4F93" w14:paraId="2D5943CB" w14:textId="77777777" w:rsidTr="005A04B2">
        <w:trPr>
          <w:cantSplit/>
          <w:trHeight w:val="1787"/>
        </w:trPr>
        <w:tc>
          <w:tcPr>
            <w:tcW w:w="1411" w:type="dxa"/>
          </w:tcPr>
          <w:p w14:paraId="7030B1DA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Thursday</w:t>
            </w:r>
          </w:p>
          <w:p w14:paraId="1723E6B8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5756D152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38A924A2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4BEF3FA1" w14:textId="77777777" w:rsidR="00C26A7B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3468E918" w14:textId="77777777" w:rsidR="00C26A7B" w:rsidRPr="00FC4F93" w:rsidRDefault="00C26A7B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1018" w:type="dxa"/>
            <w:shd w:val="clear" w:color="auto" w:fill="BFBFBF" w:themeFill="background1" w:themeFillShade="BF"/>
          </w:tcPr>
          <w:p w14:paraId="37C2FCE2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E6C48A9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B2C5E14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CW</w:t>
            </w:r>
          </w:p>
        </w:tc>
        <w:tc>
          <w:tcPr>
            <w:tcW w:w="994" w:type="dxa"/>
          </w:tcPr>
          <w:p w14:paraId="6021E135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EC99416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642BDB2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SPAG</w:t>
            </w:r>
          </w:p>
        </w:tc>
        <w:tc>
          <w:tcPr>
            <w:tcW w:w="1527" w:type="dxa"/>
            <w:shd w:val="clear" w:color="auto" w:fill="FFFFFF" w:themeFill="background1"/>
          </w:tcPr>
          <w:p w14:paraId="29744E3A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DE9C482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C24AD55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English</w:t>
            </w:r>
          </w:p>
        </w:tc>
        <w:tc>
          <w:tcPr>
            <w:tcW w:w="284" w:type="dxa"/>
            <w:vMerge/>
            <w:shd w:val="clear" w:color="auto" w:fill="8C8C8C"/>
          </w:tcPr>
          <w:p w14:paraId="661A6454" w14:textId="77777777" w:rsidR="00C26A7B" w:rsidRPr="00FC4F93" w:rsidRDefault="00C26A7B" w:rsidP="005A04B2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3007" w:type="dxa"/>
          </w:tcPr>
          <w:p w14:paraId="1D87CB2D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D8A3CF5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B518B60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425CABD4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838C891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57359BD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993" w:type="dxa"/>
          </w:tcPr>
          <w:p w14:paraId="25467344" w14:textId="77777777" w:rsidR="00C26A7B" w:rsidRDefault="00C26A7B" w:rsidP="005A04B2">
            <w:pPr>
              <w:rPr>
                <w:sz w:val="20"/>
                <w:szCs w:val="18"/>
              </w:rPr>
            </w:pPr>
          </w:p>
          <w:p w14:paraId="1AC0B5BF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Guided Reading</w:t>
            </w:r>
          </w:p>
        </w:tc>
        <w:tc>
          <w:tcPr>
            <w:tcW w:w="283" w:type="dxa"/>
            <w:vMerge/>
            <w:shd w:val="clear" w:color="auto" w:fill="8C8C8C"/>
          </w:tcPr>
          <w:p w14:paraId="6E092325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507" w:type="dxa"/>
            <w:textDirection w:val="btLr"/>
          </w:tcPr>
          <w:p w14:paraId="6F963C92" w14:textId="77777777" w:rsidR="00C26A7B" w:rsidRDefault="00C26A7B" w:rsidP="005A04B2">
            <w:pPr>
              <w:spacing w:line="276" w:lineRule="auto"/>
              <w:ind w:left="113" w:right="113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Word of the day</w:t>
            </w:r>
          </w:p>
          <w:p w14:paraId="719EB03C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2617" w:type="dxa"/>
          </w:tcPr>
          <w:p w14:paraId="6FDBF018" w14:textId="77777777" w:rsidR="00C26A7B" w:rsidRDefault="00C26A7B" w:rsidP="005A04B2">
            <w:pPr>
              <w:spacing w:line="276" w:lineRule="auto"/>
              <w:rPr>
                <w:sz w:val="20"/>
                <w:szCs w:val="18"/>
              </w:rPr>
            </w:pPr>
          </w:p>
          <w:p w14:paraId="6396C420" w14:textId="77777777" w:rsidR="00C26A7B" w:rsidRDefault="00C26A7B" w:rsidP="005A04B2">
            <w:pPr>
              <w:spacing w:line="276" w:lineRule="auto"/>
              <w:rPr>
                <w:sz w:val="20"/>
                <w:szCs w:val="18"/>
              </w:rPr>
            </w:pPr>
          </w:p>
          <w:p w14:paraId="29EEDFC2" w14:textId="77777777" w:rsidR="00C26A7B" w:rsidRDefault="00C26A7B" w:rsidP="005A04B2">
            <w:pPr>
              <w:spacing w:line="276" w:lineRule="auto"/>
              <w:rPr>
                <w:sz w:val="20"/>
                <w:szCs w:val="18"/>
              </w:rPr>
            </w:pPr>
          </w:p>
          <w:p w14:paraId="4C0AF10A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PE</w:t>
            </w:r>
          </w:p>
          <w:p w14:paraId="5ACDE51F" w14:textId="77777777" w:rsidR="00C26A7B" w:rsidRDefault="00C26A7B" w:rsidP="005A04B2">
            <w:pPr>
              <w:spacing w:line="276" w:lineRule="auto"/>
              <w:rPr>
                <w:sz w:val="20"/>
                <w:szCs w:val="18"/>
              </w:rPr>
            </w:pPr>
          </w:p>
          <w:p w14:paraId="27DBC3F5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4F964D9" w14:textId="77777777" w:rsidR="00C26A7B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E9EA050" w14:textId="77777777" w:rsidR="00C26A7B" w:rsidRDefault="00C26A7B" w:rsidP="005A04B2">
            <w:pPr>
              <w:rPr>
                <w:sz w:val="20"/>
                <w:szCs w:val="18"/>
              </w:rPr>
            </w:pPr>
          </w:p>
          <w:p w14:paraId="067901D8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2556" w:type="dxa"/>
            <w:gridSpan w:val="4"/>
          </w:tcPr>
          <w:p w14:paraId="6B487AB5" w14:textId="77777777" w:rsidR="00C26A7B" w:rsidRDefault="00C26A7B" w:rsidP="005A04B2">
            <w:pPr>
              <w:rPr>
                <w:sz w:val="20"/>
                <w:szCs w:val="18"/>
              </w:rPr>
            </w:pPr>
          </w:p>
          <w:p w14:paraId="56985748" w14:textId="77777777" w:rsidR="00C26A7B" w:rsidRPr="00FC4F93" w:rsidRDefault="00C26A7B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Reading comprehension/Handwriting practise</w:t>
            </w:r>
          </w:p>
        </w:tc>
      </w:tr>
      <w:tr w:rsidR="00D92469" w:rsidRPr="00FC4F93" w14:paraId="503814F4" w14:textId="77777777" w:rsidTr="0094037A">
        <w:trPr>
          <w:cantSplit/>
          <w:trHeight w:val="1134"/>
        </w:trPr>
        <w:tc>
          <w:tcPr>
            <w:tcW w:w="1411" w:type="dxa"/>
          </w:tcPr>
          <w:p w14:paraId="548A8608" w14:textId="77777777" w:rsidR="00D92469" w:rsidRDefault="00D92469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Friday</w:t>
            </w:r>
          </w:p>
          <w:p w14:paraId="6144BF17" w14:textId="77777777" w:rsidR="00D92469" w:rsidRDefault="00D92469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2563BB8F" w14:textId="77777777" w:rsidR="00D92469" w:rsidRDefault="00D92469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7E1F2D7E" w14:textId="77777777" w:rsidR="00D92469" w:rsidRDefault="00D92469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0D214518" w14:textId="77777777" w:rsidR="00D92469" w:rsidRDefault="00D92469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  <w:p w14:paraId="5064692F" w14:textId="77777777" w:rsidR="00D92469" w:rsidRPr="00FC4F93" w:rsidRDefault="00D92469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1018" w:type="dxa"/>
            <w:shd w:val="clear" w:color="auto" w:fill="B3B3B3"/>
          </w:tcPr>
          <w:p w14:paraId="37240425" w14:textId="77777777" w:rsidR="00D92469" w:rsidRDefault="00D92469" w:rsidP="005A04B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  <w:p w14:paraId="7BBFD1A2" w14:textId="77777777" w:rsidR="00D92469" w:rsidRDefault="00D92469" w:rsidP="005A04B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  <w:p w14:paraId="08DA3E06" w14:textId="77777777" w:rsidR="00D92469" w:rsidRPr="00D25887" w:rsidRDefault="00D92469" w:rsidP="005A04B2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18"/>
                <w:szCs w:val="18"/>
              </w:rPr>
              <w:t>C</w:t>
            </w:r>
            <w:r w:rsidRPr="00D25887">
              <w:rPr>
                <w:b/>
                <w:sz w:val="18"/>
                <w:szCs w:val="18"/>
              </w:rPr>
              <w:t>elebration assembly</w:t>
            </w:r>
          </w:p>
        </w:tc>
        <w:tc>
          <w:tcPr>
            <w:tcW w:w="994" w:type="dxa"/>
          </w:tcPr>
          <w:p w14:paraId="378A1D8F" w14:textId="77777777" w:rsidR="00D92469" w:rsidRDefault="00D92469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89CC553" w14:textId="77777777" w:rsidR="00D92469" w:rsidRDefault="00D92469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14ADAD7" w14:textId="77777777" w:rsidR="00D92469" w:rsidRPr="00FC4F93" w:rsidRDefault="00D92469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SPAG</w:t>
            </w:r>
          </w:p>
        </w:tc>
        <w:tc>
          <w:tcPr>
            <w:tcW w:w="1527" w:type="dxa"/>
          </w:tcPr>
          <w:p w14:paraId="6FBA5434" w14:textId="77777777" w:rsidR="00D92469" w:rsidRDefault="00D92469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A3D3085" w14:textId="77777777" w:rsidR="00D92469" w:rsidRDefault="00D92469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87B523A" w14:textId="77777777" w:rsidR="00D92469" w:rsidRPr="00FC4F93" w:rsidRDefault="00D92469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English</w:t>
            </w:r>
          </w:p>
        </w:tc>
        <w:tc>
          <w:tcPr>
            <w:tcW w:w="284" w:type="dxa"/>
            <w:vMerge/>
            <w:shd w:val="clear" w:color="auto" w:fill="8C8C8C"/>
          </w:tcPr>
          <w:p w14:paraId="2E0E7B33" w14:textId="77777777" w:rsidR="00D92469" w:rsidRPr="00FC4F93" w:rsidRDefault="00D92469" w:rsidP="005A04B2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3007" w:type="dxa"/>
          </w:tcPr>
          <w:p w14:paraId="7C991E61" w14:textId="77777777" w:rsidR="00D92469" w:rsidRDefault="00D92469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92F5AB0" w14:textId="77777777" w:rsidR="00D92469" w:rsidRDefault="00D92469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8B6D7B2" w14:textId="77777777" w:rsidR="00D92469" w:rsidRPr="00FC4F93" w:rsidRDefault="00D92469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297DA5A0" w14:textId="77777777" w:rsidR="00D92469" w:rsidRDefault="00D92469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447BC6C" w14:textId="77777777" w:rsidR="00D92469" w:rsidRPr="00FC4F93" w:rsidRDefault="00D92469" w:rsidP="005A04B2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993" w:type="dxa"/>
          </w:tcPr>
          <w:p w14:paraId="5F145825" w14:textId="77777777" w:rsidR="00D92469" w:rsidRDefault="00D92469" w:rsidP="005A04B2">
            <w:pPr>
              <w:rPr>
                <w:sz w:val="20"/>
                <w:szCs w:val="18"/>
              </w:rPr>
            </w:pPr>
          </w:p>
          <w:p w14:paraId="2A866646" w14:textId="77777777" w:rsidR="00D92469" w:rsidRPr="00FC4F93" w:rsidRDefault="00D92469" w:rsidP="005A04B2">
            <w:pPr>
              <w:spacing w:line="276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Guided Reading</w:t>
            </w:r>
          </w:p>
        </w:tc>
        <w:tc>
          <w:tcPr>
            <w:tcW w:w="283" w:type="dxa"/>
            <w:vMerge/>
            <w:shd w:val="clear" w:color="auto" w:fill="8C8C8C"/>
          </w:tcPr>
          <w:p w14:paraId="010E5550" w14:textId="77777777" w:rsidR="00D92469" w:rsidRPr="00FC4F93" w:rsidRDefault="00D92469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507" w:type="dxa"/>
            <w:textDirection w:val="btLr"/>
          </w:tcPr>
          <w:p w14:paraId="1DEB9549" w14:textId="77777777" w:rsidR="00D92469" w:rsidRDefault="00D92469" w:rsidP="005A04B2">
            <w:pPr>
              <w:spacing w:line="276" w:lineRule="auto"/>
              <w:ind w:left="113" w:right="113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Word of the day</w:t>
            </w:r>
          </w:p>
          <w:p w14:paraId="71CAE656" w14:textId="77777777" w:rsidR="00D92469" w:rsidRPr="00FC4F93" w:rsidRDefault="00D92469" w:rsidP="005A04B2">
            <w:pPr>
              <w:spacing w:line="276" w:lineRule="auto"/>
              <w:ind w:left="113" w:right="113"/>
              <w:rPr>
                <w:sz w:val="20"/>
                <w:szCs w:val="18"/>
              </w:rPr>
            </w:pPr>
          </w:p>
        </w:tc>
        <w:tc>
          <w:tcPr>
            <w:tcW w:w="4574" w:type="dxa"/>
            <w:gridSpan w:val="3"/>
          </w:tcPr>
          <w:p w14:paraId="0E016AE1" w14:textId="77777777" w:rsidR="00D92469" w:rsidRDefault="00D92469" w:rsidP="005A04B2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CA73A2C" w14:textId="0E40CD4F" w:rsidR="00D92469" w:rsidRDefault="00D92469" w:rsidP="00D92469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Art/DT or  Computing</w:t>
            </w:r>
          </w:p>
          <w:p w14:paraId="466F94E8" w14:textId="77777777" w:rsidR="00D92469" w:rsidRPr="00FC4F93" w:rsidRDefault="00D92469" w:rsidP="005A04B2">
            <w:pPr>
              <w:spacing w:line="276" w:lineRule="auto"/>
              <w:ind w:left="113" w:right="113"/>
              <w:rPr>
                <w:sz w:val="20"/>
                <w:szCs w:val="18"/>
              </w:rPr>
            </w:pPr>
          </w:p>
        </w:tc>
        <w:tc>
          <w:tcPr>
            <w:tcW w:w="599" w:type="dxa"/>
            <w:gridSpan w:val="2"/>
            <w:textDirection w:val="btLr"/>
          </w:tcPr>
          <w:p w14:paraId="41B069D7" w14:textId="77777777" w:rsidR="00D92469" w:rsidRDefault="00D92469" w:rsidP="005A04B2">
            <w:pPr>
              <w:ind w:left="113" w:right="113"/>
              <w:rPr>
                <w:sz w:val="20"/>
                <w:szCs w:val="18"/>
              </w:rPr>
            </w:pPr>
          </w:p>
          <w:p w14:paraId="27D9239D" w14:textId="77777777" w:rsidR="00D92469" w:rsidRPr="00FC4F93" w:rsidRDefault="00D92469" w:rsidP="005A04B2">
            <w:pPr>
              <w:spacing w:line="276" w:lineRule="auto"/>
              <w:ind w:left="113" w:right="113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Class Story</w:t>
            </w:r>
          </w:p>
        </w:tc>
      </w:tr>
    </w:tbl>
    <w:p w14:paraId="4B0E3018" w14:textId="12902959" w:rsidR="00332D64" w:rsidRPr="00FC4F93" w:rsidRDefault="00332D64" w:rsidP="00EA34E2">
      <w:pPr>
        <w:spacing w:line="276" w:lineRule="auto"/>
        <w:rPr>
          <w:sz w:val="22"/>
          <w:szCs w:val="20"/>
        </w:rPr>
      </w:pPr>
    </w:p>
    <w:sectPr w:rsidR="00332D64" w:rsidRPr="00FC4F93" w:rsidSect="00C1220A">
      <w:pgSz w:w="16840" w:h="11900" w:orient="landscape"/>
      <w:pgMar w:top="567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515FF9" w14:textId="77777777" w:rsidR="00F13A7E" w:rsidRDefault="00F13A7E" w:rsidP="00663A8A">
      <w:r>
        <w:separator/>
      </w:r>
    </w:p>
  </w:endnote>
  <w:endnote w:type="continuationSeparator" w:id="0">
    <w:p w14:paraId="6738F9B3" w14:textId="77777777" w:rsidR="00F13A7E" w:rsidRDefault="00F13A7E" w:rsidP="00663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7FE0AE" w14:textId="77777777" w:rsidR="00F13A7E" w:rsidRDefault="00F13A7E" w:rsidP="00663A8A">
      <w:r>
        <w:separator/>
      </w:r>
    </w:p>
  </w:footnote>
  <w:footnote w:type="continuationSeparator" w:id="0">
    <w:p w14:paraId="23427B75" w14:textId="77777777" w:rsidR="00F13A7E" w:rsidRDefault="00F13A7E" w:rsidP="00663A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B51"/>
    <w:rsid w:val="0004585F"/>
    <w:rsid w:val="00054428"/>
    <w:rsid w:val="000548C7"/>
    <w:rsid w:val="0008557C"/>
    <w:rsid w:val="001172ED"/>
    <w:rsid w:val="001215FA"/>
    <w:rsid w:val="00150B98"/>
    <w:rsid w:val="00172C9F"/>
    <w:rsid w:val="001E1A50"/>
    <w:rsid w:val="002457E7"/>
    <w:rsid w:val="00252C67"/>
    <w:rsid w:val="002542C8"/>
    <w:rsid w:val="002A42B2"/>
    <w:rsid w:val="002D3908"/>
    <w:rsid w:val="002D62FE"/>
    <w:rsid w:val="002E3312"/>
    <w:rsid w:val="002E4E4E"/>
    <w:rsid w:val="00316A98"/>
    <w:rsid w:val="00332D64"/>
    <w:rsid w:val="0033411F"/>
    <w:rsid w:val="00361C49"/>
    <w:rsid w:val="00366074"/>
    <w:rsid w:val="00373B51"/>
    <w:rsid w:val="003B6031"/>
    <w:rsid w:val="003F693F"/>
    <w:rsid w:val="00470054"/>
    <w:rsid w:val="00475821"/>
    <w:rsid w:val="00487782"/>
    <w:rsid w:val="005167B6"/>
    <w:rsid w:val="00557CB2"/>
    <w:rsid w:val="005A0B9F"/>
    <w:rsid w:val="005A1D01"/>
    <w:rsid w:val="005E2672"/>
    <w:rsid w:val="00616B7B"/>
    <w:rsid w:val="00663A8A"/>
    <w:rsid w:val="00690032"/>
    <w:rsid w:val="006A21C3"/>
    <w:rsid w:val="006A6A2C"/>
    <w:rsid w:val="006C71CF"/>
    <w:rsid w:val="006E5529"/>
    <w:rsid w:val="006F27FF"/>
    <w:rsid w:val="007379D5"/>
    <w:rsid w:val="00742355"/>
    <w:rsid w:val="00775690"/>
    <w:rsid w:val="00783FB4"/>
    <w:rsid w:val="00785D90"/>
    <w:rsid w:val="00790ED3"/>
    <w:rsid w:val="007A3496"/>
    <w:rsid w:val="007A4667"/>
    <w:rsid w:val="007E35D1"/>
    <w:rsid w:val="007F67F6"/>
    <w:rsid w:val="008E059B"/>
    <w:rsid w:val="008F1976"/>
    <w:rsid w:val="009033D4"/>
    <w:rsid w:val="009343D1"/>
    <w:rsid w:val="00992795"/>
    <w:rsid w:val="009F76A8"/>
    <w:rsid w:val="00A03CF4"/>
    <w:rsid w:val="00A05E21"/>
    <w:rsid w:val="00B21E53"/>
    <w:rsid w:val="00B3032A"/>
    <w:rsid w:val="00B40389"/>
    <w:rsid w:val="00B91AB6"/>
    <w:rsid w:val="00BA5B1B"/>
    <w:rsid w:val="00BD15D9"/>
    <w:rsid w:val="00C1220A"/>
    <w:rsid w:val="00C2698E"/>
    <w:rsid w:val="00C26A7B"/>
    <w:rsid w:val="00C86AFC"/>
    <w:rsid w:val="00CA11CC"/>
    <w:rsid w:val="00CD18B7"/>
    <w:rsid w:val="00CD3F9D"/>
    <w:rsid w:val="00CE2C73"/>
    <w:rsid w:val="00D21604"/>
    <w:rsid w:val="00D25887"/>
    <w:rsid w:val="00D2717A"/>
    <w:rsid w:val="00D92469"/>
    <w:rsid w:val="00DC2EA4"/>
    <w:rsid w:val="00DD05CA"/>
    <w:rsid w:val="00DD0E2A"/>
    <w:rsid w:val="00DE21B9"/>
    <w:rsid w:val="00E17639"/>
    <w:rsid w:val="00E40C1D"/>
    <w:rsid w:val="00E5170B"/>
    <w:rsid w:val="00EA34E2"/>
    <w:rsid w:val="00EC59E1"/>
    <w:rsid w:val="00F13A7E"/>
    <w:rsid w:val="00F51E26"/>
    <w:rsid w:val="00F87B1F"/>
    <w:rsid w:val="00F923F8"/>
    <w:rsid w:val="00FC4F93"/>
    <w:rsid w:val="00FF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7F3966"/>
  <w14:defaultImageDpi w14:val="300"/>
  <w15:docId w15:val="{827F8DC6-591F-433F-9555-3A0D9067B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3B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3A8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A8A"/>
  </w:style>
  <w:style w:type="paragraph" w:styleId="Footer">
    <w:name w:val="footer"/>
    <w:basedOn w:val="Normal"/>
    <w:link w:val="FooterChar"/>
    <w:uiPriority w:val="99"/>
    <w:unhideWhenUsed/>
    <w:rsid w:val="00663A8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A8A"/>
  </w:style>
  <w:style w:type="paragraph" w:styleId="BalloonText">
    <w:name w:val="Balloon Text"/>
    <w:basedOn w:val="Normal"/>
    <w:link w:val="BalloonTextChar"/>
    <w:uiPriority w:val="99"/>
    <w:semiHidden/>
    <w:unhideWhenUsed/>
    <w:rsid w:val="005E26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6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8E225-9803-4F56-B1BE-913F53E2C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432C27C0</Template>
  <TotalTime>1</TotalTime>
  <Pages>3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Hodson</dc:creator>
  <cp:keywords/>
  <dc:description/>
  <cp:lastModifiedBy>STCB094</cp:lastModifiedBy>
  <cp:revision>2</cp:revision>
  <cp:lastPrinted>2019-12-18T14:53:00Z</cp:lastPrinted>
  <dcterms:created xsi:type="dcterms:W3CDTF">2020-01-06T13:18:00Z</dcterms:created>
  <dcterms:modified xsi:type="dcterms:W3CDTF">2020-01-06T13:18:00Z</dcterms:modified>
</cp:coreProperties>
</file>