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F89FEE0" w14:textId="06A94ECF" w:rsidR="0016059F" w:rsidRPr="00562429" w:rsidRDefault="00985BF7" w:rsidP="00772D7B">
      <w:pPr>
        <w:jc w:val="center"/>
        <w:rPr>
          <w:rFonts w:ascii="Letter-join Plus 40" w:hAnsi="Letter-join Plus 40"/>
          <w:b/>
          <w:sz w:val="32"/>
          <w:szCs w:val="32"/>
          <w:u w:val="single"/>
        </w:rPr>
      </w:pPr>
      <w:r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DA92E01" wp14:editId="61924364">
                <wp:simplePos x="0" y="0"/>
                <wp:positionH relativeFrom="column">
                  <wp:posOffset>7086151</wp:posOffset>
                </wp:positionH>
                <wp:positionV relativeFrom="page">
                  <wp:posOffset>604632</wp:posOffset>
                </wp:positionV>
                <wp:extent cx="2400300" cy="2971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85D2F" w14:textId="77777777" w:rsidR="00562429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Unicode MS" w:eastAsia="Arial Unicode MS" w:hAnsi="Arial Unicode MS" w:cs="Arial Unicode MS"/>
                                <w:sz w:val="28"/>
                                <w:szCs w:val="28"/>
                              </w:rPr>
                            </w:pPr>
                            <w:r w:rsidRPr="005A6E63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believers we will</w:t>
                            </w:r>
                            <w:r w:rsidRPr="005A6E63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E4BDAA9" w14:textId="51B684F3" w:rsidR="00562429" w:rsidRDefault="00562429" w:rsidP="00BF262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hAnsi="Chalkduster"/>
                                <w:lang w:val="en-US"/>
                              </w:rPr>
                            </w:pPr>
                            <w:r w:rsidRPr="005A6E63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Learn about 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Compassion through the Bible story: Feeding the 5000 John 6 v 1-44</w:t>
                            </w:r>
                          </w:p>
                          <w:p w14:paraId="75956F7D" w14:textId="77777777" w:rsidR="00562429" w:rsidRDefault="00562429" w:rsidP="00BF262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hAnsi="Chalkduster"/>
                                <w:lang w:val="en-US"/>
                              </w:rPr>
                            </w:pPr>
                          </w:p>
                          <w:p w14:paraId="1912A71C" w14:textId="10A7CF53" w:rsidR="00562429" w:rsidRPr="005A6E63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hAnsi="Chalkduster"/>
                                <w:lang w:val="en-US"/>
                              </w:rPr>
                              <w:t>In RE will be explo</w:t>
                            </w:r>
                            <w:r w:rsidR="00985BF7">
                              <w:rPr>
                                <w:rFonts w:ascii="Chalkduster" w:hAnsi="Chalkduster"/>
                                <w:lang w:val="en-US"/>
                              </w:rPr>
                              <w:t>ring the Christian</w:t>
                            </w:r>
                            <w:r>
                              <w:rPr>
                                <w:rFonts w:ascii="Chalkduster" w:hAnsi="Chalkduster"/>
                                <w:lang w:val="en-US"/>
                              </w:rPr>
                              <w:t xml:space="preserve"> story of creation and also the scientific big bang and looking at whether these are conflicting or complementary ideas.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A92E0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557.95pt;margin-top:47.6pt;width:189pt;height:23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" filled="f" stroked="f">
                <v:textbox>
                  <w:txbxContent>
                    <w:p w14:paraId="0CE85D2F" w14:textId="77777777" w:rsidR="00562429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Unicode MS" w:eastAsia="Arial Unicode MS" w:hAnsi="Arial Unicode MS" w:cs="Arial Unicode MS"/>
                          <w:sz w:val="28"/>
                          <w:szCs w:val="28"/>
                        </w:rPr>
                      </w:pPr>
                      <w:r w:rsidRPr="005A6E63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believers we will</w:t>
                      </w:r>
                      <w:r w:rsidRPr="005A6E63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14:paraId="1E4BDAA9" w14:textId="51B684F3" w:rsidR="00562429" w:rsidRDefault="00562429" w:rsidP="00BF262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hAnsi="Chalkduster"/>
                          <w:lang w:val="en-US"/>
                        </w:rPr>
                      </w:pPr>
                      <w:r w:rsidRPr="005A6E63"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Learn about </w:t>
                      </w: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Compassion through the Bible story: Feeding the 5000 John 6 v 1-44</w:t>
                      </w:r>
                    </w:p>
                    <w:p w14:paraId="75956F7D" w14:textId="77777777" w:rsidR="00562429" w:rsidRDefault="00562429" w:rsidP="00BF262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hAnsi="Chalkduster"/>
                          <w:lang w:val="en-US"/>
                        </w:rPr>
                      </w:pPr>
                    </w:p>
                    <w:p w14:paraId="1912A71C" w14:textId="10A7CF53" w:rsidR="00562429" w:rsidRPr="005A6E63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hAnsi="Chalkduster"/>
                          <w:lang w:val="en-US"/>
                        </w:rPr>
                        <w:t>In RE will be explo</w:t>
                      </w:r>
                      <w:r w:rsidR="00985BF7">
                        <w:rPr>
                          <w:rFonts w:ascii="Chalkduster" w:hAnsi="Chalkduster"/>
                          <w:lang w:val="en-US"/>
                        </w:rPr>
                        <w:t>ring the Christian</w:t>
                      </w:r>
                      <w:r>
                        <w:rPr>
                          <w:rFonts w:ascii="Chalkduster" w:hAnsi="Chalkduster"/>
                          <w:lang w:val="en-US"/>
                        </w:rPr>
                        <w:t xml:space="preserve"> story of creation and also the scientific big bang and looking at whether these are conflicting or complementary ideas.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3296825" wp14:editId="3D32D54B">
                <wp:simplePos x="0" y="0"/>
                <wp:positionH relativeFrom="column">
                  <wp:posOffset>-604744</wp:posOffset>
                </wp:positionH>
                <wp:positionV relativeFrom="page">
                  <wp:posOffset>618527</wp:posOffset>
                </wp:positionV>
                <wp:extent cx="3657600" cy="25146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5E8C7" w14:textId="57DAC948" w:rsidR="00562429" w:rsidRPr="00551062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551062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 xml:space="preserve">Dear parents of Year 6: </w:t>
                            </w:r>
                          </w:p>
                          <w:p w14:paraId="2562DA92" w14:textId="3459110E" w:rsidR="00562429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We hope you’ve had a fantastic Christmas holiday.</w:t>
                            </w:r>
                          </w:p>
                          <w:p w14:paraId="7E709856" w14:textId="5C67EB87" w:rsidR="00562429" w:rsidRPr="00551062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551062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Please remember this term…</w:t>
                            </w:r>
                          </w:p>
                          <w:p w14:paraId="69D0B1E0" w14:textId="4341A274" w:rsidR="00562429" w:rsidRPr="00637D5E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</w:pPr>
                            <w:r w:rsidRPr="00637D5E"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  <w:t>- P.E. will be on a Tuesday and Thursday</w:t>
                            </w:r>
                          </w:p>
                          <w:p w14:paraId="40910710" w14:textId="74B6EAFB" w:rsidR="00562429" w:rsidRPr="00637D5E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</w:pPr>
                            <w:r w:rsidRPr="00637D5E"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  <w:t>- Homework will be set on Fridays and due in on Thursdays</w:t>
                            </w:r>
                          </w:p>
                          <w:p w14:paraId="2861A41C" w14:textId="54946F35" w:rsidR="00562429" w:rsidRPr="00637D5E" w:rsidRDefault="00985BF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</w:pPr>
                            <w:r w:rsidRPr="00637D5E"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  <w:t>- Spellings should be practis</w:t>
                            </w:r>
                            <w:r w:rsidR="00562429" w:rsidRPr="00637D5E"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  <w:t>ed as part of weekly homework</w:t>
                            </w:r>
                          </w:p>
                          <w:p w14:paraId="5D7B1D44" w14:textId="7D7CA799" w:rsidR="00637D5E" w:rsidRPr="00637D5E" w:rsidRDefault="00637D5E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</w:pPr>
                            <w:r w:rsidRPr="00637D5E"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  <w:t>- Times Table Rock Star sessions should be completed as part of weekly homework.</w:t>
                            </w:r>
                          </w:p>
                          <w:p w14:paraId="61AB1421" w14:textId="0E176C9A" w:rsidR="00562429" w:rsidRPr="00637D5E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</w:pPr>
                            <w:r w:rsidRPr="00637D5E"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  <w:t xml:space="preserve">- Children need to read </w:t>
                            </w:r>
                            <w:proofErr w:type="spellStart"/>
                            <w:r w:rsidRPr="00637D5E"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  <w:t>everyday</w:t>
                            </w:r>
                            <w:proofErr w:type="spellEnd"/>
                            <w:r w:rsidRPr="00637D5E">
                              <w:rPr>
                                <w:rFonts w:ascii="Chalkduster" w:eastAsia="Arial Unicode MS" w:hAnsi="Chalkduster" w:cs="Arial Unicode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968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47.6pt;margin-top:48.7pt;width:4in;height:198pt;z-index:251644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" filled="f" stroked="f">
                <v:textbox>
                  <w:txbxContent>
                    <w:p w14:paraId="3EF5E8C7" w14:textId="57DAC948" w:rsidR="00562429" w:rsidRPr="00551062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551062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 xml:space="preserve">Dear parents of Year 6: </w:t>
                      </w:r>
                    </w:p>
                    <w:p w14:paraId="2562DA92" w14:textId="3459110E" w:rsidR="00562429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We hope you’ve had a fantastic Christmas holiday.</w:t>
                      </w:r>
                    </w:p>
                    <w:p w14:paraId="7E709856" w14:textId="5C67EB87" w:rsidR="00562429" w:rsidRPr="00551062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551062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Please remember this term…</w:t>
                      </w:r>
                    </w:p>
                    <w:p w14:paraId="69D0B1E0" w14:textId="4341A274" w:rsidR="00562429" w:rsidRPr="00637D5E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</w:pPr>
                      <w:r w:rsidRPr="00637D5E"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  <w:t>- P.E. will be on a Tuesday and Thursday</w:t>
                      </w:r>
                    </w:p>
                    <w:p w14:paraId="40910710" w14:textId="74B6EAFB" w:rsidR="00562429" w:rsidRPr="00637D5E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</w:pPr>
                      <w:r w:rsidRPr="00637D5E"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  <w:t>- Homework will be set on Fridays and due in on Thursdays</w:t>
                      </w:r>
                    </w:p>
                    <w:p w14:paraId="2861A41C" w14:textId="54946F35" w:rsidR="00562429" w:rsidRPr="00637D5E" w:rsidRDefault="00985BF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</w:pPr>
                      <w:r w:rsidRPr="00637D5E"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  <w:t>- Spellings should be practis</w:t>
                      </w:r>
                      <w:r w:rsidR="00562429" w:rsidRPr="00637D5E"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  <w:t>ed as part of weekly homework</w:t>
                      </w:r>
                    </w:p>
                    <w:p w14:paraId="5D7B1D44" w14:textId="7D7CA799" w:rsidR="00637D5E" w:rsidRPr="00637D5E" w:rsidRDefault="00637D5E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</w:pPr>
                      <w:r w:rsidRPr="00637D5E"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  <w:t>- Times Table Rock Star sessions should be completed as part of weekly homework.</w:t>
                      </w:r>
                    </w:p>
                    <w:p w14:paraId="61AB1421" w14:textId="0E176C9A" w:rsidR="00562429" w:rsidRPr="00637D5E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</w:pPr>
                      <w:r w:rsidRPr="00637D5E"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  <w:t xml:space="preserve">- Children need to read </w:t>
                      </w:r>
                      <w:proofErr w:type="spellStart"/>
                      <w:r w:rsidRPr="00637D5E"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  <w:t>everyday</w:t>
                      </w:r>
                      <w:proofErr w:type="spellEnd"/>
                      <w:r w:rsidRPr="00637D5E">
                        <w:rPr>
                          <w:rFonts w:ascii="Chalkduster" w:eastAsia="Arial Unicode MS" w:hAnsi="Chalkduster" w:cs="Arial Unicode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551062" w:rsidRPr="00562429">
        <w:rPr>
          <w:rFonts w:ascii="Letter-join Plus 40" w:hAnsi="Letter-join Plus 40"/>
          <w:b/>
          <w:sz w:val="32"/>
          <w:szCs w:val="32"/>
          <w:u w:val="single"/>
        </w:rPr>
        <w:t>Year 6</w:t>
      </w:r>
      <w:r w:rsidR="00BF2621" w:rsidRPr="00562429">
        <w:rPr>
          <w:rFonts w:ascii="Letter-join Plus 40" w:hAnsi="Letter-join Plus 40"/>
          <w:b/>
          <w:sz w:val="32"/>
          <w:szCs w:val="32"/>
          <w:u w:val="single"/>
        </w:rPr>
        <w:t xml:space="preserve"> Term 3</w:t>
      </w:r>
      <w:r w:rsidR="00772D7B" w:rsidRPr="00562429">
        <w:rPr>
          <w:rFonts w:ascii="Letter-join Plus 40" w:hAnsi="Letter-join Plus 40"/>
          <w:b/>
          <w:sz w:val="32"/>
          <w:szCs w:val="32"/>
          <w:u w:val="single"/>
        </w:rPr>
        <w:t xml:space="preserve"> Curriculum</w:t>
      </w:r>
      <w:r w:rsidR="00551062" w:rsidRPr="00562429">
        <w:rPr>
          <w:rFonts w:ascii="Letter-join Plus 40" w:hAnsi="Letter-join Plus 40"/>
          <w:b/>
          <w:sz w:val="32"/>
          <w:szCs w:val="32"/>
          <w:u w:val="single"/>
        </w:rPr>
        <w:t xml:space="preserve">: </w:t>
      </w:r>
      <w:r w:rsidR="00BF2621" w:rsidRPr="00562429">
        <w:rPr>
          <w:rFonts w:ascii="Letter-join Plus 40" w:hAnsi="Letter-join Plus 40"/>
          <w:b/>
          <w:sz w:val="32"/>
          <w:szCs w:val="32"/>
          <w:u w:val="single"/>
        </w:rPr>
        <w:t>Has the world gone bananas?</w:t>
      </w:r>
    </w:p>
    <w:p w14:paraId="5E64AC5F" w14:textId="27A8B561" w:rsidR="002179E3" w:rsidRPr="00562429" w:rsidRDefault="009B1142" w:rsidP="00744992">
      <w:pPr>
        <w:jc w:val="center"/>
        <w:rPr>
          <w:rFonts w:ascii="Letter-join Plus 40" w:hAnsi="Letter-join Plus 40"/>
          <w:sz w:val="32"/>
          <w:szCs w:val="32"/>
        </w:rPr>
      </w:pPr>
      <w:r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AD0C8FD" wp14:editId="4FB1031B">
                <wp:simplePos x="0" y="0"/>
                <wp:positionH relativeFrom="column">
                  <wp:posOffset>3051698</wp:posOffset>
                </wp:positionH>
                <wp:positionV relativeFrom="page">
                  <wp:posOffset>631302</wp:posOffset>
                </wp:positionV>
                <wp:extent cx="4000500" cy="17678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76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77777777" w:rsidR="00562429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0F0588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Mathematicians we will:</w:t>
                            </w:r>
                          </w:p>
                          <w:p w14:paraId="38721926" w14:textId="77777777" w:rsidR="00562429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2FBD69C" w14:textId="73482C7B" w:rsidR="00562429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Be looking at how to solve problems with fractions using all 4 operations.</w:t>
                            </w:r>
                          </w:p>
                          <w:p w14:paraId="32DF71A1" w14:textId="4CC18701" w:rsidR="00562429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We will also be exploring decimals and percentages and the connections between them.</w:t>
                            </w:r>
                          </w:p>
                          <w:p w14:paraId="1EBDD2AE" w14:textId="77777777" w:rsidR="00562429" w:rsidRPr="000F0588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C8FD" id="Text Box 6" o:spid="_x0000_s1028" type="#_x0000_t202" style="position:absolute;left:0;text-align:left;margin-left:240.3pt;margin-top:49.7pt;width:315pt;height:139.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" filled="f" stroked="f">
                <v:textbox>
                  <w:txbxContent>
                    <w:p w14:paraId="7CDF6F45" w14:textId="77777777" w:rsidR="00562429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0F0588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Mathematicians we will:</w:t>
                      </w:r>
                    </w:p>
                    <w:p w14:paraId="38721926" w14:textId="77777777" w:rsidR="00562429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</w:p>
                    <w:p w14:paraId="02FBD69C" w14:textId="73482C7B" w:rsidR="00562429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Be looking at how to solve problems with fractions using all 4 operations.</w:t>
                      </w:r>
                    </w:p>
                    <w:p w14:paraId="32DF71A1" w14:textId="4CC18701" w:rsidR="00562429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We will also be exploring decimals and percentages and the connections between them.</w:t>
                      </w:r>
                    </w:p>
                    <w:p w14:paraId="1EBDD2AE" w14:textId="77777777" w:rsidR="00562429" w:rsidRPr="000F0588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4D99E917" w14:textId="761F42A1" w:rsidR="00BF2621" w:rsidRPr="00562429" w:rsidRDefault="00BF2621" w:rsidP="00744992">
      <w:pPr>
        <w:jc w:val="center"/>
        <w:rPr>
          <w:rFonts w:ascii="Letter-join Plus 40" w:hAnsi="Letter-join Plus 40"/>
          <w:sz w:val="32"/>
          <w:szCs w:val="32"/>
        </w:rPr>
      </w:pPr>
    </w:p>
    <w:p w14:paraId="4960A079" w14:textId="4EC7AA75" w:rsidR="00551062" w:rsidRPr="00562429" w:rsidRDefault="00551062" w:rsidP="00744992">
      <w:pPr>
        <w:jc w:val="center"/>
        <w:rPr>
          <w:rFonts w:ascii="Letter-join Plus 40" w:hAnsi="Letter-join Plus 40"/>
          <w:sz w:val="32"/>
          <w:szCs w:val="32"/>
        </w:rPr>
      </w:pPr>
    </w:p>
    <w:p w14:paraId="1996B51C" w14:textId="38C5181F" w:rsidR="00772D7B" w:rsidRPr="00562429" w:rsidRDefault="00772D7B" w:rsidP="00772D7B">
      <w:pPr>
        <w:jc w:val="center"/>
        <w:rPr>
          <w:rFonts w:ascii="Letter-join Plus 40" w:hAnsi="Letter-join Plus 40"/>
          <w:sz w:val="32"/>
          <w:szCs w:val="32"/>
        </w:rPr>
      </w:pPr>
    </w:p>
    <w:p w14:paraId="45AEA0A7" w14:textId="1A12E37A" w:rsidR="00772D7B" w:rsidRPr="00562429" w:rsidRDefault="00772D7B" w:rsidP="00772D7B">
      <w:pPr>
        <w:jc w:val="center"/>
        <w:rPr>
          <w:rFonts w:ascii="Letter-join Plus 40" w:hAnsi="Letter-join Plus 40"/>
          <w:sz w:val="32"/>
          <w:szCs w:val="32"/>
        </w:rPr>
      </w:pPr>
    </w:p>
    <w:p w14:paraId="57560A52" w14:textId="6B4DC4BE" w:rsidR="00772D7B" w:rsidRPr="00562429" w:rsidRDefault="00985BF7" w:rsidP="00772D7B">
      <w:pPr>
        <w:jc w:val="center"/>
        <w:rPr>
          <w:rFonts w:ascii="Letter-join Plus 40" w:hAnsi="Letter-join Plus 40"/>
          <w:sz w:val="32"/>
          <w:szCs w:val="32"/>
        </w:rPr>
      </w:pPr>
      <w:r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5F68233F" wp14:editId="05C2C88D">
                <wp:simplePos x="0" y="0"/>
                <wp:positionH relativeFrom="column">
                  <wp:posOffset>3952577</wp:posOffset>
                </wp:positionH>
                <wp:positionV relativeFrom="paragraph">
                  <wp:posOffset>260985</wp:posOffset>
                </wp:positionV>
                <wp:extent cx="1682750" cy="2431415"/>
                <wp:effectExtent l="0" t="0" r="12700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243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9E98B" w14:textId="6D927FF1" w:rsidR="00562429" w:rsidRDefault="005624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8233F" id="Text Box 2" o:spid="_x0000_s1029" type="#_x0000_t202" style="position:absolute;left:0;text-align:left;margin-left:311.25pt;margin-top:20.55pt;width:132.5pt;height:191.45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">
                <v:textbox>
                  <w:txbxContent>
                    <w:p w14:paraId="43E9E98B" w14:textId="6D927FF1" w:rsidR="00562429" w:rsidRDefault="0056242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064" behindDoc="0" locked="0" layoutInCell="1" allowOverlap="1" wp14:anchorId="0C628B8D" wp14:editId="3D5E8331">
            <wp:simplePos x="0" y="0"/>
            <wp:positionH relativeFrom="column">
              <wp:posOffset>4006775</wp:posOffset>
            </wp:positionH>
            <wp:positionV relativeFrom="paragraph">
              <wp:posOffset>328967</wp:posOffset>
            </wp:positionV>
            <wp:extent cx="1569085" cy="23272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D6DBF6" w14:textId="036766A5" w:rsidR="00772D7B" w:rsidRPr="00562429" w:rsidRDefault="00772D7B" w:rsidP="00772D7B">
      <w:pPr>
        <w:jc w:val="center"/>
        <w:rPr>
          <w:rFonts w:ascii="Letter-join Plus 40" w:hAnsi="Letter-join Plus 40"/>
          <w:sz w:val="32"/>
          <w:szCs w:val="32"/>
        </w:rPr>
      </w:pPr>
    </w:p>
    <w:p w14:paraId="3FC11C9F" w14:textId="3650651D" w:rsidR="00772D7B" w:rsidRPr="00562429" w:rsidRDefault="00985BF7" w:rsidP="00772D7B">
      <w:pPr>
        <w:jc w:val="center"/>
        <w:rPr>
          <w:rFonts w:ascii="Letter-join Plus 40" w:hAnsi="Letter-join Plus 40"/>
          <w:sz w:val="32"/>
          <w:szCs w:val="32"/>
        </w:rPr>
      </w:pPr>
      <w:r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F722102" wp14:editId="11D9FEE2">
                <wp:simplePos x="0" y="0"/>
                <wp:positionH relativeFrom="column">
                  <wp:posOffset>-604035</wp:posOffset>
                </wp:positionH>
                <wp:positionV relativeFrom="page">
                  <wp:posOffset>3132119</wp:posOffset>
                </wp:positionV>
                <wp:extent cx="4114800" cy="19431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77777777" w:rsidR="00562429" w:rsidRDefault="00562429" w:rsidP="009B1142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0F0588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Authors we will:</w:t>
                            </w:r>
                          </w:p>
                          <w:p w14:paraId="30FEA392" w14:textId="0E4CC4DB" w:rsidR="00562429" w:rsidRDefault="00562429" w:rsidP="009B1142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Be studying the book ‘Journey to the River Sea’ by Eva Ibbotson and from this, we will:</w:t>
                            </w:r>
                          </w:p>
                          <w:p w14:paraId="4F6C718B" w14:textId="77777777" w:rsidR="00562429" w:rsidRDefault="00562429" w:rsidP="009B1142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</w:p>
                          <w:p w14:paraId="3228B37E" w14:textId="4E4F559E" w:rsidR="00562429" w:rsidRDefault="00637D5E" w:rsidP="009B1142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Explore the characters in the story</w:t>
                            </w:r>
                          </w:p>
                          <w:p w14:paraId="5E7AA983" w14:textId="0927BCBE" w:rsidR="00562429" w:rsidRDefault="00562429" w:rsidP="009B1142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Write a newspaper report</w:t>
                            </w:r>
                          </w:p>
                          <w:p w14:paraId="1BE3B1C6" w14:textId="3A323A37" w:rsidR="00562429" w:rsidRDefault="00637D5E" w:rsidP="009B1142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Write a non-chronological report</w:t>
                            </w:r>
                          </w:p>
                          <w:p w14:paraId="54808742" w14:textId="2C28E8A7" w:rsidR="00562429" w:rsidRPr="000F0588" w:rsidRDefault="00562429" w:rsidP="009B1142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Write poetry using imagery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2102" id="Text Box 11" o:spid="_x0000_s1030" type="#_x0000_t202" style="position:absolute;left:0;text-align:left;margin-left:-47.55pt;margin-top:246.6pt;width:324pt;height:15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" filled="f" stroked="f">
                <v:textbox>
                  <w:txbxContent>
                    <w:p w14:paraId="735C80B6" w14:textId="77777777" w:rsidR="00562429" w:rsidRDefault="00562429" w:rsidP="009B1142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0F0588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Authors we will:</w:t>
                      </w:r>
                    </w:p>
                    <w:p w14:paraId="30FEA392" w14:textId="0E4CC4DB" w:rsidR="00562429" w:rsidRDefault="00562429" w:rsidP="009B1142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Be studying the book ‘Journey to the River Sea’ by Eva Ibbotson and from this, we will:</w:t>
                      </w:r>
                    </w:p>
                    <w:p w14:paraId="4F6C718B" w14:textId="77777777" w:rsidR="00562429" w:rsidRDefault="00562429" w:rsidP="009B1142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</w:p>
                    <w:p w14:paraId="3228B37E" w14:textId="4E4F559E" w:rsidR="00562429" w:rsidRDefault="00637D5E" w:rsidP="009B1142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Explore the characters in the story</w:t>
                      </w:r>
                    </w:p>
                    <w:p w14:paraId="5E7AA983" w14:textId="0927BCBE" w:rsidR="00562429" w:rsidRDefault="00562429" w:rsidP="009B1142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Write a newspaper report</w:t>
                      </w:r>
                      <w:bookmarkStart w:id="1" w:name="_GoBack"/>
                      <w:bookmarkEnd w:id="1"/>
                    </w:p>
                    <w:p w14:paraId="1BE3B1C6" w14:textId="3A323A37" w:rsidR="00562429" w:rsidRDefault="00637D5E" w:rsidP="009B1142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Write a non-chronological report</w:t>
                      </w:r>
                    </w:p>
                    <w:p w14:paraId="54808742" w14:textId="2C28E8A7" w:rsidR="00562429" w:rsidRPr="000F0588" w:rsidRDefault="00562429" w:rsidP="009B1142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Write poetry using imagery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772D7B"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AD17BB2" wp14:editId="122CB502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457200" cy="457200"/>
                <wp:effectExtent l="0" t="0" r="0" b="0"/>
                <wp:wrapThrough wrapText="bothSides">
                  <wp:wrapPolygon edited="0">
                    <wp:start x="1200" y="0"/>
                    <wp:lineTo x="1200" y="20400"/>
                    <wp:lineTo x="19200" y="20400"/>
                    <wp:lineTo x="19200" y="0"/>
                    <wp:lineTo x="12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246A0FE" w14:textId="77777777" w:rsidR="00562429" w:rsidRPr="00772D7B" w:rsidRDefault="00562429" w:rsidP="00772D7B">
                            <w:pPr>
                              <w:rPr>
                                <w:rFonts w:ascii="Arial Black" w:hAnsi="Arial Black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17BB2" id="Text Box 4" o:spid="_x0000_s1031" type="#_x0000_t202" style="position:absolute;left:0;text-align:left;margin-left:0;margin-top:2.35pt;width:36pt;height:3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" filled="f" stroked="f">
                <v:textbox>
                  <w:txbxContent>
                    <w:p w14:paraId="3246A0FE" w14:textId="77777777" w:rsidR="00562429" w:rsidRPr="00772D7B" w:rsidRDefault="00562429" w:rsidP="00772D7B">
                      <w:pPr>
                        <w:rPr>
                          <w:rFonts w:ascii="Arial Black" w:hAnsi="Arial Black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73D8B3" w14:textId="62356AD5" w:rsidR="00772D7B" w:rsidRPr="00562429" w:rsidRDefault="00772D7B" w:rsidP="00772D7B">
      <w:pPr>
        <w:jc w:val="center"/>
        <w:rPr>
          <w:rFonts w:ascii="Letter-join Plus 40" w:hAnsi="Letter-join Plus 40"/>
          <w:sz w:val="32"/>
          <w:szCs w:val="32"/>
        </w:rPr>
      </w:pPr>
    </w:p>
    <w:p w14:paraId="6D4D3C2B" w14:textId="26F13BD5" w:rsidR="00772D7B" w:rsidRPr="00562429" w:rsidRDefault="00985BF7" w:rsidP="00772D7B">
      <w:pPr>
        <w:jc w:val="center"/>
        <w:rPr>
          <w:rFonts w:ascii="Letter-join Plus 40" w:hAnsi="Letter-join Plus 40"/>
          <w:sz w:val="32"/>
          <w:szCs w:val="32"/>
        </w:rPr>
      </w:pPr>
      <w:r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6B543DB" wp14:editId="6793B04B">
                <wp:simplePos x="0" y="0"/>
                <wp:positionH relativeFrom="column">
                  <wp:posOffset>5728447</wp:posOffset>
                </wp:positionH>
                <wp:positionV relativeFrom="page">
                  <wp:posOffset>3630706</wp:posOffset>
                </wp:positionV>
                <wp:extent cx="3771900" cy="1949823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9498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2E4C4" w14:textId="4559AEE0" w:rsidR="00562429" w:rsidRDefault="00562429" w:rsidP="0055106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551062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 xml:space="preserve">As Coningsby 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Geographers</w:t>
                            </w:r>
                            <w:r w:rsidRPr="00551062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 xml:space="preserve"> we will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 xml:space="preserve"> be exploring:</w:t>
                            </w:r>
                          </w:p>
                          <w:p w14:paraId="2F17DA29" w14:textId="77777777" w:rsidR="00562429" w:rsidRPr="00985BF7" w:rsidRDefault="00562429" w:rsidP="0056242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</w:rPr>
                              <w:t>Climate change:</w:t>
                            </w:r>
                          </w:p>
                          <w:p w14:paraId="41191B14" w14:textId="77777777" w:rsidR="00562429" w:rsidRPr="00985BF7" w:rsidRDefault="00562429" w:rsidP="0056242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  <w:t>What is climate change?</w:t>
                            </w:r>
                          </w:p>
                          <w:p w14:paraId="7B30B357" w14:textId="77777777" w:rsidR="00562429" w:rsidRPr="00985BF7" w:rsidRDefault="00562429" w:rsidP="0056242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  <w:t>What are the causes and effects of extreme weather?</w:t>
                            </w:r>
                          </w:p>
                          <w:p w14:paraId="165D1216" w14:textId="77777777" w:rsidR="00562429" w:rsidRPr="00985BF7" w:rsidRDefault="00562429" w:rsidP="0056242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  <w:t>How do time zones work?</w:t>
                            </w:r>
                          </w:p>
                          <w:p w14:paraId="6F39C159" w14:textId="34C0FC2C" w:rsidR="00562429" w:rsidRPr="00985BF7" w:rsidRDefault="00562429" w:rsidP="0055106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  <w:t>How do I use an atlas to locate places?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2" type="#_x0000_t202" style="position:absolute;left:0;text-align:left;margin-left:451.05pt;margin-top:285.9pt;width:297pt;height:153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" filled="f" stroked="f">
                <v:textbox>
                  <w:txbxContent>
                    <w:p w14:paraId="2632E4C4" w14:textId="4559AEE0" w:rsidR="00562429" w:rsidRDefault="00562429" w:rsidP="0055106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551062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 xml:space="preserve">As Coningsby </w:t>
                      </w:r>
                      <w: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Geographers</w:t>
                      </w:r>
                      <w:r w:rsidRPr="00551062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 xml:space="preserve"> we will</w:t>
                      </w:r>
                      <w: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 xml:space="preserve"> be exploring:</w:t>
                      </w:r>
                    </w:p>
                    <w:p w14:paraId="2F17DA29" w14:textId="77777777" w:rsidR="00562429" w:rsidRPr="00985BF7" w:rsidRDefault="00562429" w:rsidP="0056242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</w:rPr>
                        <w:t>Climate change:</w:t>
                      </w:r>
                    </w:p>
                    <w:p w14:paraId="41191B14" w14:textId="77777777" w:rsidR="00562429" w:rsidRPr="00985BF7" w:rsidRDefault="00562429" w:rsidP="0056242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color w:val="FF0000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  <w:color w:val="FF0000"/>
                        </w:rPr>
                        <w:t>What is climate change?</w:t>
                      </w:r>
                    </w:p>
                    <w:p w14:paraId="7B30B357" w14:textId="77777777" w:rsidR="00562429" w:rsidRPr="00985BF7" w:rsidRDefault="00562429" w:rsidP="0056242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color w:val="FF0000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  <w:color w:val="FF0000"/>
                        </w:rPr>
                        <w:t>What are the causes and effects of extreme weather?</w:t>
                      </w:r>
                    </w:p>
                    <w:p w14:paraId="165D1216" w14:textId="77777777" w:rsidR="00562429" w:rsidRPr="00985BF7" w:rsidRDefault="00562429" w:rsidP="0056242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color w:val="FF0000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  <w:color w:val="FF0000"/>
                        </w:rPr>
                        <w:t>How do time zones work?</w:t>
                      </w:r>
                    </w:p>
                    <w:p w14:paraId="6F39C159" w14:textId="34C0FC2C" w:rsidR="00562429" w:rsidRPr="00985BF7" w:rsidRDefault="00562429" w:rsidP="0055106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i/>
                          <w:color w:val="FF0000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  <w:color w:val="FF0000"/>
                        </w:rPr>
                        <w:t xml:space="preserve">How do I use an atlas to locate </w:t>
                      </w:r>
                      <w:r w:rsidRPr="00985BF7">
                        <w:rPr>
                          <w:rFonts w:ascii="Chalkduster" w:eastAsia="Arial Unicode MS" w:hAnsi="Chalkduster" w:cs="Arial Unicode MS"/>
                          <w:color w:val="FF0000"/>
                        </w:rPr>
                        <w:t>places?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0FCF0C61" w14:textId="1E4A37C1" w:rsidR="0098177E" w:rsidRPr="00562429" w:rsidRDefault="0098177E" w:rsidP="00772D7B">
      <w:pPr>
        <w:rPr>
          <w:rFonts w:ascii="Letter-join Plus 40" w:hAnsi="Letter-join Plus 40"/>
          <w:sz w:val="32"/>
          <w:szCs w:val="32"/>
        </w:rPr>
      </w:pPr>
    </w:p>
    <w:p w14:paraId="3716E507" w14:textId="2740FB70" w:rsidR="0098177E" w:rsidRPr="00562429" w:rsidRDefault="0098177E" w:rsidP="00772D7B">
      <w:pPr>
        <w:rPr>
          <w:rFonts w:ascii="Letter-join Plus 40" w:hAnsi="Letter-join Plus 40"/>
          <w:sz w:val="32"/>
          <w:szCs w:val="32"/>
        </w:rPr>
      </w:pPr>
    </w:p>
    <w:p w14:paraId="7E8E27DA" w14:textId="79EAA16C" w:rsidR="0098177E" w:rsidRPr="00562429" w:rsidRDefault="0098177E" w:rsidP="00772D7B">
      <w:pPr>
        <w:rPr>
          <w:rFonts w:ascii="Letter-join Plus 40" w:hAnsi="Letter-join Plus 40"/>
          <w:sz w:val="32"/>
          <w:szCs w:val="32"/>
        </w:rPr>
      </w:pPr>
    </w:p>
    <w:p w14:paraId="2C93AC2F" w14:textId="416FA6A4" w:rsidR="0098177E" w:rsidRPr="00562429" w:rsidRDefault="00985BF7" w:rsidP="00772D7B">
      <w:pPr>
        <w:rPr>
          <w:rFonts w:ascii="Letter-join Plus 40" w:hAnsi="Letter-join Plus 40"/>
          <w:sz w:val="32"/>
          <w:szCs w:val="32"/>
        </w:rPr>
      </w:pPr>
      <w:r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5A2BD94" wp14:editId="022214B8">
                <wp:simplePos x="0" y="0"/>
                <wp:positionH relativeFrom="column">
                  <wp:posOffset>-188259</wp:posOffset>
                </wp:positionH>
                <wp:positionV relativeFrom="bottomMargin">
                  <wp:posOffset>-1290171</wp:posOffset>
                </wp:positionV>
                <wp:extent cx="4114800" cy="2138083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1380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572FC5" w14:textId="77777777" w:rsidR="00562429" w:rsidRDefault="00562429" w:rsidP="0086167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0F0588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Scientists we will</w:t>
                            </w:r>
                            <w:r w:rsidRPr="000F0588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4D08C1C" w14:textId="7DC9E8EA" w:rsidR="00562429" w:rsidRPr="00985BF7" w:rsidRDefault="00562429" w:rsidP="0086167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</w:rPr>
                              <w:t xml:space="preserve">Be looking at electrical circuits- </w:t>
                            </w:r>
                          </w:p>
                          <w:p w14:paraId="0991B206" w14:textId="77777777" w:rsidR="00637D5E" w:rsidRDefault="00637D5E" w:rsidP="0086167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color w:val="FF0000"/>
                              </w:rPr>
                              <w:t>How can you light up your life?</w:t>
                            </w:r>
                          </w:p>
                          <w:p w14:paraId="7BAA30DD" w14:textId="6C04A743" w:rsidR="00562429" w:rsidRPr="00985BF7" w:rsidRDefault="00562429" w:rsidP="0086167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</w:rPr>
                              <w:t>We will explore how voltage links to the brightness of a lamp or volume of a buzzer. We will give reasons why components work and do not work within a circuit and learn to draw circuit diagrams using correct symbols.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2BD94" id="Text Box 5" o:spid="_x0000_s1033" type="#_x0000_t202" style="position:absolute;margin-left:-14.8pt;margin-top:-101.6pt;width:324pt;height:168.3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" filled="f" stroked="f">
                <v:textbox>
                  <w:txbxContent>
                    <w:p w14:paraId="7D572FC5" w14:textId="77777777" w:rsidR="00562429" w:rsidRDefault="00562429" w:rsidP="0086167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8"/>
                        </w:rPr>
                      </w:pPr>
                      <w:r w:rsidRPr="000F0588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Scientists we will</w:t>
                      </w:r>
                      <w:r w:rsidRPr="000F0588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14:paraId="14D08C1C" w14:textId="7DC9E8EA" w:rsidR="00562429" w:rsidRPr="00985BF7" w:rsidRDefault="00562429" w:rsidP="0086167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</w:rPr>
                        <w:t xml:space="preserve">Be looking at electrical circuits- </w:t>
                      </w:r>
                    </w:p>
                    <w:p w14:paraId="0991B206" w14:textId="77777777" w:rsidR="00637D5E" w:rsidRDefault="00637D5E" w:rsidP="0086167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color w:val="FF0000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color w:val="FF0000"/>
                        </w:rPr>
                        <w:t>How can you light up your life?</w:t>
                      </w:r>
                    </w:p>
                    <w:p w14:paraId="7BAA30DD" w14:textId="6C04A743" w:rsidR="00562429" w:rsidRPr="00985BF7" w:rsidRDefault="00562429" w:rsidP="0086167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</w:rPr>
                        <w:t>We will explore how voltage links to the brightness of a lamp or volume of a buzzer. We will give reasons why components work and do not work within a circuit and learn to draw circuit diagrams using correct symbols.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3CB47F43" w14:textId="62960D2C" w:rsidR="0098177E" w:rsidRPr="00562429" w:rsidRDefault="00985BF7" w:rsidP="00772D7B">
      <w:pPr>
        <w:rPr>
          <w:rFonts w:ascii="Letter-join Plus 40" w:hAnsi="Letter-join Plus 40"/>
          <w:sz w:val="32"/>
          <w:szCs w:val="32"/>
        </w:rPr>
      </w:pPr>
      <w:r w:rsidRPr="00562429">
        <w:rPr>
          <w:rFonts w:ascii="Letter-join Plus 40" w:hAnsi="Letter-join Plus 40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71BBCDC" wp14:editId="49788CEA">
                <wp:simplePos x="0" y="0"/>
                <wp:positionH relativeFrom="column">
                  <wp:posOffset>4007224</wp:posOffset>
                </wp:positionH>
                <wp:positionV relativeFrom="margin">
                  <wp:posOffset>5350361</wp:posOffset>
                </wp:positionV>
                <wp:extent cx="4343400" cy="1599789"/>
                <wp:effectExtent l="0" t="0" r="0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5997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674A" w14:textId="46612BF5" w:rsidR="00562429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0F0588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Artists &amp; Designers we will:</w:t>
                            </w:r>
                          </w:p>
                          <w:p w14:paraId="42206207" w14:textId="6FF38E34" w:rsidR="00562429" w:rsidRPr="00985BF7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</w:rPr>
                              <w:t>Be exploring portraits and self-portraits this term.</w:t>
                            </w:r>
                          </w:p>
                          <w:p w14:paraId="714FE52A" w14:textId="395F72B3" w:rsidR="00562429" w:rsidRPr="00985BF7" w:rsidRDefault="00562429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</w:rPr>
                            </w:pPr>
                            <w:r w:rsidRPr="00985BF7">
                              <w:rPr>
                                <w:rFonts w:ascii="Chalkduster" w:eastAsia="Arial Unicode MS" w:hAnsi="Chalkduster" w:cs="Arial Unicode MS"/>
                              </w:rPr>
                              <w:t>We will look at the work of different artists including Frida Kahlo and will try to recreate some of their work using specific techniques such as collage, painting and observational drawing.</w:t>
                            </w:r>
                            <w:r w:rsidR="00985BF7" w:rsidRPr="00985BF7">
                              <w:rPr>
                                <w:rFonts w:ascii="Chalkduster" w:eastAsia="Arial Unicode MS" w:hAnsi="Chalkduster" w:cs="Arial Unicode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4" type="#_x0000_t202" style="position:absolute;margin-left:315.55pt;margin-top:421.3pt;width:342pt;height:125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" filled="f" stroked="f">
                <v:textbox>
                  <w:txbxContent>
                    <w:p w14:paraId="4A78674A" w14:textId="46612BF5" w:rsidR="00562429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 w:rsidRPr="000F0588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Artists &amp; Designers we will:</w:t>
                      </w:r>
                    </w:p>
                    <w:p w14:paraId="42206207" w14:textId="6FF38E34" w:rsidR="00562429" w:rsidRPr="00985BF7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</w:rPr>
                        <w:t>Be exploring portraits and self-portraits this term.</w:t>
                      </w:r>
                    </w:p>
                    <w:p w14:paraId="714FE52A" w14:textId="395F72B3" w:rsidR="00562429" w:rsidRPr="00985BF7" w:rsidRDefault="00562429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</w:rPr>
                      </w:pPr>
                      <w:r w:rsidRPr="00985BF7">
                        <w:rPr>
                          <w:rFonts w:ascii="Chalkduster" w:eastAsia="Arial Unicode MS" w:hAnsi="Chalkduster" w:cs="Arial Unicode MS"/>
                        </w:rPr>
                        <w:t>We will look at the work of different artists including Frida Kahlo and will try to recreate some of their work using specific techniques such as collage, painting and observational drawing.</w:t>
                      </w:r>
                      <w:r w:rsidR="00985BF7" w:rsidRPr="00985BF7">
                        <w:rPr>
                          <w:rFonts w:ascii="Chalkduster" w:eastAsia="Arial Unicode MS" w:hAnsi="Chalkduster" w:cs="Arial Unicode MS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470A2240" w14:textId="4979D966" w:rsidR="00772D7B" w:rsidRPr="00562429" w:rsidRDefault="00772D7B" w:rsidP="00772D7B">
      <w:pPr>
        <w:rPr>
          <w:rFonts w:ascii="Letter-join Plus 40" w:hAnsi="Letter-join Plus 40"/>
          <w:sz w:val="32"/>
          <w:szCs w:val="32"/>
        </w:rPr>
      </w:pPr>
    </w:p>
    <w:sectPr w:rsidR="00772D7B" w:rsidRPr="00562429" w:rsidSect="00772D7B">
      <w:pgSz w:w="16840" w:h="11900" w:orient="landscape"/>
      <w:pgMar w:top="426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 Unicode MS">
    <w:altName w:val="Malgun Gothic Semilight"/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7B"/>
    <w:rsid w:val="00077A7C"/>
    <w:rsid w:val="000F0588"/>
    <w:rsid w:val="00155175"/>
    <w:rsid w:val="0016059F"/>
    <w:rsid w:val="00203641"/>
    <w:rsid w:val="002179E3"/>
    <w:rsid w:val="00254E6C"/>
    <w:rsid w:val="002D49DF"/>
    <w:rsid w:val="004119CA"/>
    <w:rsid w:val="00412117"/>
    <w:rsid w:val="004342C3"/>
    <w:rsid w:val="004709FF"/>
    <w:rsid w:val="00490B59"/>
    <w:rsid w:val="00502328"/>
    <w:rsid w:val="00551062"/>
    <w:rsid w:val="00551787"/>
    <w:rsid w:val="00562429"/>
    <w:rsid w:val="005A6E63"/>
    <w:rsid w:val="00637D5E"/>
    <w:rsid w:val="006742E7"/>
    <w:rsid w:val="00703BA0"/>
    <w:rsid w:val="00706486"/>
    <w:rsid w:val="00744992"/>
    <w:rsid w:val="007700E0"/>
    <w:rsid w:val="00772D7B"/>
    <w:rsid w:val="00793B7F"/>
    <w:rsid w:val="00861672"/>
    <w:rsid w:val="00863C07"/>
    <w:rsid w:val="0094604B"/>
    <w:rsid w:val="0098177E"/>
    <w:rsid w:val="00985BF7"/>
    <w:rsid w:val="009B1142"/>
    <w:rsid w:val="009F048A"/>
    <w:rsid w:val="00A84C49"/>
    <w:rsid w:val="00B323A3"/>
    <w:rsid w:val="00BA1D77"/>
    <w:rsid w:val="00BF2621"/>
    <w:rsid w:val="00C75CAD"/>
    <w:rsid w:val="00C9694B"/>
    <w:rsid w:val="00D452A8"/>
    <w:rsid w:val="00D66875"/>
    <w:rsid w:val="00E61288"/>
    <w:rsid w:val="00E76B45"/>
    <w:rsid w:val="00EC46FB"/>
    <w:rsid w:val="00F46ED3"/>
    <w:rsid w:val="00FD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99F16BDB-BCBF-436E-A06D-F0316C46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51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0C6948-CE3D-4D42-BB87-0AA8A2B71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B2F17EC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STCB094</cp:lastModifiedBy>
  <cp:revision>2</cp:revision>
  <cp:lastPrinted>2015-11-02T11:05:00Z</cp:lastPrinted>
  <dcterms:created xsi:type="dcterms:W3CDTF">2019-12-18T09:56:00Z</dcterms:created>
  <dcterms:modified xsi:type="dcterms:W3CDTF">2019-12-18T09:56:00Z</dcterms:modified>
</cp:coreProperties>
</file>